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CB8" w:rsidRDefault="009A1CB8" w:rsidP="006829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>Eelnõu</w:t>
      </w:r>
    </w:p>
    <w:p w:rsidR="009A1CB8" w:rsidRDefault="009A1CB8" w:rsidP="0068295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et-EE"/>
        </w:rPr>
      </w:pPr>
    </w:p>
    <w:p w:rsidR="009A1CB8" w:rsidRDefault="009A1CB8" w:rsidP="0068295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0"/>
          <w:lang w:val="et-EE"/>
        </w:rPr>
      </w:pPr>
      <w:r>
        <w:rPr>
          <w:rFonts w:ascii="Times New Roman" w:hAnsi="Times New Roman"/>
          <w:b/>
          <w:sz w:val="24"/>
          <w:szCs w:val="20"/>
          <w:lang w:val="et-EE"/>
        </w:rPr>
        <w:t>NARVA LINNAVALITSUS</w:t>
      </w:r>
    </w:p>
    <w:p w:rsidR="009A1CB8" w:rsidRDefault="009A1CB8" w:rsidP="0068295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sz w:val="24"/>
          <w:szCs w:val="20"/>
          <w:lang w:val="et-EE"/>
        </w:rPr>
      </w:pPr>
    </w:p>
    <w:p w:rsidR="009A1CB8" w:rsidRDefault="009A1CB8" w:rsidP="00682952">
      <w:pPr>
        <w:keepNext/>
        <w:spacing w:after="0" w:line="240" w:lineRule="auto"/>
        <w:jc w:val="center"/>
        <w:outlineLvl w:val="4"/>
        <w:rPr>
          <w:rFonts w:ascii="Times New Roman" w:hAnsi="Times New Roman"/>
          <w:sz w:val="24"/>
          <w:szCs w:val="20"/>
          <w:lang w:val="et-EE"/>
        </w:rPr>
      </w:pPr>
      <w:r>
        <w:rPr>
          <w:rFonts w:ascii="Times New Roman" w:hAnsi="Times New Roman"/>
          <w:b/>
          <w:szCs w:val="20"/>
          <w:lang w:val="et-EE"/>
        </w:rPr>
        <w:t>KORRALDUS</w:t>
      </w:r>
    </w:p>
    <w:p w:rsidR="009A1CB8" w:rsidRDefault="009A1CB8" w:rsidP="00682952">
      <w:pPr>
        <w:keepNext/>
        <w:spacing w:after="0" w:line="240" w:lineRule="auto"/>
        <w:jc w:val="both"/>
        <w:outlineLvl w:val="2"/>
        <w:rPr>
          <w:rFonts w:ascii="Times New Roman" w:hAnsi="Times New Roman"/>
          <w:b/>
          <w:sz w:val="24"/>
          <w:szCs w:val="20"/>
          <w:lang w:val="et-EE"/>
        </w:rPr>
      </w:pPr>
      <w:r>
        <w:rPr>
          <w:rFonts w:ascii="Times New Roman" w:hAnsi="Times New Roman"/>
          <w:b/>
          <w:sz w:val="24"/>
          <w:szCs w:val="20"/>
          <w:lang w:val="et-EE"/>
        </w:rPr>
        <w:t>Narva</w:t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ab/>
      </w:r>
      <w:r>
        <w:rPr>
          <w:rFonts w:ascii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hAnsi="Times New Roman"/>
          <w:bCs/>
          <w:sz w:val="24"/>
          <w:szCs w:val="20"/>
          <w:lang w:val="et-EE"/>
        </w:rPr>
        <w:tab/>
      </w:r>
      <w:r>
        <w:rPr>
          <w:rFonts w:ascii="Times New Roman" w:hAnsi="Times New Roman"/>
          <w:b/>
          <w:sz w:val="24"/>
          <w:szCs w:val="20"/>
          <w:lang w:val="et-EE"/>
        </w:rPr>
        <w:t xml:space="preserve"> </w:t>
      </w:r>
    </w:p>
    <w:p w:rsidR="009A1CB8" w:rsidRDefault="009A1CB8" w:rsidP="00682952">
      <w:pPr>
        <w:spacing w:after="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9A1CB8" w:rsidRDefault="009A1CB8" w:rsidP="0068295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 xml:space="preserve">Linnavalitsuse reservfondist vahendite eraldamine </w:t>
      </w:r>
    </w:p>
    <w:p w:rsidR="009A1CB8" w:rsidRDefault="009A1CB8" w:rsidP="00682952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9A1CB8" w:rsidRDefault="009A1CB8" w:rsidP="00682952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Asjaolud ja menetluse käik.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Narva Linna Arenduse ja Ökonoomika Amet esitas taotluse rahaliste vahendite eraldamiseks linnavalitsuse reservfondist. Taotlus rahaliste vahendite eraldamiseks on  laekunud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97449C">
        <w:rPr>
          <w:rFonts w:ascii="Times New Roman" w:hAnsi="Times New Roman"/>
          <w:lang w:val="et-EE"/>
        </w:rPr>
        <w:t>7.-23.veebruaril 2014 Narva linnas toimunud aktsioone olümpiasportlaste toetuseks seotud kulude katteks</w:t>
      </w:r>
      <w:r>
        <w:rPr>
          <w:rFonts w:ascii="Times New Roman" w:hAnsi="Times New Roman"/>
          <w:lang w:val="et-EE"/>
        </w:rPr>
        <w:t xml:space="preserve"> summas 1006 eurot.</w:t>
      </w:r>
    </w:p>
    <w:p w:rsidR="009A1CB8" w:rsidRPr="00934C4D" w:rsidRDefault="009A1CB8" w:rsidP="004A276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</w:rPr>
        <w:t>Narva Linnakantselei</w:t>
      </w:r>
      <w:r w:rsidRPr="00934C4D">
        <w:rPr>
          <w:rFonts w:ascii="Times New Roman" w:hAnsi="Times New Roman"/>
          <w:sz w:val="24"/>
          <w:szCs w:val="24"/>
          <w:lang w:val="et-EE"/>
        </w:rPr>
        <w:t xml:space="preserve"> </w:t>
      </w:r>
      <w:r>
        <w:rPr>
          <w:rFonts w:ascii="Times New Roman" w:hAnsi="Times New Roman"/>
          <w:sz w:val="24"/>
          <w:szCs w:val="24"/>
          <w:lang w:val="et-EE"/>
        </w:rPr>
        <w:t>esitas taotluse rahaliste vahendite eraldamiseks linnavalitsuse reservfondist. Taotlus rahaliste vahendite eraldamiseks on  laekunud</w:t>
      </w:r>
      <w:r w:rsidRPr="004A2761">
        <w:rPr>
          <w:rFonts w:ascii="Times New Roman" w:hAnsi="Times New Roman"/>
          <w:sz w:val="24"/>
          <w:szCs w:val="24"/>
          <w:lang w:val="et-EE"/>
        </w:rPr>
        <w:t xml:space="preserve"> külaliste toitlustamise ja majutuskulude tasumiseks (Balti Maja delegatsiooni majutuseks ja Chopini rahvusvahelise konkursi toitlustamiseks) summas 1334 eurot ja Hansap</w:t>
      </w:r>
      <w:r>
        <w:rPr>
          <w:rFonts w:ascii="Times New Roman" w:hAnsi="Times New Roman"/>
          <w:sz w:val="24"/>
          <w:szCs w:val="24"/>
          <w:lang w:val="et-EE"/>
        </w:rPr>
        <w:t xml:space="preserve">äevade kulude tasumiseks summas  3930 eurot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4A2761">
        <w:rPr>
          <w:rFonts w:ascii="Times New Roman" w:hAnsi="Times New Roman"/>
          <w:sz w:val="24"/>
          <w:szCs w:val="24"/>
          <w:lang w:val="et-EE"/>
        </w:rPr>
        <w:t xml:space="preserve"> 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Narva Linnavalitsuse Kultuuriosakond esitas taotluse rahaliste vahendite eraldamiseks linnavalitsuse reservfondist. Taotlus rahaliste vahendite eraldamiseks on  laekunud tenniseklubile Topspin Rahvusvahelise tenniseturniiri U-14 Narva Cup 11.-19.01.2014. aastal läbiviimisel tenniseplatside kasutamisega seotud kulude katteks summas 1420 eurot.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Vastavalt Narva Linna Arenduse ja Ökonoomika Ameti 14.02.2014 taotlusele nr 5-1-10/1495,   Narva Linnakantselei 13.02.2014 taotlusele  nr  1.14/1443,14.02.2014 nr  1.14/1514 ja Narva Linnavalitsuse Kultuuriosakonna 14.02.2014 taotlusele nr.3.1-8/1485-2 Rahandusamet esitab Narva Linnavalitsusele korralduse eelnõu  reservfondist  vahendite eraldamisest.</w:t>
      </w:r>
    </w:p>
    <w:tbl>
      <w:tblPr>
        <w:tblW w:w="9315" w:type="dxa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/>
      </w:tblPr>
      <w:tblGrid>
        <w:gridCol w:w="3863"/>
        <w:gridCol w:w="1315"/>
        <w:gridCol w:w="1079"/>
        <w:gridCol w:w="1619"/>
        <w:gridCol w:w="1439"/>
      </w:tblGrid>
      <w:tr w:rsidR="009A1CB8" w:rsidTr="00E22B34">
        <w:trPr>
          <w:trHeight w:val="422"/>
        </w:trPr>
        <w:tc>
          <w:tcPr>
            <w:tcW w:w="386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E22B34">
            <w:pPr>
              <w:keepNext/>
              <w:spacing w:after="0" w:line="240" w:lineRule="auto"/>
              <w:ind w:left="2029" w:hanging="2029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NIMI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E22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SUMMA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E22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 xml:space="preserve"> S h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E22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Tegevusala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1CB8" w:rsidRDefault="009A1CB8" w:rsidP="00E22B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Artikkel</w:t>
            </w:r>
          </w:p>
        </w:tc>
      </w:tr>
      <w:tr w:rsidR="009A1CB8" w:rsidTr="00682952">
        <w:trPr>
          <w:trHeight w:val="840"/>
        </w:trPr>
        <w:tc>
          <w:tcPr>
            <w:tcW w:w="386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before="240" w:after="60" w:line="240" w:lineRule="auto"/>
              <w:outlineLvl w:val="5"/>
              <w:rPr>
                <w:rFonts w:ascii="Times New Roman" w:hAnsi="Times New Roman"/>
                <w:bCs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Narva Linna Arenduse ja Ökonoomika Amet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1006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1006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04740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450003</w:t>
            </w:r>
          </w:p>
        </w:tc>
      </w:tr>
      <w:tr w:rsidR="009A1CB8" w:rsidTr="00682952">
        <w:trPr>
          <w:trHeight w:val="448"/>
        </w:trPr>
        <w:tc>
          <w:tcPr>
            <w:tcW w:w="386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Pr="003A19DF" w:rsidRDefault="009A1CB8" w:rsidP="00682952">
            <w:pPr>
              <w:rPr>
                <w:rFonts w:ascii="Times New Roman" w:hAnsi="Times New Roman"/>
                <w:sz w:val="24"/>
                <w:szCs w:val="24"/>
                <w:lang w:val="et-EE"/>
              </w:rPr>
            </w:pPr>
            <w:r w:rsidRPr="003A19DF">
              <w:rPr>
                <w:rFonts w:ascii="Times New Roman" w:hAnsi="Times New Roman"/>
                <w:sz w:val="24"/>
                <w:szCs w:val="24"/>
                <w:lang w:val="et-EE"/>
              </w:rPr>
              <w:t>Narva Linnakantselei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5264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1334</w:t>
            </w:r>
          </w:p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3930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01112</w:t>
            </w:r>
          </w:p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01112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5500</w:t>
            </w:r>
          </w:p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5503</w:t>
            </w:r>
          </w:p>
        </w:tc>
      </w:tr>
      <w:tr w:rsidR="009A1CB8" w:rsidTr="00682952">
        <w:trPr>
          <w:trHeight w:val="448"/>
        </w:trPr>
        <w:tc>
          <w:tcPr>
            <w:tcW w:w="386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Pr="003A19DF" w:rsidRDefault="009A1CB8" w:rsidP="00682952">
            <w:pPr>
              <w:rPr>
                <w:rFonts w:ascii="Times New Roman" w:hAnsi="Times New Roman"/>
                <w:sz w:val="24"/>
                <w:szCs w:val="24"/>
                <w:lang w:val="et-EE"/>
              </w:rPr>
            </w:pPr>
            <w:r w:rsidRPr="003A19DF">
              <w:rPr>
                <w:rFonts w:ascii="Times New Roman" w:hAnsi="Times New Roman"/>
                <w:sz w:val="24"/>
                <w:szCs w:val="24"/>
                <w:lang w:val="et-EE"/>
              </w:rPr>
              <w:t>Narva Linnavalitsuse Kultuuriosakond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1420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1420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08109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4500.8</w:t>
            </w:r>
          </w:p>
        </w:tc>
      </w:tr>
      <w:tr w:rsidR="009A1CB8" w:rsidTr="00682952">
        <w:trPr>
          <w:trHeight w:val="335"/>
        </w:trPr>
        <w:tc>
          <w:tcPr>
            <w:tcW w:w="3863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CB8" w:rsidRPr="003A19DF" w:rsidRDefault="009A1CB8" w:rsidP="00682952">
            <w:pPr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 w:rsidRPr="003A19DF">
              <w:rPr>
                <w:rFonts w:ascii="Times New Roman" w:hAnsi="Times New Roman"/>
                <w:sz w:val="24"/>
                <w:szCs w:val="24"/>
                <w:lang w:val="et-EE"/>
              </w:rPr>
              <w:t>kokku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sz w:val="24"/>
                <w:szCs w:val="24"/>
                <w:lang w:val="et-EE"/>
              </w:rPr>
              <w:t>7690</w:t>
            </w:r>
          </w:p>
        </w:tc>
        <w:tc>
          <w:tcPr>
            <w:tcW w:w="10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9A1CB8" w:rsidRDefault="009A1CB8" w:rsidP="006829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t-EE"/>
              </w:rPr>
            </w:pPr>
          </w:p>
        </w:tc>
      </w:tr>
    </w:tbl>
    <w:p w:rsidR="009A1CB8" w:rsidRDefault="009A1CB8" w:rsidP="00682952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9A1CB8" w:rsidRPr="00C27FCE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Narva Linnavolikogu on 23.01.2014 määrusega nr.3 kinnitanud Linnavalitsuse reservfondi summas 30 000 eurot.  </w:t>
      </w:r>
      <w:r w:rsidRPr="00C27FCE">
        <w:rPr>
          <w:rFonts w:ascii="Times New Roman" w:hAnsi="Times New Roman"/>
          <w:sz w:val="24"/>
          <w:szCs w:val="24"/>
          <w:lang w:val="et-EE"/>
        </w:rPr>
        <w:t xml:space="preserve">Reservfondi jääk </w:t>
      </w:r>
      <w:r>
        <w:rPr>
          <w:rFonts w:ascii="Times New Roman" w:hAnsi="Times New Roman"/>
          <w:sz w:val="24"/>
          <w:szCs w:val="24"/>
          <w:lang w:val="et-EE"/>
        </w:rPr>
        <w:t>20 835</w:t>
      </w:r>
      <w:r w:rsidRPr="00C27FCE">
        <w:rPr>
          <w:rFonts w:ascii="Times New Roman" w:hAnsi="Times New Roman"/>
          <w:sz w:val="24"/>
          <w:szCs w:val="24"/>
          <w:lang w:val="et-EE"/>
        </w:rPr>
        <w:t xml:space="preserve">  eurot seisuga  </w:t>
      </w:r>
      <w:r>
        <w:rPr>
          <w:rFonts w:ascii="Times New Roman" w:hAnsi="Times New Roman"/>
          <w:sz w:val="24"/>
          <w:szCs w:val="24"/>
          <w:lang w:val="et-EE"/>
        </w:rPr>
        <w:t>14.02</w:t>
      </w:r>
      <w:r w:rsidRPr="00C27FCE">
        <w:rPr>
          <w:rFonts w:ascii="Times New Roman" w:hAnsi="Times New Roman"/>
          <w:sz w:val="24"/>
          <w:szCs w:val="24"/>
          <w:lang w:val="et-EE"/>
        </w:rPr>
        <w:t>.201</w:t>
      </w:r>
      <w:r>
        <w:rPr>
          <w:rFonts w:ascii="Times New Roman" w:hAnsi="Times New Roman"/>
          <w:sz w:val="24"/>
          <w:szCs w:val="24"/>
          <w:lang w:val="et-EE"/>
        </w:rPr>
        <w:t>4</w:t>
      </w:r>
      <w:r w:rsidRPr="00C27FCE">
        <w:rPr>
          <w:rFonts w:ascii="Times New Roman" w:hAnsi="Times New Roman"/>
          <w:sz w:val="24"/>
          <w:szCs w:val="24"/>
          <w:lang w:val="et-EE"/>
        </w:rPr>
        <w:t xml:space="preserve">.a. 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  </w:t>
      </w:r>
    </w:p>
    <w:p w:rsidR="009A1CB8" w:rsidRDefault="009A1CB8" w:rsidP="00682952">
      <w:pPr>
        <w:keepNext/>
        <w:spacing w:after="0" w:line="240" w:lineRule="auto"/>
        <w:ind w:hanging="44"/>
        <w:jc w:val="both"/>
        <w:outlineLvl w:val="0"/>
        <w:rPr>
          <w:rFonts w:ascii="Times New Roman" w:hAnsi="Times New Roman"/>
          <w:sz w:val="24"/>
          <w:szCs w:val="24"/>
          <w:lang w:val="et-EE"/>
        </w:rPr>
      </w:pP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9A1CB8" w:rsidRDefault="009A1CB8" w:rsidP="0097449C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>Õiguslikud alused.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Vastavalt Kohaliku omavalitsuse üksuse finantsjuhtimise seaduse § 5 lõike 7 ning Narva Linnavolikogu 08.09.2011.a määrusega nr 8 kinnitatud “Narva linna reservfondi kasutamise korra” alusel eraldatakse rahalisi vahendeid linnavalitsuse reservfondist linnavalitsuse korraldusega.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</w:p>
    <w:p w:rsidR="009A1CB8" w:rsidRDefault="009A1CB8" w:rsidP="00682952">
      <w:pPr>
        <w:numPr>
          <w:ilvl w:val="0"/>
          <w:numId w:val="1"/>
        </w:numPr>
        <w:spacing w:after="0" w:line="240" w:lineRule="auto"/>
        <w:ind w:left="0" w:firstLine="142"/>
        <w:jc w:val="both"/>
        <w:rPr>
          <w:rFonts w:ascii="Times New Roman" w:hAnsi="Times New Roman"/>
          <w:b/>
          <w:sz w:val="24"/>
          <w:szCs w:val="24"/>
          <w:lang w:val="et-EE"/>
        </w:rPr>
      </w:pPr>
      <w:r>
        <w:rPr>
          <w:rFonts w:ascii="Times New Roman" w:hAnsi="Times New Roman"/>
          <w:b/>
          <w:sz w:val="24"/>
          <w:szCs w:val="24"/>
          <w:lang w:val="et-EE"/>
        </w:rPr>
        <w:t>Otsus.</w:t>
      </w:r>
    </w:p>
    <w:p w:rsidR="009A1CB8" w:rsidRPr="0097449C" w:rsidRDefault="009A1CB8" w:rsidP="00E5725A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t-EE"/>
        </w:rPr>
      </w:pPr>
      <w:r w:rsidRPr="0097449C">
        <w:rPr>
          <w:rFonts w:ascii="Times New Roman" w:hAnsi="Times New Roman"/>
          <w:sz w:val="24"/>
          <w:szCs w:val="24"/>
          <w:lang w:val="et-EE"/>
        </w:rPr>
        <w:t>Eraldada  linnavalitsuse reservfondist Narva Linna Arenduse ja Ökonoomika Amet</w:t>
      </w:r>
      <w:r>
        <w:rPr>
          <w:rFonts w:ascii="Times New Roman" w:hAnsi="Times New Roman"/>
          <w:sz w:val="24"/>
          <w:szCs w:val="24"/>
          <w:lang w:val="et-EE"/>
        </w:rPr>
        <w:t xml:space="preserve">ile </w:t>
      </w:r>
      <w:r w:rsidRPr="0097449C">
        <w:rPr>
          <w:rFonts w:ascii="Times New Roman" w:hAnsi="Times New Roman"/>
          <w:sz w:val="24"/>
          <w:szCs w:val="24"/>
          <w:lang w:val="et-EE"/>
        </w:rPr>
        <w:t xml:space="preserve">  – </w:t>
      </w:r>
      <w:r w:rsidRPr="0097449C">
        <w:rPr>
          <w:rFonts w:ascii="Times New Roman" w:hAnsi="Times New Roman"/>
          <w:b/>
          <w:sz w:val="24"/>
          <w:szCs w:val="24"/>
          <w:lang w:val="et-EE"/>
        </w:rPr>
        <w:t>1006</w:t>
      </w:r>
      <w:r w:rsidRPr="0097449C">
        <w:rPr>
          <w:rFonts w:ascii="Times New Roman" w:hAnsi="Times New Roman"/>
          <w:sz w:val="24"/>
          <w:szCs w:val="24"/>
          <w:lang w:val="et-EE"/>
        </w:rPr>
        <w:t xml:space="preserve"> e</w:t>
      </w:r>
      <w:r w:rsidRPr="0097449C">
        <w:rPr>
          <w:rFonts w:ascii="Times New Roman" w:hAnsi="Times New Roman"/>
          <w:b/>
          <w:sz w:val="24"/>
          <w:szCs w:val="24"/>
          <w:lang w:val="et-EE"/>
        </w:rPr>
        <w:t>urot</w:t>
      </w:r>
      <w:r w:rsidRPr="0097449C">
        <w:rPr>
          <w:rFonts w:ascii="Times New Roman" w:hAnsi="Times New Roman"/>
          <w:sz w:val="24"/>
          <w:szCs w:val="24"/>
          <w:lang w:val="et-EE"/>
        </w:rPr>
        <w:t xml:space="preserve"> </w:t>
      </w:r>
      <w:r w:rsidRPr="0097449C">
        <w:rPr>
          <w:rFonts w:ascii="Times New Roman" w:hAnsi="Times New Roman"/>
          <w:lang w:val="et-EE"/>
        </w:rPr>
        <w:t>7.-23.veebruaril 2014 Narva linnas toimunud aktsioone olümpiasportlaste toetuseks seotud kulude katteks</w:t>
      </w:r>
    </w:p>
    <w:p w:rsidR="009A1CB8" w:rsidRPr="00934C4D" w:rsidRDefault="009A1CB8" w:rsidP="00682952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et-EE"/>
        </w:rPr>
      </w:pPr>
      <w:r w:rsidRPr="00934C4D">
        <w:rPr>
          <w:rFonts w:ascii="Times New Roman" w:hAnsi="Times New Roman"/>
          <w:sz w:val="24"/>
          <w:szCs w:val="24"/>
          <w:lang w:val="et-EE"/>
        </w:rPr>
        <w:t>Eraldada  linnavalitsuse reservfondist</w:t>
      </w:r>
      <w:r w:rsidRPr="00934C4D">
        <w:rPr>
          <w:rFonts w:ascii="Times New Roman" w:hAnsi="Times New Roman"/>
          <w:sz w:val="24"/>
          <w:szCs w:val="24"/>
        </w:rPr>
        <w:t xml:space="preserve"> Narva Linnakantseleile </w:t>
      </w:r>
      <w:r w:rsidRPr="00EA3089">
        <w:rPr>
          <w:rFonts w:ascii="Times New Roman" w:hAnsi="Times New Roman"/>
          <w:b/>
          <w:sz w:val="24"/>
          <w:szCs w:val="24"/>
        </w:rPr>
        <w:t>– 5264</w:t>
      </w:r>
      <w:r>
        <w:rPr>
          <w:rFonts w:ascii="Times New Roman" w:hAnsi="Times New Roman"/>
          <w:sz w:val="24"/>
          <w:szCs w:val="24"/>
        </w:rPr>
        <w:t xml:space="preserve"> </w:t>
      </w:r>
      <w:r w:rsidRPr="00934C4D">
        <w:rPr>
          <w:rFonts w:ascii="Times New Roman" w:hAnsi="Times New Roman"/>
          <w:sz w:val="24"/>
          <w:szCs w:val="24"/>
        </w:rPr>
        <w:t xml:space="preserve">eurot </w:t>
      </w:r>
      <w:r>
        <w:rPr>
          <w:rFonts w:ascii="Times New Roman" w:hAnsi="Times New Roman"/>
          <w:sz w:val="24"/>
          <w:szCs w:val="24"/>
        </w:rPr>
        <w:t xml:space="preserve"> s h  </w:t>
      </w:r>
    </w:p>
    <w:p w:rsidR="009A1CB8" w:rsidRDefault="009A1CB8" w:rsidP="00934C4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1334 eurot külaliste toitlustamise ja majutuskulude tasumiseks ja 3930 eurot Hansap</w:t>
      </w:r>
      <w:r>
        <w:rPr>
          <w:rFonts w:ascii="Times New Roman" w:hAnsi="Times New Roman"/>
          <w:sz w:val="24"/>
          <w:szCs w:val="24"/>
          <w:lang w:val="et-EE"/>
        </w:rPr>
        <w:t xml:space="preserve">äevade kulude tasumiseks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A1CB8" w:rsidRPr="003A19DF" w:rsidRDefault="009A1CB8" w:rsidP="00934C4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</w:rPr>
        <w:t>3.</w:t>
      </w:r>
      <w:r w:rsidRPr="003A19DF">
        <w:rPr>
          <w:rFonts w:ascii="Times New Roman" w:hAnsi="Times New Roman"/>
          <w:sz w:val="24"/>
          <w:szCs w:val="24"/>
          <w:lang w:val="et-EE"/>
        </w:rPr>
        <w:t xml:space="preserve">3    Eraldada </w:t>
      </w:r>
      <w:r>
        <w:rPr>
          <w:rFonts w:ascii="Times New Roman" w:hAnsi="Times New Roman"/>
          <w:sz w:val="24"/>
          <w:szCs w:val="24"/>
          <w:lang w:val="et-EE"/>
        </w:rPr>
        <w:t xml:space="preserve">Narva Linnavalitsuse Kultuuriosakonnale – </w:t>
      </w:r>
      <w:r w:rsidRPr="00EA3089">
        <w:rPr>
          <w:rFonts w:ascii="Times New Roman" w:hAnsi="Times New Roman"/>
          <w:b/>
          <w:sz w:val="24"/>
          <w:szCs w:val="24"/>
          <w:lang w:val="et-EE"/>
        </w:rPr>
        <w:t xml:space="preserve">1000 </w:t>
      </w:r>
      <w:r>
        <w:rPr>
          <w:rFonts w:ascii="Times New Roman" w:hAnsi="Times New Roman"/>
          <w:sz w:val="24"/>
          <w:szCs w:val="24"/>
          <w:lang w:val="et-EE"/>
        </w:rPr>
        <w:t>eurot tenniseklubile Topspin Rahvusvahelise tenniseturniiri U-14 Narva Cup 11.-19.01.2014. aastal läbiviimisel tenniseplatside kasutamisega seotud kulude katteks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et-EE"/>
        </w:rPr>
      </w:pPr>
      <w:r>
        <w:rPr>
          <w:rFonts w:ascii="Times New Roman" w:hAnsi="Times New Roman"/>
          <w:b/>
          <w:bCs/>
          <w:sz w:val="24"/>
          <w:szCs w:val="24"/>
          <w:lang w:val="et-EE"/>
        </w:rPr>
        <w:t xml:space="preserve">  4. Rakendussätted.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4.1. Korraldus jõustub seadusega sätestatud korras.</w:t>
      </w:r>
    </w:p>
    <w:p w:rsidR="009A1CB8" w:rsidRDefault="009A1CB8" w:rsidP="00682952">
      <w:pPr>
        <w:spacing w:after="120" w:line="240" w:lineRule="auto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4.2. Korraldust on võimalik vaidlustada Tartu Halduskohtu Jõhvi kohtumajas 30 päeva jooksul arvates korralduse teatavakstegemisest.</w:t>
      </w:r>
    </w:p>
    <w:p w:rsidR="009A1CB8" w:rsidRDefault="009A1CB8" w:rsidP="00682952">
      <w:pPr>
        <w:spacing w:after="120" w:line="240" w:lineRule="auto"/>
        <w:rPr>
          <w:rFonts w:ascii="Times New Roman" w:hAnsi="Times New Roman"/>
          <w:sz w:val="24"/>
          <w:szCs w:val="24"/>
          <w:lang w:val="et-EE"/>
        </w:rPr>
      </w:pP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>Eduard East</w:t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  <w:t>Ants Liimets</w:t>
      </w:r>
    </w:p>
    <w:p w:rsidR="009A1CB8" w:rsidRDefault="009A1CB8" w:rsidP="0068295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t-EE"/>
        </w:rPr>
      </w:pPr>
      <w:r>
        <w:rPr>
          <w:rFonts w:ascii="Times New Roman" w:hAnsi="Times New Roman"/>
          <w:sz w:val="24"/>
          <w:szCs w:val="24"/>
          <w:lang w:val="et-EE"/>
        </w:rPr>
        <w:t xml:space="preserve">Linnapea </w:t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</w:r>
      <w:r>
        <w:rPr>
          <w:rFonts w:ascii="Times New Roman" w:hAnsi="Times New Roman"/>
          <w:sz w:val="24"/>
          <w:szCs w:val="24"/>
          <w:lang w:val="et-EE"/>
        </w:rPr>
        <w:tab/>
        <w:t>Linnasekretär</w:t>
      </w:r>
    </w:p>
    <w:p w:rsidR="009A1CB8" w:rsidRDefault="009A1CB8" w:rsidP="00682952">
      <w:pPr>
        <w:spacing w:after="0" w:line="240" w:lineRule="auto"/>
        <w:rPr>
          <w:lang w:val="et-EE"/>
        </w:rPr>
      </w:pPr>
      <w:r>
        <w:rPr>
          <w:lang w:val="et-EE"/>
        </w:rPr>
        <w:t xml:space="preserve"> </w:t>
      </w:r>
    </w:p>
    <w:p w:rsidR="009A1CB8" w:rsidRPr="009A0462" w:rsidRDefault="009A1CB8" w:rsidP="00682952">
      <w:pPr>
        <w:rPr>
          <w:lang w:val="et-EE"/>
        </w:rPr>
      </w:pPr>
    </w:p>
    <w:p w:rsidR="009A1CB8" w:rsidRPr="00682952" w:rsidRDefault="009A1CB8">
      <w:pPr>
        <w:rPr>
          <w:lang w:val="et-EE"/>
        </w:rPr>
      </w:pPr>
    </w:p>
    <w:sectPr w:rsidR="009A1CB8" w:rsidRPr="00682952" w:rsidSect="004A4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FC5000"/>
    <w:multiLevelType w:val="multilevel"/>
    <w:tmpl w:val="1FCA0F8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  <w:b/>
      </w:rPr>
    </w:lvl>
  </w:abstractNum>
  <w:abstractNum w:abstractNumId="1">
    <w:nsid w:val="42253F8A"/>
    <w:multiLevelType w:val="multilevel"/>
    <w:tmpl w:val="0B680784"/>
    <w:lvl w:ilvl="0">
      <w:start w:val="3"/>
      <w:numFmt w:val="decimal"/>
      <w:lvlText w:val="%1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2952"/>
    <w:rsid w:val="003A19DF"/>
    <w:rsid w:val="004A2761"/>
    <w:rsid w:val="004A4331"/>
    <w:rsid w:val="005330FB"/>
    <w:rsid w:val="00682952"/>
    <w:rsid w:val="008B0D66"/>
    <w:rsid w:val="00934C4D"/>
    <w:rsid w:val="0097449C"/>
    <w:rsid w:val="009A0462"/>
    <w:rsid w:val="009A1CB8"/>
    <w:rsid w:val="00C27FCE"/>
    <w:rsid w:val="00C27FF3"/>
    <w:rsid w:val="00E22B34"/>
    <w:rsid w:val="00E5725A"/>
    <w:rsid w:val="00EA3089"/>
    <w:rsid w:val="00EF2E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52"/>
    <w:pPr>
      <w:spacing w:after="200" w:line="276" w:lineRule="auto"/>
    </w:pPr>
    <w:rPr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172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64</TotalTime>
  <Pages>2</Pages>
  <Words>456</Words>
  <Characters>2651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</dc:creator>
  <cp:keywords/>
  <dc:description/>
  <cp:lastModifiedBy>Ljudmila Udaltsova</cp:lastModifiedBy>
  <cp:revision>3</cp:revision>
  <cp:lastPrinted>2014-02-19T07:30:00Z</cp:lastPrinted>
  <dcterms:created xsi:type="dcterms:W3CDTF">2014-02-14T12:17:00Z</dcterms:created>
  <dcterms:modified xsi:type="dcterms:W3CDTF">2014-02-19T07:39:00Z</dcterms:modified>
</cp:coreProperties>
</file>