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924" w:rsidRDefault="002A6924" w:rsidP="00973CF6">
      <w:pPr>
        <w:pStyle w:val="Pealkiri21"/>
        <w:spacing w:after="60"/>
        <w:jc w:val="both"/>
        <w:rPr>
          <w:sz w:val="24"/>
          <w:szCs w:val="24"/>
        </w:rPr>
      </w:pPr>
      <w:r>
        <w:rPr>
          <w:sz w:val="24"/>
          <w:szCs w:val="24"/>
        </w:rPr>
        <w:t>Kinnitus</w:t>
      </w:r>
    </w:p>
    <w:p w:rsidR="002A6924" w:rsidRDefault="002A6924" w:rsidP="00973CF6"/>
    <w:p w:rsidR="002A6924" w:rsidRDefault="002A6924" w:rsidP="00973CF6">
      <w:r>
        <w:t>Hankija nimi: Narva Linnakantselei</w:t>
      </w:r>
    </w:p>
    <w:p w:rsidR="002A6924" w:rsidRDefault="002A6924" w:rsidP="00973CF6">
      <w:r>
        <w:t xml:space="preserve">Riigihanke nimetus: Riistvara Narva Linnavalitsusele </w:t>
      </w:r>
    </w:p>
    <w:p w:rsidR="002A6924" w:rsidRDefault="002A6924" w:rsidP="003B3D71">
      <w:r>
        <w:t xml:space="preserve">Hanke viitenumber: </w:t>
      </w:r>
    </w:p>
    <w:p w:rsidR="002A6924" w:rsidRDefault="002A6924" w:rsidP="00973CF6">
      <w:r>
        <w:t xml:space="preserve"> </w:t>
      </w:r>
    </w:p>
    <w:p w:rsidR="002A6924" w:rsidRDefault="002A6924" w:rsidP="00973CF6">
      <w:bookmarkStart w:id="0" w:name="_GoBack"/>
      <w:bookmarkEnd w:id="0"/>
    </w:p>
    <w:p w:rsidR="002A6924" w:rsidRDefault="002A6924" w:rsidP="00DB4B73">
      <w:r>
        <w:t xml:space="preserve">Kinnitame, et </w:t>
      </w:r>
    </w:p>
    <w:p w:rsidR="002A6924" w:rsidRDefault="002A6924" w:rsidP="005818B5">
      <w:pPr>
        <w:pStyle w:val="ListParagraph"/>
        <w:numPr>
          <w:ilvl w:val="0"/>
          <w:numId w:val="4"/>
        </w:numPr>
      </w:pPr>
      <w:r>
        <w:t>meid ja meie seaduslik esindajat ei ole kriminaal- või väärteomenetluses karistatud kuritegeliku ühenduse organiseerimise ega sinna kuulumise eest, riigihangete nõuete rikkumise ja kelmuse ning ametialase ja rahapesualaste süütegude toimepanemise eest ning meil puuduvad kehtivad karistusandmed karistusregistris karistusregistri seaduse kohaselt ning meil puudub kehtiv karistus meie elu-ja asukohariigi seadusaktide alusel.</w:t>
      </w:r>
    </w:p>
    <w:p w:rsidR="002A6924" w:rsidRDefault="002A6924" w:rsidP="005818B5">
      <w:pPr>
        <w:pStyle w:val="ListParagraph"/>
        <w:numPr>
          <w:ilvl w:val="0"/>
          <w:numId w:val="4"/>
        </w:numPr>
      </w:pPr>
      <w:r>
        <w:t>me ei ole pankrotis ega likvideerimisel, ega meie äritegevust ei ole peatatud ning me ei ole muus sellesarnases seisukorras tema asukohamaa seaduse kohaselt.</w:t>
      </w:r>
    </w:p>
    <w:p w:rsidR="002A6924" w:rsidRDefault="002A6924" w:rsidP="005818B5">
      <w:pPr>
        <w:pStyle w:val="ListParagraph"/>
        <w:numPr>
          <w:ilvl w:val="0"/>
          <w:numId w:val="4"/>
        </w:numPr>
      </w:pPr>
      <w:r>
        <w:t>meie suhtes ei ole algatatud sundlikvideerimist ega muud sellesarnast menetlust meie asukohamaa seaduste kohaselt.</w:t>
      </w:r>
    </w:p>
    <w:p w:rsidR="002A6924" w:rsidRPr="00296735" w:rsidRDefault="002A6924" w:rsidP="005818B5">
      <w:pPr>
        <w:pStyle w:val="ListParagraph"/>
        <w:numPr>
          <w:ilvl w:val="0"/>
          <w:numId w:val="4"/>
        </w:numPr>
      </w:pPr>
      <w:r>
        <w:t>me ei ole esitanud valeandmeid käesolevas jaos sätestatud või käesolevas jaos sätestatu alusel hankija kehtestatud nõuete vastavuse kohta.</w:t>
      </w:r>
    </w:p>
    <w:p w:rsidR="002A6924" w:rsidRDefault="002A6924" w:rsidP="00973CF6"/>
    <w:p w:rsidR="002A6924" w:rsidRDefault="002A6924" w:rsidP="00973CF6">
      <w:pPr>
        <w:ind w:firstLine="720"/>
      </w:pPr>
      <w:r>
        <w:t>Pakkuja nimi</w:t>
      </w:r>
    </w:p>
    <w:p w:rsidR="002A6924" w:rsidRDefault="002A6924" w:rsidP="00973CF6">
      <w:pPr>
        <w:ind w:firstLine="720"/>
      </w:pPr>
      <w:r>
        <w:t>Allkirjastaja nimi</w:t>
      </w:r>
    </w:p>
    <w:p w:rsidR="002A6924" w:rsidRDefault="002A6924" w:rsidP="00973CF6">
      <w:pPr>
        <w:ind w:firstLine="720"/>
      </w:pPr>
    </w:p>
    <w:p w:rsidR="002A6924" w:rsidRDefault="002A6924" w:rsidP="00973CF6">
      <w:pPr>
        <w:ind w:firstLine="720"/>
        <w:rPr>
          <w:vertAlign w:val="superscript"/>
        </w:rPr>
      </w:pPr>
      <w:r>
        <w:t>/digiallkirjastatud/</w:t>
      </w:r>
    </w:p>
    <w:p w:rsidR="002A6924" w:rsidRDefault="002A6924" w:rsidP="00973CF6"/>
    <w:sectPr w:rsidR="002A6924" w:rsidSect="0075552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0000000000000000000"/>
    <w:charset w:val="BA"/>
    <w:family w:val="swiss"/>
    <w:notTrueType/>
    <w:pitch w:val="variable"/>
    <w:sig w:usb0="00000007" w:usb1="00000000" w:usb2="00000000" w:usb3="00000000" w:csb0="0000008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singleLevel"/>
    <w:tmpl w:val="00000009"/>
    <w:name w:val="WW8Num9"/>
    <w:lvl w:ilvl="0">
      <w:start w:val="1"/>
      <w:numFmt w:val="decimal"/>
      <w:lvlText w:val="%1)"/>
      <w:lvlJc w:val="left"/>
      <w:pPr>
        <w:tabs>
          <w:tab w:val="num" w:pos="720"/>
        </w:tabs>
        <w:ind w:left="720" w:hanging="360"/>
      </w:pPr>
      <w:rPr>
        <w:rFonts w:ascii="Times New Roman" w:hAnsi="Times New Roman" w:cs="Times New Roman"/>
        <w:sz w:val="22"/>
        <w:szCs w:val="22"/>
      </w:rPr>
    </w:lvl>
  </w:abstractNum>
  <w:abstractNum w:abstractNumId="1">
    <w:nsid w:val="0000000A"/>
    <w:multiLevelType w:val="singleLevel"/>
    <w:tmpl w:val="0000000A"/>
    <w:name w:val="WW8Num10"/>
    <w:lvl w:ilvl="0">
      <w:start w:val="1"/>
      <w:numFmt w:val="decimal"/>
      <w:lvlText w:val="%1."/>
      <w:lvlJc w:val="left"/>
      <w:pPr>
        <w:tabs>
          <w:tab w:val="num" w:pos="720"/>
        </w:tabs>
        <w:ind w:left="720" w:hanging="360"/>
      </w:pPr>
      <w:rPr>
        <w:rFonts w:cs="Times New Roman"/>
      </w:rPr>
    </w:lvl>
  </w:abstractNum>
  <w:abstractNum w:abstractNumId="2">
    <w:nsid w:val="0E760784"/>
    <w:multiLevelType w:val="hybridMultilevel"/>
    <w:tmpl w:val="25D2357A"/>
    <w:lvl w:ilvl="0" w:tplc="0425000F">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
    <w:nsid w:val="162C4216"/>
    <w:multiLevelType w:val="hybridMultilevel"/>
    <w:tmpl w:val="361634BE"/>
    <w:lvl w:ilvl="0" w:tplc="A4524752">
      <w:start w:val="1"/>
      <w:numFmt w:val="decimal"/>
      <w:lvlText w:val="%1."/>
      <w:lvlJc w:val="left"/>
      <w:pPr>
        <w:ind w:left="720" w:hanging="360"/>
      </w:pPr>
      <w:rPr>
        <w:rFonts w:ascii="Calibri" w:eastAsia="Times New Roman" w:hAnsi="Calibri" w:cs="Times New Roman"/>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num>
  <w:num w:numId="2">
    <w:abstractNumId w:val="0"/>
    <w:lvlOverride w:ilvl="0">
      <w:startOverride w:val="1"/>
    </w:lvlOverride>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73CF6"/>
    <w:rsid w:val="0006038A"/>
    <w:rsid w:val="00074DE9"/>
    <w:rsid w:val="00080708"/>
    <w:rsid w:val="000D4A64"/>
    <w:rsid w:val="0011592B"/>
    <w:rsid w:val="00142F1F"/>
    <w:rsid w:val="00155928"/>
    <w:rsid w:val="0015734E"/>
    <w:rsid w:val="00192789"/>
    <w:rsid w:val="00193872"/>
    <w:rsid w:val="00204012"/>
    <w:rsid w:val="002417D7"/>
    <w:rsid w:val="002678D7"/>
    <w:rsid w:val="00296735"/>
    <w:rsid w:val="002A6924"/>
    <w:rsid w:val="002A71D0"/>
    <w:rsid w:val="002C67B5"/>
    <w:rsid w:val="002C7A37"/>
    <w:rsid w:val="00303A2E"/>
    <w:rsid w:val="003510B3"/>
    <w:rsid w:val="003B3D71"/>
    <w:rsid w:val="004C01AC"/>
    <w:rsid w:val="004F2EE6"/>
    <w:rsid w:val="00550CE2"/>
    <w:rsid w:val="005818B5"/>
    <w:rsid w:val="0059076A"/>
    <w:rsid w:val="005B2C9F"/>
    <w:rsid w:val="005E78CF"/>
    <w:rsid w:val="00614B87"/>
    <w:rsid w:val="006502DA"/>
    <w:rsid w:val="00672D5F"/>
    <w:rsid w:val="00683725"/>
    <w:rsid w:val="00683A9F"/>
    <w:rsid w:val="00691ACA"/>
    <w:rsid w:val="006A5470"/>
    <w:rsid w:val="0075552C"/>
    <w:rsid w:val="00767CD9"/>
    <w:rsid w:val="007B7570"/>
    <w:rsid w:val="007D545A"/>
    <w:rsid w:val="007F112D"/>
    <w:rsid w:val="00856420"/>
    <w:rsid w:val="00861F52"/>
    <w:rsid w:val="008A3C2F"/>
    <w:rsid w:val="008B4037"/>
    <w:rsid w:val="00906989"/>
    <w:rsid w:val="0094114D"/>
    <w:rsid w:val="0094301B"/>
    <w:rsid w:val="009644CE"/>
    <w:rsid w:val="00973CF6"/>
    <w:rsid w:val="0097575B"/>
    <w:rsid w:val="009D5F35"/>
    <w:rsid w:val="009F4FCF"/>
    <w:rsid w:val="00A3753E"/>
    <w:rsid w:val="00A948DF"/>
    <w:rsid w:val="00AA1BF3"/>
    <w:rsid w:val="00AB48D0"/>
    <w:rsid w:val="00B03D1E"/>
    <w:rsid w:val="00B5112E"/>
    <w:rsid w:val="00B55C15"/>
    <w:rsid w:val="00B64E1F"/>
    <w:rsid w:val="00B9234A"/>
    <w:rsid w:val="00C13EB1"/>
    <w:rsid w:val="00C54F02"/>
    <w:rsid w:val="00C61799"/>
    <w:rsid w:val="00C7139A"/>
    <w:rsid w:val="00C9241D"/>
    <w:rsid w:val="00CB4476"/>
    <w:rsid w:val="00CC4EFF"/>
    <w:rsid w:val="00CE61E8"/>
    <w:rsid w:val="00CF3315"/>
    <w:rsid w:val="00CF65C9"/>
    <w:rsid w:val="00D01E2A"/>
    <w:rsid w:val="00D0727A"/>
    <w:rsid w:val="00D76077"/>
    <w:rsid w:val="00DA0093"/>
    <w:rsid w:val="00DB3637"/>
    <w:rsid w:val="00DB4B73"/>
    <w:rsid w:val="00DD1AFB"/>
    <w:rsid w:val="00DD3468"/>
    <w:rsid w:val="00E05BBD"/>
    <w:rsid w:val="00E26369"/>
    <w:rsid w:val="00E43CCE"/>
    <w:rsid w:val="00E61F03"/>
    <w:rsid w:val="00E766B0"/>
    <w:rsid w:val="00EB28D6"/>
    <w:rsid w:val="00F62ED6"/>
    <w:rsid w:val="00F80B04"/>
    <w:rsid w:val="00FC75F7"/>
    <w:rsid w:val="00FD119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CF6"/>
    <w:pPr>
      <w:suppressAutoHyphens/>
      <w:spacing w:after="60"/>
      <w:jc w:val="both"/>
    </w:pPr>
    <w:rPr>
      <w:rFonts w:ascii="Times New Roman" w:eastAsia="Times New Roman" w:hAnsi="Times New Roman"/>
      <w:sz w:val="24"/>
      <w:szCs w:val="24"/>
      <w:lang w:val="et-EE" w:eastAsia="ar-SA"/>
    </w:rPr>
  </w:style>
  <w:style w:type="paragraph" w:styleId="Heading1">
    <w:name w:val="heading 1"/>
    <w:basedOn w:val="Normal"/>
    <w:next w:val="Normal"/>
    <w:link w:val="Heading1Char"/>
    <w:uiPriority w:val="99"/>
    <w:qFormat/>
    <w:rsid w:val="00973CF6"/>
    <w:pPr>
      <w:keepNext/>
      <w:keepLines/>
      <w:spacing w:before="240" w:after="0"/>
      <w:outlineLvl w:val="0"/>
    </w:pPr>
    <w:rPr>
      <w:rFonts w:ascii="Calibri Light" w:hAnsi="Calibri Light"/>
      <w:color w:val="2E74B5"/>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73CF6"/>
    <w:rPr>
      <w:rFonts w:ascii="Calibri Light" w:hAnsi="Calibri Light" w:cs="Times New Roman"/>
      <w:color w:val="2E74B5"/>
      <w:sz w:val="32"/>
      <w:szCs w:val="32"/>
      <w:lang w:eastAsia="ar-SA" w:bidi="ar-SA"/>
    </w:rPr>
  </w:style>
  <w:style w:type="paragraph" w:customStyle="1" w:styleId="Pealkiri21">
    <w:name w:val="Pealkiri 21"/>
    <w:basedOn w:val="Heading1"/>
    <w:uiPriority w:val="99"/>
    <w:rsid w:val="00973CF6"/>
    <w:pPr>
      <w:keepLines w:val="0"/>
      <w:spacing w:before="0"/>
      <w:jc w:val="center"/>
    </w:pPr>
    <w:rPr>
      <w:rFonts w:ascii="Times New Roman" w:hAnsi="Times New Roman"/>
      <w:b/>
      <w:color w:val="auto"/>
      <w:kern w:val="2"/>
      <w:sz w:val="20"/>
      <w:szCs w:val="20"/>
    </w:rPr>
  </w:style>
  <w:style w:type="paragraph" w:customStyle="1" w:styleId="text-3mezera">
    <w:name w:val="text - 3 mezera"/>
    <w:basedOn w:val="Normal"/>
    <w:uiPriority w:val="99"/>
    <w:rsid w:val="00973CF6"/>
    <w:pPr>
      <w:widowControl w:val="0"/>
      <w:spacing w:before="60" w:after="0" w:line="240" w:lineRule="exact"/>
      <w:ind w:firstLine="456"/>
    </w:pPr>
    <w:rPr>
      <w:rFonts w:ascii="Arial" w:hAnsi="Arial"/>
      <w:szCs w:val="20"/>
      <w:lang w:val="cs-CZ"/>
    </w:rPr>
  </w:style>
  <w:style w:type="paragraph" w:styleId="ListParagraph">
    <w:name w:val="List Paragraph"/>
    <w:basedOn w:val="Normal"/>
    <w:uiPriority w:val="99"/>
    <w:qFormat/>
    <w:rsid w:val="005818B5"/>
    <w:pPr>
      <w:suppressAutoHyphens w:val="0"/>
      <w:spacing w:after="200" w:line="276" w:lineRule="auto"/>
      <w:ind w:left="720"/>
      <w:contextualSpacing/>
      <w:jc w:val="left"/>
    </w:pPr>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266187163">
      <w:marLeft w:val="0"/>
      <w:marRight w:val="0"/>
      <w:marTop w:val="0"/>
      <w:marBottom w:val="0"/>
      <w:divBdr>
        <w:top w:val="none" w:sz="0" w:space="0" w:color="auto"/>
        <w:left w:val="none" w:sz="0" w:space="0" w:color="auto"/>
        <w:bottom w:val="none" w:sz="0" w:space="0" w:color="auto"/>
        <w:right w:val="none" w:sz="0" w:space="0" w:color="auto"/>
      </w:divBdr>
    </w:div>
    <w:div w:id="1266187164">
      <w:marLeft w:val="0"/>
      <w:marRight w:val="0"/>
      <w:marTop w:val="0"/>
      <w:marBottom w:val="0"/>
      <w:divBdr>
        <w:top w:val="none" w:sz="0" w:space="0" w:color="auto"/>
        <w:left w:val="none" w:sz="0" w:space="0" w:color="auto"/>
        <w:bottom w:val="none" w:sz="0" w:space="0" w:color="auto"/>
        <w:right w:val="none" w:sz="0" w:space="0" w:color="auto"/>
      </w:divBdr>
    </w:div>
    <w:div w:id="126618716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1</Pages>
  <Words>151</Words>
  <Characters>880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Kinnitus</dc:title>
  <dc:subject/>
  <dc:creator>jaanus</dc:creator>
  <cp:keywords/>
  <dc:description/>
  <cp:lastModifiedBy>Tarmo Tammiste</cp:lastModifiedBy>
  <cp:revision>3</cp:revision>
  <dcterms:created xsi:type="dcterms:W3CDTF">2014-10-20T08:19:00Z</dcterms:created>
  <dcterms:modified xsi:type="dcterms:W3CDTF">2014-10-20T13:28:00Z</dcterms:modified>
</cp:coreProperties>
</file>