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017" w:rsidRDefault="002F4017" w:rsidP="00697D3D"/>
    <w:p w:rsidR="002F4017" w:rsidRDefault="002F4017" w:rsidP="00697D3D">
      <w:r>
        <w:t>Hanke nimetus :  Riistvara Narva Linnavalitsusele</w:t>
      </w:r>
    </w:p>
    <w:p w:rsidR="002F4017" w:rsidRDefault="002F4017" w:rsidP="00364D8D">
      <w:r>
        <w:t xml:space="preserve">Hanke viitenumber: </w:t>
      </w:r>
    </w:p>
    <w:p w:rsidR="002F4017" w:rsidRDefault="002F4017" w:rsidP="00697D3D"/>
    <w:p w:rsidR="002F4017" w:rsidRDefault="002F4017" w:rsidP="00697D3D"/>
    <w:p w:rsidR="002F4017" w:rsidRDefault="002F4017" w:rsidP="00697D3D">
      <w:r>
        <w:t>AS / OÜ .......................poolt aastatel 2012-2014 teostatud sarnaste tööde loetelu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42"/>
        <w:gridCol w:w="1842"/>
        <w:gridCol w:w="1842"/>
        <w:gridCol w:w="1843"/>
        <w:gridCol w:w="1843"/>
      </w:tblGrid>
      <w:tr w:rsidR="002F4017" w:rsidRPr="00376636" w:rsidTr="00376636">
        <w:tc>
          <w:tcPr>
            <w:tcW w:w="1842" w:type="dxa"/>
          </w:tcPr>
          <w:p w:rsidR="002F4017" w:rsidRPr="00376636" w:rsidRDefault="002F4017" w:rsidP="00376636">
            <w:pPr>
              <w:spacing w:after="0" w:line="240" w:lineRule="auto"/>
            </w:pPr>
            <w:r w:rsidRPr="00376636">
              <w:t>Nr</w:t>
            </w:r>
          </w:p>
        </w:tc>
        <w:tc>
          <w:tcPr>
            <w:tcW w:w="1842" w:type="dxa"/>
          </w:tcPr>
          <w:p w:rsidR="002F4017" w:rsidRPr="00376636" w:rsidRDefault="002F4017" w:rsidP="00376636">
            <w:pPr>
              <w:spacing w:after="0" w:line="240" w:lineRule="auto"/>
            </w:pPr>
            <w:r w:rsidRPr="00376636">
              <w:t>Tellija nimi, Kontaktandmed</w:t>
            </w:r>
          </w:p>
        </w:tc>
        <w:tc>
          <w:tcPr>
            <w:tcW w:w="1842" w:type="dxa"/>
          </w:tcPr>
          <w:p w:rsidR="002F4017" w:rsidRPr="00376636" w:rsidRDefault="002F4017" w:rsidP="00376636">
            <w:pPr>
              <w:spacing w:after="0" w:line="240" w:lineRule="auto"/>
            </w:pPr>
            <w:r w:rsidRPr="00376636">
              <w:t>Teostatud tööd</w:t>
            </w:r>
          </w:p>
        </w:tc>
        <w:tc>
          <w:tcPr>
            <w:tcW w:w="1843" w:type="dxa"/>
          </w:tcPr>
          <w:p w:rsidR="002F4017" w:rsidRPr="00376636" w:rsidRDefault="002F4017" w:rsidP="00376636">
            <w:pPr>
              <w:spacing w:after="0" w:line="240" w:lineRule="auto"/>
            </w:pPr>
            <w:r w:rsidRPr="00376636">
              <w:t>Teostamise aeg ja koht</w:t>
            </w:r>
          </w:p>
        </w:tc>
        <w:tc>
          <w:tcPr>
            <w:tcW w:w="1843" w:type="dxa"/>
          </w:tcPr>
          <w:p w:rsidR="002F4017" w:rsidRPr="00376636" w:rsidRDefault="002F4017" w:rsidP="00376636">
            <w:pPr>
              <w:spacing w:after="0" w:line="240" w:lineRule="auto"/>
            </w:pPr>
            <w:r w:rsidRPr="00376636">
              <w:t>Maksumus ( ilma käibemaksuta ) €</w:t>
            </w:r>
          </w:p>
        </w:tc>
      </w:tr>
      <w:tr w:rsidR="002F4017" w:rsidRPr="00376636" w:rsidTr="00376636">
        <w:tc>
          <w:tcPr>
            <w:tcW w:w="1842" w:type="dxa"/>
          </w:tcPr>
          <w:p w:rsidR="002F4017" w:rsidRPr="00376636" w:rsidRDefault="002F4017" w:rsidP="00376636">
            <w:pPr>
              <w:spacing w:after="0" w:line="240" w:lineRule="auto"/>
            </w:pPr>
          </w:p>
        </w:tc>
        <w:tc>
          <w:tcPr>
            <w:tcW w:w="1842" w:type="dxa"/>
          </w:tcPr>
          <w:p w:rsidR="002F4017" w:rsidRPr="00376636" w:rsidRDefault="002F4017" w:rsidP="00376636">
            <w:pPr>
              <w:spacing w:after="0" w:line="240" w:lineRule="auto"/>
            </w:pPr>
          </w:p>
        </w:tc>
        <w:tc>
          <w:tcPr>
            <w:tcW w:w="1842" w:type="dxa"/>
          </w:tcPr>
          <w:p w:rsidR="002F4017" w:rsidRPr="00376636" w:rsidRDefault="002F4017" w:rsidP="00376636">
            <w:pPr>
              <w:spacing w:after="0" w:line="240" w:lineRule="auto"/>
            </w:pPr>
          </w:p>
        </w:tc>
        <w:tc>
          <w:tcPr>
            <w:tcW w:w="1843" w:type="dxa"/>
          </w:tcPr>
          <w:p w:rsidR="002F4017" w:rsidRPr="00376636" w:rsidRDefault="002F4017" w:rsidP="00376636">
            <w:pPr>
              <w:spacing w:after="0" w:line="240" w:lineRule="auto"/>
            </w:pPr>
          </w:p>
        </w:tc>
        <w:tc>
          <w:tcPr>
            <w:tcW w:w="1843" w:type="dxa"/>
          </w:tcPr>
          <w:p w:rsidR="002F4017" w:rsidRPr="00376636" w:rsidRDefault="002F4017" w:rsidP="00376636">
            <w:pPr>
              <w:spacing w:after="0" w:line="240" w:lineRule="auto"/>
            </w:pPr>
          </w:p>
        </w:tc>
      </w:tr>
      <w:tr w:rsidR="002F4017" w:rsidRPr="00376636" w:rsidTr="00376636">
        <w:tc>
          <w:tcPr>
            <w:tcW w:w="1842" w:type="dxa"/>
          </w:tcPr>
          <w:p w:rsidR="002F4017" w:rsidRPr="00376636" w:rsidRDefault="002F4017" w:rsidP="00376636">
            <w:pPr>
              <w:spacing w:after="0" w:line="240" w:lineRule="auto"/>
            </w:pPr>
          </w:p>
        </w:tc>
        <w:tc>
          <w:tcPr>
            <w:tcW w:w="1842" w:type="dxa"/>
          </w:tcPr>
          <w:p w:rsidR="002F4017" w:rsidRPr="00376636" w:rsidRDefault="002F4017" w:rsidP="00376636">
            <w:pPr>
              <w:spacing w:after="0" w:line="240" w:lineRule="auto"/>
            </w:pPr>
          </w:p>
        </w:tc>
        <w:tc>
          <w:tcPr>
            <w:tcW w:w="1842" w:type="dxa"/>
          </w:tcPr>
          <w:p w:rsidR="002F4017" w:rsidRPr="00376636" w:rsidRDefault="002F4017" w:rsidP="00376636">
            <w:pPr>
              <w:spacing w:after="0" w:line="240" w:lineRule="auto"/>
            </w:pPr>
          </w:p>
        </w:tc>
        <w:tc>
          <w:tcPr>
            <w:tcW w:w="1843" w:type="dxa"/>
          </w:tcPr>
          <w:p w:rsidR="002F4017" w:rsidRPr="00376636" w:rsidRDefault="002F4017" w:rsidP="00376636">
            <w:pPr>
              <w:spacing w:after="0" w:line="240" w:lineRule="auto"/>
            </w:pPr>
          </w:p>
        </w:tc>
        <w:tc>
          <w:tcPr>
            <w:tcW w:w="1843" w:type="dxa"/>
          </w:tcPr>
          <w:p w:rsidR="002F4017" w:rsidRPr="00376636" w:rsidRDefault="002F4017" w:rsidP="00376636">
            <w:pPr>
              <w:spacing w:after="0" w:line="240" w:lineRule="auto"/>
            </w:pPr>
          </w:p>
        </w:tc>
      </w:tr>
      <w:tr w:rsidR="002F4017" w:rsidRPr="00376636" w:rsidTr="00376636">
        <w:tc>
          <w:tcPr>
            <w:tcW w:w="1842" w:type="dxa"/>
          </w:tcPr>
          <w:p w:rsidR="002F4017" w:rsidRPr="00376636" w:rsidRDefault="002F4017" w:rsidP="00376636">
            <w:pPr>
              <w:spacing w:after="0" w:line="240" w:lineRule="auto"/>
            </w:pPr>
          </w:p>
        </w:tc>
        <w:tc>
          <w:tcPr>
            <w:tcW w:w="1842" w:type="dxa"/>
          </w:tcPr>
          <w:p w:rsidR="002F4017" w:rsidRPr="00376636" w:rsidRDefault="002F4017" w:rsidP="00376636">
            <w:pPr>
              <w:spacing w:after="0" w:line="240" w:lineRule="auto"/>
            </w:pPr>
          </w:p>
        </w:tc>
        <w:tc>
          <w:tcPr>
            <w:tcW w:w="1842" w:type="dxa"/>
          </w:tcPr>
          <w:p w:rsidR="002F4017" w:rsidRPr="00376636" w:rsidRDefault="002F4017" w:rsidP="00376636">
            <w:pPr>
              <w:spacing w:after="0" w:line="240" w:lineRule="auto"/>
            </w:pPr>
          </w:p>
        </w:tc>
        <w:tc>
          <w:tcPr>
            <w:tcW w:w="1843" w:type="dxa"/>
          </w:tcPr>
          <w:p w:rsidR="002F4017" w:rsidRPr="00376636" w:rsidRDefault="002F4017" w:rsidP="00376636">
            <w:pPr>
              <w:spacing w:after="0" w:line="240" w:lineRule="auto"/>
            </w:pPr>
          </w:p>
        </w:tc>
        <w:tc>
          <w:tcPr>
            <w:tcW w:w="1843" w:type="dxa"/>
          </w:tcPr>
          <w:p w:rsidR="002F4017" w:rsidRPr="00376636" w:rsidRDefault="002F4017" w:rsidP="00376636">
            <w:pPr>
              <w:spacing w:after="0" w:line="240" w:lineRule="auto"/>
            </w:pPr>
          </w:p>
        </w:tc>
      </w:tr>
    </w:tbl>
    <w:p w:rsidR="002F4017" w:rsidRDefault="002F4017" w:rsidP="00697D3D"/>
    <w:p w:rsidR="002F4017" w:rsidRDefault="002F4017" w:rsidP="00697D3D">
      <w:r>
        <w:t>Kinnitame, et nimetatud ehitustööd on teostatud korrektselt vastavalt sõlmitud lepingule ning hea tava kohaselt.</w:t>
      </w:r>
      <w:bookmarkStart w:id="0" w:name="_GoBack"/>
      <w:bookmarkEnd w:id="0"/>
    </w:p>
    <w:p w:rsidR="002F4017" w:rsidRDefault="002F4017" w:rsidP="00697D3D"/>
    <w:p w:rsidR="002F4017" w:rsidRDefault="002F4017" w:rsidP="00697D3D">
      <w:r>
        <w:t>Pakkuja nimi, registrikood, aadress: ________________________________________</w:t>
      </w:r>
    </w:p>
    <w:p w:rsidR="002F4017" w:rsidRDefault="002F4017" w:rsidP="00697D3D">
      <w:r>
        <w:t>Kuupäev:________________________________________________________________</w:t>
      </w:r>
    </w:p>
    <w:p w:rsidR="002F4017" w:rsidRDefault="002F4017" w:rsidP="00697D3D">
      <w:r>
        <w:t>Esindaja nimi ja allkiri:_____________________________________________________</w:t>
      </w:r>
    </w:p>
    <w:p w:rsidR="002F4017" w:rsidRDefault="002F4017"/>
    <w:sectPr w:rsidR="002F4017" w:rsidSect="00C135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7D3D"/>
    <w:rsid w:val="00053107"/>
    <w:rsid w:val="000E1AF8"/>
    <w:rsid w:val="002811D3"/>
    <w:rsid w:val="002F4017"/>
    <w:rsid w:val="00364D8D"/>
    <w:rsid w:val="00376636"/>
    <w:rsid w:val="00600225"/>
    <w:rsid w:val="00697D3D"/>
    <w:rsid w:val="00767362"/>
    <w:rsid w:val="00B66F8C"/>
    <w:rsid w:val="00C135D9"/>
    <w:rsid w:val="00C57670"/>
    <w:rsid w:val="00E61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D3D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97D3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03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2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92</Words>
  <Characters>537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Hanke nimetus :  Riistvara Narva Linnavalitsusele</dc:title>
  <dc:subject/>
  <dc:creator>Hillar Raag</dc:creator>
  <cp:keywords/>
  <dc:description/>
  <cp:lastModifiedBy>Tarmo Tammiste</cp:lastModifiedBy>
  <cp:revision>3</cp:revision>
  <dcterms:created xsi:type="dcterms:W3CDTF">2014-10-20T08:21:00Z</dcterms:created>
  <dcterms:modified xsi:type="dcterms:W3CDTF">2014-10-20T13:28:00Z</dcterms:modified>
</cp:coreProperties>
</file>