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EBF" w:rsidRDefault="00573EBF" w:rsidP="00973CF6">
      <w:pPr>
        <w:pStyle w:val="Pealkiri21"/>
        <w:spacing w:after="60"/>
        <w:jc w:val="both"/>
        <w:rPr>
          <w:sz w:val="24"/>
          <w:szCs w:val="24"/>
        </w:rPr>
      </w:pPr>
    </w:p>
    <w:p w:rsidR="00573EBF" w:rsidRDefault="00573EBF" w:rsidP="00DB4B73">
      <w:pPr>
        <w:pStyle w:val="Pealkiri21"/>
        <w:spacing w:after="60"/>
        <w:jc w:val="both"/>
      </w:pPr>
      <w:r w:rsidRPr="00A31B04">
        <w:rPr>
          <w:sz w:val="24"/>
          <w:szCs w:val="24"/>
        </w:rPr>
        <w:t>Volituste andmine pakkumuse allkirjastamiseks</w:t>
      </w:r>
    </w:p>
    <w:p w:rsidR="00573EBF" w:rsidRDefault="00573EBF" w:rsidP="00973CF6"/>
    <w:p w:rsidR="00573EBF" w:rsidRDefault="00573EBF" w:rsidP="00973CF6">
      <w:r>
        <w:t>Hankija nimi: Narva Linnakantselei</w:t>
      </w:r>
    </w:p>
    <w:p w:rsidR="00573EBF" w:rsidRDefault="00573EBF" w:rsidP="00973CF6">
      <w:r>
        <w:t>Riigihanke nimetus: Riistvara Narva Linnavalitsusele</w:t>
      </w:r>
      <w:r w:rsidRPr="00BC3F94">
        <w:t xml:space="preserve">  </w:t>
      </w:r>
    </w:p>
    <w:p w:rsidR="00573EBF" w:rsidRDefault="00573EBF" w:rsidP="00BA3847">
      <w:r>
        <w:t xml:space="preserve">Hanke viitenumber: </w:t>
      </w:r>
    </w:p>
    <w:p w:rsidR="00573EBF" w:rsidRDefault="00573EBF" w:rsidP="00973CF6"/>
    <w:p w:rsidR="00573EBF" w:rsidRDefault="00573EBF" w:rsidP="00973CF6"/>
    <w:p w:rsidR="00573EBF" w:rsidRDefault="00573EBF" w:rsidP="00DB4B73">
      <w:r>
        <w:t>VOLIKIRI</w:t>
      </w:r>
    </w:p>
    <w:p w:rsidR="00573EBF" w:rsidRDefault="00573EBF" w:rsidP="00DB4B73"/>
    <w:p w:rsidR="00573EBF" w:rsidRDefault="00573EBF" w:rsidP="00A31B04">
      <w:r>
        <w:t>......................  (Pakkuja nimi) registrikood.................., aadress ..................,  ...................... juhatuse liige (volitaja nimi ja ametikoht) isikus volitab ..............(volitatava nimi, isikukood, amet) olema hanke toimingutel ja käesoleva hanke küsimustes pakkuja ametlik esindaja ning allkirjastama pakkumust.</w:t>
      </w:r>
    </w:p>
    <w:p w:rsidR="00573EBF" w:rsidRDefault="00573EBF" w:rsidP="00A31B04"/>
    <w:p w:rsidR="00573EBF" w:rsidRDefault="00573EBF" w:rsidP="00A31B04">
      <w:r>
        <w:t>Volikiri on antud ilma edasivolitamise õiguseta.</w:t>
      </w:r>
    </w:p>
    <w:p w:rsidR="00573EBF" w:rsidRDefault="00573EBF" w:rsidP="00A31B04"/>
    <w:p w:rsidR="00573EBF" w:rsidRDefault="00573EBF" w:rsidP="00A31B04">
      <w:r>
        <w:t>Volikiri kehtib kuni: .............................(kuupäev, kuu, aasta)</w:t>
      </w:r>
    </w:p>
    <w:p w:rsidR="00573EBF" w:rsidRDefault="00573EBF" w:rsidP="00A31B04"/>
    <w:p w:rsidR="00573EBF" w:rsidRDefault="00573EBF" w:rsidP="00A31B04">
      <w:r>
        <w:t>Volikirja väljaandmise kuupäev:    ....................</w:t>
      </w:r>
    </w:p>
    <w:p w:rsidR="00573EBF" w:rsidRDefault="00573EBF" w:rsidP="00DB4B73"/>
    <w:p w:rsidR="00573EBF" w:rsidRDefault="00573EBF" w:rsidP="00973CF6"/>
    <w:p w:rsidR="00573EBF" w:rsidRDefault="00573EBF" w:rsidP="00973CF6">
      <w:pPr>
        <w:ind w:firstLine="720"/>
      </w:pPr>
      <w:r>
        <w:t>Pakkuja nimi</w:t>
      </w:r>
    </w:p>
    <w:p w:rsidR="00573EBF" w:rsidRDefault="00573EBF" w:rsidP="00973CF6">
      <w:pPr>
        <w:ind w:firstLine="720"/>
      </w:pPr>
      <w:r>
        <w:t>Volitaja nimi</w:t>
      </w:r>
    </w:p>
    <w:p w:rsidR="00573EBF" w:rsidRDefault="00573EBF" w:rsidP="00973CF6">
      <w:pPr>
        <w:ind w:firstLine="720"/>
      </w:pPr>
    </w:p>
    <w:p w:rsidR="00573EBF" w:rsidRDefault="00573EBF" w:rsidP="00973CF6">
      <w:pPr>
        <w:ind w:firstLine="720"/>
        <w:rPr>
          <w:vertAlign w:val="superscript"/>
        </w:rPr>
      </w:pPr>
      <w:r>
        <w:t>/digiallkirjastatud/</w:t>
      </w:r>
    </w:p>
    <w:p w:rsidR="00573EBF" w:rsidRDefault="00573EBF" w:rsidP="00973CF6"/>
    <w:sectPr w:rsidR="00573EBF" w:rsidSect="002A46F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libri Light">
    <w:panose1 w:val="00000000000000000000"/>
    <w:charset w:val="BA"/>
    <w:family w:val="swiss"/>
    <w:notTrueType/>
    <w:pitch w:val="variable"/>
    <w:sig w:usb0="00000007" w:usb1="00000000" w:usb2="00000000" w:usb3="00000000" w:csb0="0000008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singleLevel"/>
    <w:tmpl w:val="00000009"/>
    <w:name w:val="WW8Num9"/>
    <w:lvl w:ilvl="0">
      <w:start w:val="1"/>
      <w:numFmt w:val="decimal"/>
      <w:lvlText w:val="%1)"/>
      <w:lvlJc w:val="left"/>
      <w:pPr>
        <w:tabs>
          <w:tab w:val="num" w:pos="720"/>
        </w:tabs>
        <w:ind w:left="720" w:hanging="360"/>
      </w:pPr>
      <w:rPr>
        <w:rFonts w:ascii="Times New Roman" w:hAnsi="Times New Roman" w:cs="Times New Roman"/>
        <w:sz w:val="22"/>
        <w:szCs w:val="22"/>
      </w:rPr>
    </w:lvl>
  </w:abstractNum>
  <w:abstractNum w:abstractNumId="1">
    <w:nsid w:val="0000000A"/>
    <w:multiLevelType w:val="singleLevel"/>
    <w:tmpl w:val="0000000A"/>
    <w:name w:val="WW8Num10"/>
    <w:lvl w:ilvl="0">
      <w:start w:val="1"/>
      <w:numFmt w:val="decimal"/>
      <w:lvlText w:val="%1."/>
      <w:lvlJc w:val="left"/>
      <w:pPr>
        <w:tabs>
          <w:tab w:val="num" w:pos="720"/>
        </w:tabs>
        <w:ind w:left="720" w:hanging="360"/>
      </w:pPr>
      <w:rPr>
        <w:rFonts w:cs="Times New Roman"/>
      </w:rPr>
    </w:lvl>
  </w:abstractNum>
  <w:abstractNum w:abstractNumId="2">
    <w:nsid w:val="0E760784"/>
    <w:multiLevelType w:val="hybridMultilevel"/>
    <w:tmpl w:val="25D2357A"/>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abstractNumId w:val="1"/>
    <w:lvlOverride w:ilvl="0">
      <w:startOverride w:val="1"/>
    </w:lvlOverride>
  </w:num>
  <w:num w:numId="2">
    <w:abstractNumId w:val="0"/>
    <w:lvlOverride w:ilvl="0">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73CF6"/>
    <w:rsid w:val="0002070E"/>
    <w:rsid w:val="0006038A"/>
    <w:rsid w:val="00074DE9"/>
    <w:rsid w:val="00080708"/>
    <w:rsid w:val="000D4A64"/>
    <w:rsid w:val="0011592B"/>
    <w:rsid w:val="00142F1F"/>
    <w:rsid w:val="00155928"/>
    <w:rsid w:val="0015734E"/>
    <w:rsid w:val="00192789"/>
    <w:rsid w:val="00193872"/>
    <w:rsid w:val="001C5DE3"/>
    <w:rsid w:val="00204012"/>
    <w:rsid w:val="002417D7"/>
    <w:rsid w:val="002678D7"/>
    <w:rsid w:val="002A46FB"/>
    <w:rsid w:val="002A71D0"/>
    <w:rsid w:val="002C7A37"/>
    <w:rsid w:val="00303A2E"/>
    <w:rsid w:val="003510B3"/>
    <w:rsid w:val="004C01AC"/>
    <w:rsid w:val="004F2EE6"/>
    <w:rsid w:val="00550CE2"/>
    <w:rsid w:val="00573EBF"/>
    <w:rsid w:val="005B2C9F"/>
    <w:rsid w:val="005D48CA"/>
    <w:rsid w:val="005E78CF"/>
    <w:rsid w:val="00614B87"/>
    <w:rsid w:val="006502DA"/>
    <w:rsid w:val="00672D5F"/>
    <w:rsid w:val="00683725"/>
    <w:rsid w:val="00683A9F"/>
    <w:rsid w:val="00691ACA"/>
    <w:rsid w:val="006A5470"/>
    <w:rsid w:val="00767CD9"/>
    <w:rsid w:val="007B7570"/>
    <w:rsid w:val="007F112D"/>
    <w:rsid w:val="00856420"/>
    <w:rsid w:val="00861F52"/>
    <w:rsid w:val="008709E5"/>
    <w:rsid w:val="008A3C2F"/>
    <w:rsid w:val="008B4037"/>
    <w:rsid w:val="00906989"/>
    <w:rsid w:val="0094114D"/>
    <w:rsid w:val="0094301B"/>
    <w:rsid w:val="009644CE"/>
    <w:rsid w:val="00973CF6"/>
    <w:rsid w:val="0097575B"/>
    <w:rsid w:val="009D5F35"/>
    <w:rsid w:val="009F4FCF"/>
    <w:rsid w:val="00A31B04"/>
    <w:rsid w:val="00A3753E"/>
    <w:rsid w:val="00A948DF"/>
    <w:rsid w:val="00AA1BF3"/>
    <w:rsid w:val="00AB48D0"/>
    <w:rsid w:val="00AD5BFD"/>
    <w:rsid w:val="00B5112E"/>
    <w:rsid w:val="00B55C15"/>
    <w:rsid w:val="00B9234A"/>
    <w:rsid w:val="00BA3847"/>
    <w:rsid w:val="00BC3F94"/>
    <w:rsid w:val="00C07F97"/>
    <w:rsid w:val="00C13EB1"/>
    <w:rsid w:val="00C26815"/>
    <w:rsid w:val="00C7139A"/>
    <w:rsid w:val="00C9241D"/>
    <w:rsid w:val="00CB4476"/>
    <w:rsid w:val="00CC4EFF"/>
    <w:rsid w:val="00CE61E8"/>
    <w:rsid w:val="00CF3315"/>
    <w:rsid w:val="00CF65C9"/>
    <w:rsid w:val="00D0727A"/>
    <w:rsid w:val="00D76077"/>
    <w:rsid w:val="00DB3637"/>
    <w:rsid w:val="00DB4B73"/>
    <w:rsid w:val="00DD1AFB"/>
    <w:rsid w:val="00DD3468"/>
    <w:rsid w:val="00E05BBD"/>
    <w:rsid w:val="00E43CCE"/>
    <w:rsid w:val="00E61F03"/>
    <w:rsid w:val="00E766B0"/>
    <w:rsid w:val="00F62ED6"/>
    <w:rsid w:val="00F80B04"/>
    <w:rsid w:val="00FC75F7"/>
    <w:rsid w:val="00FD119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CF6"/>
    <w:pPr>
      <w:suppressAutoHyphens/>
      <w:spacing w:after="60"/>
      <w:jc w:val="both"/>
    </w:pPr>
    <w:rPr>
      <w:rFonts w:ascii="Times New Roman" w:eastAsia="Times New Roman" w:hAnsi="Times New Roman"/>
      <w:sz w:val="24"/>
      <w:szCs w:val="24"/>
      <w:lang w:val="et-EE" w:eastAsia="ar-SA"/>
    </w:rPr>
  </w:style>
  <w:style w:type="paragraph" w:styleId="Heading1">
    <w:name w:val="heading 1"/>
    <w:basedOn w:val="Normal"/>
    <w:next w:val="Normal"/>
    <w:link w:val="Heading1Char"/>
    <w:uiPriority w:val="99"/>
    <w:qFormat/>
    <w:rsid w:val="00973CF6"/>
    <w:pPr>
      <w:keepNext/>
      <w:keepLines/>
      <w:spacing w:before="240" w:after="0"/>
      <w:outlineLvl w:val="0"/>
    </w:pPr>
    <w:rPr>
      <w:rFonts w:ascii="Calibri Light" w:hAnsi="Calibri Light"/>
      <w:color w:val="2E74B5"/>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73CF6"/>
    <w:rPr>
      <w:rFonts w:ascii="Calibri Light" w:hAnsi="Calibri Light" w:cs="Times New Roman"/>
      <w:color w:val="2E74B5"/>
      <w:sz w:val="32"/>
      <w:szCs w:val="32"/>
      <w:lang w:eastAsia="ar-SA" w:bidi="ar-SA"/>
    </w:rPr>
  </w:style>
  <w:style w:type="paragraph" w:customStyle="1" w:styleId="Pealkiri21">
    <w:name w:val="Pealkiri 21"/>
    <w:basedOn w:val="Heading1"/>
    <w:uiPriority w:val="99"/>
    <w:rsid w:val="00973CF6"/>
    <w:pPr>
      <w:keepLines w:val="0"/>
      <w:spacing w:before="0"/>
      <w:jc w:val="center"/>
    </w:pPr>
    <w:rPr>
      <w:rFonts w:ascii="Times New Roman" w:hAnsi="Times New Roman"/>
      <w:b/>
      <w:color w:val="auto"/>
      <w:kern w:val="2"/>
      <w:sz w:val="20"/>
      <w:szCs w:val="20"/>
    </w:rPr>
  </w:style>
  <w:style w:type="paragraph" w:customStyle="1" w:styleId="text-3mezera">
    <w:name w:val="text - 3 mezera"/>
    <w:basedOn w:val="Normal"/>
    <w:uiPriority w:val="99"/>
    <w:rsid w:val="00973CF6"/>
    <w:pPr>
      <w:widowControl w:val="0"/>
      <w:spacing w:before="60" w:after="0" w:line="240" w:lineRule="exact"/>
      <w:ind w:firstLine="456"/>
    </w:pPr>
    <w:rPr>
      <w:rFonts w:ascii="Arial" w:hAnsi="Arial"/>
      <w:szCs w:val="20"/>
      <w:lang w:val="cs-CZ"/>
    </w:rPr>
  </w:style>
</w:styles>
</file>

<file path=word/webSettings.xml><?xml version="1.0" encoding="utf-8"?>
<w:webSettings xmlns:r="http://schemas.openxmlformats.org/officeDocument/2006/relationships" xmlns:w="http://schemas.openxmlformats.org/wordprocessingml/2006/main">
  <w:divs>
    <w:div w:id="1413039266">
      <w:marLeft w:val="0"/>
      <w:marRight w:val="0"/>
      <w:marTop w:val="0"/>
      <w:marBottom w:val="0"/>
      <w:divBdr>
        <w:top w:val="none" w:sz="0" w:space="0" w:color="auto"/>
        <w:left w:val="none" w:sz="0" w:space="0" w:color="auto"/>
        <w:bottom w:val="none" w:sz="0" w:space="0" w:color="auto"/>
        <w:right w:val="none" w:sz="0" w:space="0" w:color="auto"/>
      </w:divBdr>
    </w:div>
    <w:div w:id="1413039267">
      <w:marLeft w:val="0"/>
      <w:marRight w:val="0"/>
      <w:marTop w:val="0"/>
      <w:marBottom w:val="0"/>
      <w:divBdr>
        <w:top w:val="none" w:sz="0" w:space="0" w:color="auto"/>
        <w:left w:val="none" w:sz="0" w:space="0" w:color="auto"/>
        <w:bottom w:val="none" w:sz="0" w:space="0" w:color="auto"/>
        <w:right w:val="none" w:sz="0" w:space="0" w:color="auto"/>
      </w:divBdr>
    </w:div>
    <w:div w:id="14130392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Pages>
  <Words>109</Words>
  <Characters>634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Volituste andmine pakkumuse allkirjastamiseks</dc:title>
  <dc:subject/>
  <dc:creator>jaanus</dc:creator>
  <cp:keywords/>
  <dc:description/>
  <cp:lastModifiedBy>Tarmo Tammiste</cp:lastModifiedBy>
  <cp:revision>3</cp:revision>
  <dcterms:created xsi:type="dcterms:W3CDTF">2014-10-20T08:23:00Z</dcterms:created>
  <dcterms:modified xsi:type="dcterms:W3CDTF">2014-10-20T13:28:00Z</dcterms:modified>
</cp:coreProperties>
</file>