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A76" w:rsidRPr="00101305" w:rsidRDefault="00110A76" w:rsidP="0010130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1F497D"/>
        </w:rPr>
      </w:pPr>
    </w:p>
    <w:p w:rsidR="00110A76" w:rsidRPr="00101305" w:rsidRDefault="00110A76" w:rsidP="0010130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</w:t>
      </w:r>
      <w:r w:rsidRPr="00101305">
        <w:rPr>
          <w:rFonts w:ascii="Times New Roman" w:hAnsi="Times New Roman"/>
          <w:b/>
        </w:rPr>
        <w:t>Tehni</w:t>
      </w:r>
      <w:r>
        <w:rPr>
          <w:rFonts w:ascii="Times New Roman" w:hAnsi="Times New Roman"/>
          <w:b/>
        </w:rPr>
        <w:t>lised nõuded ja maksumuse tabel</w:t>
      </w:r>
    </w:p>
    <w:p w:rsidR="00110A76" w:rsidRPr="00101305" w:rsidRDefault="00110A76" w:rsidP="004428EE">
      <w:pPr>
        <w:ind w:left="1134"/>
        <w:rPr>
          <w:rFonts w:ascii="Times New Roman" w:hAnsi="Times New Roman"/>
          <w:b/>
        </w:rPr>
      </w:pPr>
      <w:r w:rsidRPr="00101305">
        <w:rPr>
          <w:rFonts w:ascii="Times New Roman" w:hAnsi="Times New Roman"/>
          <w:b/>
        </w:rPr>
        <w:t>Hanke nimetus:</w:t>
      </w:r>
      <w:r w:rsidRPr="00101305">
        <w:rPr>
          <w:rFonts w:ascii="Times New Roman" w:hAnsi="Times New Roman"/>
          <w:b/>
        </w:rPr>
        <w:tab/>
      </w:r>
      <w:r w:rsidRPr="00101305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Riistvara Narva Linnavalitsus</w:t>
      </w:r>
    </w:p>
    <w:p w:rsidR="00110A76" w:rsidRDefault="00110A76" w:rsidP="00101305">
      <w:pPr>
        <w:ind w:left="1134"/>
        <w:rPr>
          <w:rFonts w:ascii="Times New Roman" w:hAnsi="Times New Roman"/>
        </w:rPr>
      </w:pPr>
      <w:r w:rsidRPr="00101305">
        <w:rPr>
          <w:rFonts w:ascii="Times New Roman" w:hAnsi="Times New Roman"/>
        </w:rPr>
        <w:t>Hankija:</w:t>
      </w:r>
      <w:r w:rsidRPr="00101305">
        <w:rPr>
          <w:rFonts w:ascii="Times New Roman" w:hAnsi="Times New Roman"/>
        </w:rPr>
        <w:tab/>
      </w:r>
      <w:r w:rsidRPr="00101305">
        <w:rPr>
          <w:rFonts w:ascii="Times New Roman" w:hAnsi="Times New Roman"/>
        </w:rPr>
        <w:tab/>
      </w:r>
      <w:r w:rsidRPr="00101305">
        <w:rPr>
          <w:rFonts w:ascii="Times New Roman" w:hAnsi="Times New Roman"/>
        </w:rPr>
        <w:tab/>
      </w:r>
      <w:r>
        <w:rPr>
          <w:rFonts w:ascii="Times New Roman" w:hAnsi="Times New Roman"/>
        </w:rPr>
        <w:t>Narva Linnakantselei</w:t>
      </w:r>
      <w:r w:rsidRPr="00101305">
        <w:rPr>
          <w:rFonts w:ascii="Times New Roman" w:hAnsi="Times New Roman"/>
        </w:rPr>
        <w:br/>
        <w:t>Hanke viitenumber:</w:t>
      </w:r>
      <w:r w:rsidRPr="00101305">
        <w:rPr>
          <w:rFonts w:ascii="Times New Roman" w:hAnsi="Times New Roman"/>
        </w:rPr>
        <w:tab/>
      </w:r>
      <w:r>
        <w:rPr>
          <w:rFonts w:ascii="Times New Roman" w:hAnsi="Times New Roman"/>
        </w:rPr>
        <w:t>XXX</w:t>
      </w:r>
    </w:p>
    <w:p w:rsidR="00110A76" w:rsidRPr="00101305" w:rsidRDefault="00110A76" w:rsidP="00101305">
      <w:pPr>
        <w:ind w:left="1134"/>
        <w:rPr>
          <w:rFonts w:ascii="Times New Roman" w:hAnsi="Times New Roman"/>
        </w:rPr>
      </w:pPr>
      <w:r w:rsidRPr="00101305">
        <w:rPr>
          <w:rFonts w:ascii="Times New Roman" w:hAnsi="Times New Roman"/>
        </w:rPr>
        <w:t>Hankemenetluse liik:</w:t>
      </w:r>
      <w:r w:rsidRPr="00101305">
        <w:rPr>
          <w:rFonts w:ascii="Times New Roman" w:hAnsi="Times New Roman"/>
        </w:rPr>
        <w:tab/>
        <w:t>Lihthange</w:t>
      </w:r>
    </w:p>
    <w:p w:rsidR="00110A76" w:rsidRPr="00101305" w:rsidRDefault="00110A76" w:rsidP="00831CF6">
      <w:pPr>
        <w:pStyle w:val="Heading1"/>
        <w:numPr>
          <w:ilvl w:val="0"/>
          <w:numId w:val="2"/>
        </w:numPr>
        <w:spacing w:after="120"/>
        <w:ind w:left="714" w:hanging="357"/>
        <w:rPr>
          <w:rFonts w:ascii="Times New Roman" w:hAnsi="Times New Roman"/>
          <w:color w:val="auto"/>
          <w:sz w:val="22"/>
          <w:szCs w:val="22"/>
        </w:rPr>
      </w:pPr>
      <w:r w:rsidRPr="00101305">
        <w:rPr>
          <w:rFonts w:ascii="Times New Roman" w:hAnsi="Times New Roman"/>
          <w:color w:val="auto"/>
          <w:sz w:val="22"/>
          <w:szCs w:val="22"/>
        </w:rPr>
        <w:t>Üldist</w:t>
      </w:r>
    </w:p>
    <w:p w:rsidR="00110A76" w:rsidRPr="00101305" w:rsidRDefault="00110A76" w:rsidP="00343338">
      <w:pPr>
        <w:ind w:left="360"/>
        <w:rPr>
          <w:rFonts w:ascii="Times New Roman" w:hAnsi="Times New Roman"/>
        </w:rPr>
      </w:pPr>
      <w:r w:rsidRPr="00101305">
        <w:rPr>
          <w:rFonts w:ascii="Times New Roman" w:hAnsi="Times New Roman"/>
        </w:rPr>
        <w:t>Kirjelduses on toodud hanke raames ostetavate seadmete ja tarkvara oluliste omaduste ja tunnuste miinimumnõuded ning ostetavad kogused. Need on toodud lähtuvalt hankija vajadustest ja vastavate toodete nõutavast funktsionaalsusest.</w:t>
      </w:r>
    </w:p>
    <w:p w:rsidR="00110A76" w:rsidRPr="00101305" w:rsidRDefault="00110A76" w:rsidP="00831CF6">
      <w:pPr>
        <w:pStyle w:val="Heading1"/>
        <w:numPr>
          <w:ilvl w:val="0"/>
          <w:numId w:val="2"/>
        </w:numPr>
        <w:spacing w:after="120"/>
        <w:ind w:left="714" w:hanging="357"/>
        <w:rPr>
          <w:rFonts w:ascii="Times New Roman" w:hAnsi="Times New Roman"/>
          <w:color w:val="auto"/>
          <w:sz w:val="22"/>
          <w:szCs w:val="22"/>
        </w:rPr>
      </w:pPr>
      <w:r w:rsidRPr="00101305">
        <w:rPr>
          <w:rFonts w:ascii="Times New Roman" w:hAnsi="Times New Roman"/>
          <w:color w:val="auto"/>
          <w:sz w:val="22"/>
          <w:szCs w:val="22"/>
        </w:rPr>
        <w:t>Nõuded</w:t>
      </w:r>
    </w:p>
    <w:p w:rsidR="00110A76" w:rsidRPr="00101305" w:rsidRDefault="00110A76" w:rsidP="009827A3">
      <w:pPr>
        <w:ind w:left="360"/>
        <w:rPr>
          <w:rFonts w:ascii="Times New Roman" w:hAnsi="Times New Roman"/>
        </w:rPr>
      </w:pPr>
      <w:r w:rsidRPr="00101305">
        <w:rPr>
          <w:rFonts w:ascii="Times New Roman" w:hAnsi="Times New Roman"/>
        </w:rPr>
        <w:t xml:space="preserve">Pakkuja peab tagama Kauba märgistuse ja dokumentatsiooni vastavuse asjakohastes õigusaktides ja standardites kehtestatud nõuetele. </w:t>
      </w:r>
      <w:r w:rsidRPr="00101305">
        <w:rPr>
          <w:rFonts w:ascii="Times New Roman" w:hAnsi="Times New Roman"/>
        </w:rPr>
        <w:br/>
        <w:t>Pakkuja peab tagama, et tema ise või allhankija on tootja poolt aktsepteeritud ja/või volitatud ja sertifitseeritud  teostama pakutavate seadmete garantii- ja remonttöid.</w:t>
      </w:r>
      <w:r w:rsidRPr="00101305">
        <w:rPr>
          <w:rFonts w:ascii="Times New Roman" w:hAnsi="Times New Roman"/>
        </w:rPr>
        <w:br/>
        <w:t>Hanke raames ostetav</w:t>
      </w:r>
      <w:r>
        <w:rPr>
          <w:rFonts w:ascii="Times New Roman" w:hAnsi="Times New Roman"/>
        </w:rPr>
        <w:t>ale kaubale kohaldub vähemalt 36 kuud garantiid.</w:t>
      </w:r>
    </w:p>
    <w:p w:rsidR="00110A76" w:rsidRPr="00101305" w:rsidRDefault="00110A76" w:rsidP="00831CF6">
      <w:pPr>
        <w:pStyle w:val="Heading1"/>
        <w:numPr>
          <w:ilvl w:val="0"/>
          <w:numId w:val="2"/>
        </w:numPr>
        <w:spacing w:after="120"/>
        <w:ind w:left="714" w:hanging="357"/>
        <w:rPr>
          <w:rFonts w:ascii="Times New Roman" w:hAnsi="Times New Roman"/>
          <w:color w:val="auto"/>
          <w:sz w:val="22"/>
          <w:szCs w:val="22"/>
        </w:rPr>
      </w:pPr>
      <w:r w:rsidRPr="00101305">
        <w:rPr>
          <w:rFonts w:ascii="Times New Roman" w:hAnsi="Times New Roman"/>
          <w:color w:val="auto"/>
          <w:sz w:val="22"/>
          <w:szCs w:val="22"/>
        </w:rPr>
        <w:t>Hanke koosseis</w:t>
      </w:r>
    </w:p>
    <w:p w:rsidR="00110A76" w:rsidRPr="00101305" w:rsidRDefault="00110A76" w:rsidP="00C1302D">
      <w:pPr>
        <w:ind w:left="357"/>
        <w:rPr>
          <w:rFonts w:ascii="Times New Roman" w:hAnsi="Times New Roman"/>
        </w:rPr>
      </w:pPr>
      <w:r w:rsidRPr="00101305">
        <w:rPr>
          <w:rFonts w:ascii="Times New Roman" w:hAnsi="Times New Roman"/>
        </w:rPr>
        <w:t>Hanke mahtu kuulub:</w:t>
      </w:r>
    </w:p>
    <w:p w:rsidR="00110A76" w:rsidRPr="00101305" w:rsidRDefault="00110A76" w:rsidP="00C1302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101305">
        <w:rPr>
          <w:rFonts w:ascii="Times New Roman" w:hAnsi="Times New Roman"/>
        </w:rPr>
        <w:t xml:space="preserve">Tehnilise kirjelduse punktis 4 toodud </w:t>
      </w:r>
      <w:r>
        <w:rPr>
          <w:rFonts w:ascii="Times New Roman" w:hAnsi="Times New Roman"/>
        </w:rPr>
        <w:t>riistvara</w:t>
      </w:r>
    </w:p>
    <w:p w:rsidR="00110A76" w:rsidRDefault="00110A76" w:rsidP="00C1302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101305">
        <w:rPr>
          <w:rFonts w:ascii="Times New Roman" w:hAnsi="Times New Roman"/>
        </w:rPr>
        <w:t>Kauba transport Hankija aadressil</w:t>
      </w:r>
    </w:p>
    <w:p w:rsidR="00110A76" w:rsidRPr="00101305" w:rsidRDefault="00110A76" w:rsidP="00C1302D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101305">
        <w:rPr>
          <w:rFonts w:ascii="Times New Roman" w:hAnsi="Times New Roman"/>
        </w:rPr>
        <w:t xml:space="preserve">Kauba garantiijärgsed kohustused ja tegevused </w:t>
      </w:r>
    </w:p>
    <w:p w:rsidR="00110A76" w:rsidRPr="00101305" w:rsidRDefault="00110A76" w:rsidP="00831CF6">
      <w:pPr>
        <w:pStyle w:val="Heading1"/>
        <w:numPr>
          <w:ilvl w:val="0"/>
          <w:numId w:val="2"/>
        </w:numPr>
        <w:spacing w:after="120"/>
        <w:ind w:left="714" w:hanging="357"/>
        <w:rPr>
          <w:rFonts w:ascii="Times New Roman" w:hAnsi="Times New Roman"/>
          <w:color w:val="auto"/>
          <w:sz w:val="22"/>
          <w:szCs w:val="22"/>
        </w:rPr>
      </w:pPr>
      <w:r w:rsidRPr="00101305">
        <w:rPr>
          <w:rFonts w:ascii="Times New Roman" w:hAnsi="Times New Roman"/>
          <w:color w:val="auto"/>
          <w:sz w:val="22"/>
          <w:szCs w:val="22"/>
        </w:rPr>
        <w:t>Loetelu ja tehnilised kirjeldused</w:t>
      </w:r>
    </w:p>
    <w:p w:rsidR="00110A76" w:rsidRPr="00101305" w:rsidRDefault="00110A76" w:rsidP="003A6E75">
      <w:pPr>
        <w:ind w:left="357"/>
        <w:rPr>
          <w:rFonts w:ascii="Times New Roman" w:hAnsi="Times New Roman"/>
        </w:rPr>
      </w:pPr>
      <w:r w:rsidRPr="00101305">
        <w:rPr>
          <w:rFonts w:ascii="Times New Roman" w:hAnsi="Times New Roman"/>
        </w:rPr>
        <w:t>Toodud kirjeldused on miinimum mis peab sisalduma pakkumuses ja selle maksumuses.</w:t>
      </w:r>
      <w:r w:rsidRPr="00101305">
        <w:rPr>
          <w:rFonts w:ascii="Times New Roman" w:hAnsi="Times New Roman"/>
        </w:rPr>
        <w:br/>
        <w:t>Kõik loetelus kirjeldatud seadmed peavad olema uued.</w:t>
      </w:r>
      <w:r w:rsidRPr="00101305">
        <w:rPr>
          <w:rFonts w:ascii="Times New Roman" w:hAnsi="Times New Roman"/>
        </w:rPr>
        <w:br/>
        <w:t>Arvutite operatsioonisüsteemid ja draiverid peavad olema paigaldatud.</w:t>
      </w:r>
      <w:r w:rsidRPr="00101305">
        <w:rPr>
          <w:rFonts w:ascii="Times New Roman" w:hAnsi="Times New Roman"/>
        </w:rPr>
        <w:br/>
        <w:t>Iga viidet, mille Hankija teeb käesolevas dokumendis ostuallikale, protsessile, kaubamärgile, patendile, tüübile, päritolule või tootmisviisile, tuleb lugeda selliselt, et see on täiendatud märkega „või sellega samaväärne“.</w:t>
      </w:r>
    </w:p>
    <w:p w:rsidR="00110A76" w:rsidRPr="00101305" w:rsidRDefault="00110A76" w:rsidP="003A6E75">
      <w:pPr>
        <w:ind w:left="357"/>
        <w:rPr>
          <w:rFonts w:ascii="Times New Roman" w:hAnsi="Times New Roman"/>
        </w:rPr>
      </w:pPr>
      <w:r w:rsidRPr="00101305">
        <w:rPr>
          <w:rFonts w:ascii="Times New Roman" w:hAnsi="Times New Roman"/>
        </w:rPr>
        <w:t>Veergu Vastavus nõuetele tuleb kirjeldada kas pakutud asja omadused vastavad nõuetele või milline on erinevus.</w:t>
      </w:r>
    </w:p>
    <w:p w:rsidR="00110A76" w:rsidRPr="00584C9C" w:rsidRDefault="00110A76" w:rsidP="00A30947">
      <w:pPr>
        <w:ind w:left="357"/>
        <w:rPr>
          <w:rFonts w:ascii="Times New Roman" w:hAnsi="Times New Roman"/>
        </w:rPr>
      </w:pPr>
      <w:r w:rsidRPr="00584C9C">
        <w:rPr>
          <w:rFonts w:ascii="Times New Roman" w:hAnsi="Times New Roman"/>
        </w:rPr>
        <w:t xml:space="preserve">Tabel 1: </w:t>
      </w:r>
      <w:r>
        <w:rPr>
          <w:rFonts w:ascii="Times New Roman" w:hAnsi="Times New Roman"/>
        </w:rPr>
        <w:t>S</w:t>
      </w:r>
      <w:r w:rsidRPr="00584C9C">
        <w:rPr>
          <w:rFonts w:ascii="Times New Roman" w:hAnsi="Times New Roman"/>
        </w:rPr>
        <w:t>ülearvuti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66"/>
        <w:gridCol w:w="3206"/>
        <w:gridCol w:w="2616"/>
      </w:tblGrid>
      <w:tr w:rsidR="00110A76" w:rsidRPr="000D7B96" w:rsidTr="000D7B96">
        <w:tc>
          <w:tcPr>
            <w:tcW w:w="3466" w:type="dxa"/>
            <w:shd w:val="clear" w:color="auto" w:fill="DEEAF6"/>
          </w:tcPr>
          <w:p w:rsidR="00110A76" w:rsidRPr="000D7B96" w:rsidRDefault="00110A76" w:rsidP="000D7B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7B96">
              <w:rPr>
                <w:rFonts w:ascii="Times New Roman" w:hAnsi="Times New Roman"/>
                <w:b/>
              </w:rPr>
              <w:t>Nimetus</w:t>
            </w:r>
          </w:p>
        </w:tc>
        <w:tc>
          <w:tcPr>
            <w:tcW w:w="3206" w:type="dxa"/>
            <w:shd w:val="clear" w:color="auto" w:fill="DEEAF6"/>
          </w:tcPr>
          <w:p w:rsidR="00110A76" w:rsidRPr="000D7B96" w:rsidRDefault="00110A76" w:rsidP="000D7B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7B96">
              <w:rPr>
                <w:rFonts w:ascii="Times New Roman" w:hAnsi="Times New Roman"/>
                <w:b/>
              </w:rPr>
              <w:t>Nõuded</w:t>
            </w:r>
          </w:p>
        </w:tc>
        <w:tc>
          <w:tcPr>
            <w:tcW w:w="2616" w:type="dxa"/>
            <w:shd w:val="clear" w:color="auto" w:fill="DEEAF6"/>
          </w:tcPr>
          <w:p w:rsidR="00110A76" w:rsidRPr="000D7B96" w:rsidRDefault="00110A76" w:rsidP="000D7B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7B96">
              <w:rPr>
                <w:rFonts w:ascii="Times New Roman" w:hAnsi="Times New Roman"/>
                <w:b/>
              </w:rPr>
              <w:t>Vastavus nõuetele</w:t>
            </w:r>
          </w:p>
        </w:tc>
      </w:tr>
      <w:tr w:rsidR="00110A76" w:rsidRPr="000D7B96" w:rsidTr="000D7B96">
        <w:tc>
          <w:tcPr>
            <w:tcW w:w="3466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Seade</w:t>
            </w:r>
          </w:p>
        </w:tc>
        <w:tc>
          <w:tcPr>
            <w:tcW w:w="3206" w:type="dxa"/>
          </w:tcPr>
          <w:p w:rsidR="00110A76" w:rsidRPr="000E55C9" w:rsidRDefault="00110A76" w:rsidP="000D7B96">
            <w:pPr>
              <w:spacing w:after="0" w:line="240" w:lineRule="auto"/>
              <w:rPr>
                <w:rFonts w:ascii="Times New Roman" w:hAnsi="Times New Roman"/>
                <w:highlight w:val="red"/>
              </w:rPr>
            </w:pPr>
            <w:r w:rsidRPr="000E55C9">
              <w:rPr>
                <w:rFonts w:ascii="Times New Roman" w:hAnsi="Times New Roman"/>
              </w:rPr>
              <w:t>Sülearvuti</w:t>
            </w:r>
          </w:p>
        </w:tc>
        <w:tc>
          <w:tcPr>
            <w:tcW w:w="2616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66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Kogus</w:t>
            </w:r>
          </w:p>
        </w:tc>
        <w:tc>
          <w:tcPr>
            <w:tcW w:w="3206" w:type="dxa"/>
          </w:tcPr>
          <w:p w:rsidR="00110A76" w:rsidRPr="000E55C9" w:rsidRDefault="00110A76" w:rsidP="000D7B96">
            <w:pPr>
              <w:spacing w:after="0" w:line="240" w:lineRule="auto"/>
              <w:rPr>
                <w:rFonts w:ascii="Times New Roman" w:hAnsi="Times New Roman"/>
                <w:highlight w:val="red"/>
              </w:rPr>
            </w:pPr>
            <w:r w:rsidRPr="00AE7907">
              <w:rPr>
                <w:rFonts w:ascii="Times New Roman" w:hAnsi="Times New Roman"/>
              </w:rPr>
              <w:t>3</w:t>
            </w:r>
          </w:p>
        </w:tc>
        <w:tc>
          <w:tcPr>
            <w:tcW w:w="2616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66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Protsessor</w:t>
            </w:r>
          </w:p>
        </w:tc>
        <w:tc>
          <w:tcPr>
            <w:tcW w:w="3206" w:type="dxa"/>
          </w:tcPr>
          <w:p w:rsidR="00110A76" w:rsidRPr="000E55C9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0E55C9">
              <w:rPr>
                <w:rFonts w:ascii="Times New Roman" w:hAnsi="Times New Roman"/>
              </w:rPr>
              <w:t>Core i5-4310U (2.0 GHz, 3M Cache, Dual Core)</w:t>
            </w:r>
          </w:p>
        </w:tc>
        <w:tc>
          <w:tcPr>
            <w:tcW w:w="2616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66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Mälu</w:t>
            </w:r>
          </w:p>
        </w:tc>
        <w:tc>
          <w:tcPr>
            <w:tcW w:w="3206" w:type="dxa"/>
          </w:tcPr>
          <w:p w:rsidR="00110A76" w:rsidRPr="000E55C9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0E55C9">
              <w:rPr>
                <w:rFonts w:ascii="Times New Roman" w:hAnsi="Times New Roman"/>
              </w:rPr>
              <w:t>4GB Single Channel DDR3L 1600MHz (4GBx1)</w:t>
            </w:r>
          </w:p>
        </w:tc>
        <w:tc>
          <w:tcPr>
            <w:tcW w:w="2616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66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Kõvaketas</w:t>
            </w:r>
          </w:p>
        </w:tc>
        <w:tc>
          <w:tcPr>
            <w:tcW w:w="3206" w:type="dxa"/>
          </w:tcPr>
          <w:p w:rsidR="00110A76" w:rsidRPr="000E55C9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0E55C9">
              <w:rPr>
                <w:rFonts w:ascii="Times New Roman" w:hAnsi="Times New Roman"/>
              </w:rPr>
              <w:t>500GB (5400rpm) Hybrid HDD + 8GB Flash</w:t>
            </w:r>
          </w:p>
        </w:tc>
        <w:tc>
          <w:tcPr>
            <w:tcW w:w="2616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66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Klaviatuur</w:t>
            </w:r>
          </w:p>
        </w:tc>
        <w:tc>
          <w:tcPr>
            <w:tcW w:w="3206" w:type="dxa"/>
          </w:tcPr>
          <w:p w:rsidR="00110A76" w:rsidRPr="000E55C9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0E55C9">
              <w:rPr>
                <w:rFonts w:ascii="Times New Roman" w:hAnsi="Times New Roman"/>
              </w:rPr>
              <w:t>Internal Single Pointing Keyboard (English, International)</w:t>
            </w:r>
          </w:p>
        </w:tc>
        <w:tc>
          <w:tcPr>
            <w:tcW w:w="2616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66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Võrguseadmed</w:t>
            </w:r>
          </w:p>
        </w:tc>
        <w:tc>
          <w:tcPr>
            <w:tcW w:w="3206" w:type="dxa"/>
          </w:tcPr>
          <w:p w:rsidR="00110A76" w:rsidRPr="000E55C9" w:rsidRDefault="00110A76" w:rsidP="000E55C9">
            <w:pPr>
              <w:spacing w:after="0" w:line="240" w:lineRule="auto"/>
              <w:rPr>
                <w:rFonts w:ascii="Times New Roman" w:hAnsi="Times New Roman"/>
              </w:rPr>
            </w:pPr>
            <w:r w:rsidRPr="000E55C9">
              <w:rPr>
                <w:rFonts w:ascii="Times New Roman" w:hAnsi="Times New Roman"/>
              </w:rPr>
              <w:t>Intel Dual Band Wireless-AC 7260 802.11ac/a/b/g/n 2x2 + Bluetooth 4.0 LE Half Mini Card</w:t>
            </w:r>
          </w:p>
          <w:p w:rsidR="00110A76" w:rsidRPr="000E55C9" w:rsidRDefault="00110A76" w:rsidP="000E55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16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66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Operatsioonisüsteem</w:t>
            </w:r>
          </w:p>
        </w:tc>
        <w:tc>
          <w:tcPr>
            <w:tcW w:w="3206" w:type="dxa"/>
          </w:tcPr>
          <w:p w:rsidR="00110A76" w:rsidRPr="000E55C9" w:rsidRDefault="00110A76" w:rsidP="000E55C9">
            <w:pPr>
              <w:tabs>
                <w:tab w:val="num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0E55C9">
              <w:rPr>
                <w:rFonts w:ascii="Times New Roman" w:hAnsi="Times New Roman"/>
              </w:rPr>
              <w:t>Windows 8.1 Pro (64Bit)</w:t>
            </w:r>
          </w:p>
          <w:p w:rsidR="00110A76" w:rsidRPr="000E55C9" w:rsidRDefault="00110A76" w:rsidP="000E55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16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66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Garantii</w:t>
            </w:r>
          </w:p>
        </w:tc>
        <w:tc>
          <w:tcPr>
            <w:tcW w:w="3206" w:type="dxa"/>
          </w:tcPr>
          <w:p w:rsidR="00110A76" w:rsidRPr="000E55C9" w:rsidRDefault="00110A76" w:rsidP="000E55C9">
            <w:pPr>
              <w:tabs>
                <w:tab w:val="num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0E55C9">
              <w:rPr>
                <w:rFonts w:ascii="Times New Roman" w:hAnsi="Times New Roman"/>
              </w:rPr>
              <w:t>3 aastat kohapeal (on-site)</w:t>
            </w:r>
          </w:p>
          <w:p w:rsidR="00110A76" w:rsidRPr="000E55C9" w:rsidRDefault="00110A76" w:rsidP="000E55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16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10A76" w:rsidRPr="00101305" w:rsidRDefault="00110A76" w:rsidP="00B31013">
      <w:pPr>
        <w:ind w:firstLine="357"/>
        <w:rPr>
          <w:rFonts w:ascii="Times New Roman" w:hAnsi="Times New Roman"/>
        </w:rPr>
      </w:pPr>
    </w:p>
    <w:p w:rsidR="00110A76" w:rsidRPr="00101305" w:rsidRDefault="00110A76" w:rsidP="00B31013">
      <w:pPr>
        <w:ind w:firstLine="357"/>
        <w:rPr>
          <w:rFonts w:ascii="Times New Roman" w:hAnsi="Times New Roman"/>
        </w:rPr>
      </w:pPr>
      <w:r w:rsidRPr="00101305">
        <w:rPr>
          <w:rFonts w:ascii="Times New Roman" w:hAnsi="Times New Roman"/>
        </w:rPr>
        <w:t xml:space="preserve">Tabel 2: </w:t>
      </w:r>
      <w:r>
        <w:rPr>
          <w:rFonts w:ascii="Times New Roman" w:hAnsi="Times New Roman"/>
        </w:rPr>
        <w:t>Monitor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82"/>
        <w:gridCol w:w="3161"/>
        <w:gridCol w:w="2645"/>
      </w:tblGrid>
      <w:tr w:rsidR="00110A76" w:rsidRPr="000D7B96" w:rsidTr="000D7B96">
        <w:tc>
          <w:tcPr>
            <w:tcW w:w="3482" w:type="dxa"/>
            <w:shd w:val="clear" w:color="auto" w:fill="DEEAF6"/>
          </w:tcPr>
          <w:p w:rsidR="00110A76" w:rsidRPr="000D7B96" w:rsidRDefault="00110A76" w:rsidP="000D7B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7B96">
              <w:rPr>
                <w:rFonts w:ascii="Times New Roman" w:hAnsi="Times New Roman"/>
                <w:b/>
              </w:rPr>
              <w:t>Nimetus</w:t>
            </w:r>
          </w:p>
        </w:tc>
        <w:tc>
          <w:tcPr>
            <w:tcW w:w="3161" w:type="dxa"/>
            <w:shd w:val="clear" w:color="auto" w:fill="DEEAF6"/>
          </w:tcPr>
          <w:p w:rsidR="00110A76" w:rsidRPr="000D7B96" w:rsidRDefault="00110A76" w:rsidP="000D7B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7B96">
              <w:rPr>
                <w:rFonts w:ascii="Times New Roman" w:hAnsi="Times New Roman"/>
                <w:b/>
              </w:rPr>
              <w:t>Nõuded</w:t>
            </w:r>
          </w:p>
        </w:tc>
        <w:tc>
          <w:tcPr>
            <w:tcW w:w="2645" w:type="dxa"/>
            <w:shd w:val="clear" w:color="auto" w:fill="DEEAF6"/>
          </w:tcPr>
          <w:p w:rsidR="00110A76" w:rsidRPr="000D7B96" w:rsidRDefault="00110A76" w:rsidP="000D7B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7B96">
              <w:rPr>
                <w:rFonts w:ascii="Times New Roman" w:hAnsi="Times New Roman"/>
                <w:b/>
              </w:rPr>
              <w:t>Vastavus nõuetele</w:t>
            </w: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Seade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Monitor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Kogus</w:t>
            </w:r>
          </w:p>
        </w:tc>
        <w:tc>
          <w:tcPr>
            <w:tcW w:w="3161" w:type="dxa"/>
          </w:tcPr>
          <w:p w:rsidR="00110A7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Tehnoloogia:</w:t>
            </w:r>
          </w:p>
        </w:tc>
        <w:tc>
          <w:tcPr>
            <w:tcW w:w="3161" w:type="dxa"/>
          </w:tcPr>
          <w:p w:rsidR="00110A76" w:rsidRPr="00D040D1" w:rsidRDefault="00110A76" w:rsidP="004D75B9">
            <w:pPr>
              <w:pStyle w:val="Bodyk"/>
              <w:rPr>
                <w:sz w:val="22"/>
                <w:szCs w:val="22"/>
                <w:lang w:val="et-EE"/>
              </w:rPr>
            </w:pPr>
            <w:r w:rsidRPr="00D040D1">
              <w:rPr>
                <w:sz w:val="22"/>
                <w:szCs w:val="22"/>
                <w:lang w:val="et-EE"/>
              </w:rPr>
              <w:t>LCD, LED tagavalgustusega</w:t>
            </w:r>
          </w:p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resolutsioon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(Native Resolution): 1920 x 1080@60Hz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ekraani diagonaal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21" või rohkem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heledus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250 cd/m2 või enam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staatiline kontrastsus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1/1000 või enam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liidesed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DVI-D, VGA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eriomadused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mittepeegelduv (Anti-glare) ekraan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garantii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D040D1">
              <w:rPr>
                <w:rFonts w:ascii="Times New Roman" w:hAnsi="Times New Roman"/>
              </w:rPr>
              <w:t>36 kuud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10A76" w:rsidRDefault="00110A76" w:rsidP="00CC1A32">
      <w:pPr>
        <w:ind w:firstLine="357"/>
        <w:rPr>
          <w:rFonts w:ascii="Times New Roman" w:hAnsi="Times New Roman"/>
        </w:rPr>
      </w:pPr>
    </w:p>
    <w:p w:rsidR="00110A76" w:rsidRPr="00101305" w:rsidRDefault="00110A76" w:rsidP="00CC1A32">
      <w:pPr>
        <w:ind w:firstLine="357"/>
        <w:rPr>
          <w:rFonts w:ascii="Times New Roman" w:hAnsi="Times New Roman"/>
        </w:rPr>
      </w:pPr>
      <w:r w:rsidRPr="00101305">
        <w:rPr>
          <w:rFonts w:ascii="Times New Roman" w:hAnsi="Times New Roman"/>
        </w:rPr>
        <w:t>Tabel 2: Lauaarvuti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82"/>
        <w:gridCol w:w="3161"/>
        <w:gridCol w:w="2645"/>
      </w:tblGrid>
      <w:tr w:rsidR="00110A76" w:rsidRPr="000D7B96" w:rsidTr="000D7B96">
        <w:tc>
          <w:tcPr>
            <w:tcW w:w="3482" w:type="dxa"/>
            <w:shd w:val="clear" w:color="auto" w:fill="DEEAF6"/>
          </w:tcPr>
          <w:p w:rsidR="00110A76" w:rsidRPr="000D7B96" w:rsidRDefault="00110A76" w:rsidP="000D7B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7B96">
              <w:rPr>
                <w:rFonts w:ascii="Times New Roman" w:hAnsi="Times New Roman"/>
                <w:b/>
              </w:rPr>
              <w:t>Nimetus</w:t>
            </w:r>
          </w:p>
        </w:tc>
        <w:tc>
          <w:tcPr>
            <w:tcW w:w="3161" w:type="dxa"/>
            <w:shd w:val="clear" w:color="auto" w:fill="DEEAF6"/>
          </w:tcPr>
          <w:p w:rsidR="00110A76" w:rsidRPr="000D7B96" w:rsidRDefault="00110A76" w:rsidP="000D7B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7B96">
              <w:rPr>
                <w:rFonts w:ascii="Times New Roman" w:hAnsi="Times New Roman"/>
                <w:b/>
              </w:rPr>
              <w:t>Nõuded</w:t>
            </w:r>
          </w:p>
        </w:tc>
        <w:tc>
          <w:tcPr>
            <w:tcW w:w="2645" w:type="dxa"/>
            <w:shd w:val="clear" w:color="auto" w:fill="DEEAF6"/>
          </w:tcPr>
          <w:p w:rsidR="00110A76" w:rsidRPr="000D7B96" w:rsidRDefault="00110A76" w:rsidP="000D7B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D7B96">
              <w:rPr>
                <w:rFonts w:ascii="Times New Roman" w:hAnsi="Times New Roman"/>
                <w:b/>
              </w:rPr>
              <w:t>Vastavus nõuetele</w:t>
            </w: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Seade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Lauaarvuti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0D7B96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D7B96">
              <w:rPr>
                <w:rFonts w:ascii="Times New Roman" w:hAnsi="Times New Roman"/>
              </w:rPr>
              <w:t>Kogus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Protsessor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Intel Core i5 (4-s põlvkond, 4 tuumaline) 3.3 GHz (3.7 GHz with boost) taktsagedusega, Intel Turbo Boost Technology 2, kokku 6 MB või rohkem L3 vahemälu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Emaplaat</w:t>
            </w:r>
          </w:p>
        </w:tc>
        <w:tc>
          <w:tcPr>
            <w:tcW w:w="3161" w:type="dxa"/>
          </w:tcPr>
          <w:p w:rsidR="00110A76" w:rsidRPr="001E23E4" w:rsidRDefault="00110A76" w:rsidP="00D040D1">
            <w:pPr>
              <w:pStyle w:val="Bodyk"/>
              <w:numPr>
                <w:ilvl w:val="1"/>
                <w:numId w:val="5"/>
              </w:numPr>
              <w:tabs>
                <w:tab w:val="clear" w:pos="792"/>
              </w:tabs>
              <w:ind w:left="0" w:firstLine="0"/>
              <w:rPr>
                <w:sz w:val="22"/>
                <w:szCs w:val="22"/>
                <w:lang w:val="et-EE"/>
              </w:rPr>
            </w:pPr>
            <w:r w:rsidRPr="001E23E4">
              <w:rPr>
                <w:sz w:val="22"/>
                <w:szCs w:val="22"/>
                <w:lang w:val="et-EE"/>
              </w:rPr>
              <w:t>Inteli kiibistik, SATA-300 tugi ja 2-kanalilise (dual channel) mдlu tugi;</w:t>
            </w:r>
          </w:p>
          <w:p w:rsidR="00110A76" w:rsidRPr="000D7B96" w:rsidRDefault="00110A76" w:rsidP="00D040D1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I/O laiendatavus: 1 × PCI Express x 16, 1 × PCI Express x 1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Muutmälu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vähemalt 4 GB DDR3 1600 MHz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Optiline seade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DVD +-RW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Videokaart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peab toetama vähemalt 1920 × 1080 @60 Hz resolutsiooni, omama VGA, HDMI ver. 1.4 liideseid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Helikaart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integreeritud helikaart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Võrgukaart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10/100/1000 Mb/s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Klaviatuur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USB-ühendus, EST/RU paigutusega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Hiir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USB-ühenduse, 2 nupu ja rattaga optiline hiir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Korpus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SFF (Small form factor). Korpuse esipaneelile peavad olema välja toodud vähemalt kaks USB pesa, ja audiopesad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Liidesed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vähemalt 8 USB pesa, millest vähemalt 2 on USB 3.0 ja ülejäänud USB 2.0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Jahutus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töörežiimil peab olema garanteeritud arvuti osade töötamine allpool osade tootja määratud maksimumtemperatuuri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0D7B96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Ühilduvus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pakutav mudel peab ühilduma operatsioonisüsteemiga Windows 7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AE7907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E7907">
              <w:rPr>
                <w:rFonts w:ascii="Times New Roman" w:hAnsi="Times New Roman"/>
              </w:rPr>
              <w:t>Operatsioonisüsteem</w:t>
            </w:r>
          </w:p>
        </w:tc>
        <w:tc>
          <w:tcPr>
            <w:tcW w:w="3161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  <w:r w:rsidRPr="00AE7907">
              <w:rPr>
                <w:rFonts w:ascii="Times New Roman" w:hAnsi="Times New Roman"/>
              </w:rPr>
              <w:t>arvuti peab olema varustatud operatsioonisüsteemi Windows 7 Pro 64-bit Edition OEM litsentsiga</w:t>
            </w: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0D7B96">
        <w:tc>
          <w:tcPr>
            <w:tcW w:w="3482" w:type="dxa"/>
          </w:tcPr>
          <w:p w:rsidR="00110A76" w:rsidRPr="00AE7907" w:rsidRDefault="00110A76" w:rsidP="000D7B9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Garantiiaeg</w:t>
            </w:r>
          </w:p>
        </w:tc>
        <w:tc>
          <w:tcPr>
            <w:tcW w:w="3161" w:type="dxa"/>
          </w:tcPr>
          <w:p w:rsidR="00110A76" w:rsidRDefault="00110A76" w:rsidP="00EC50A7">
            <w:pPr>
              <w:ind w:left="1416" w:firstLine="708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3 aastat kohapeal (on-site)</w:t>
            </w:r>
          </w:p>
          <w:p w:rsidR="00110A76" w:rsidRPr="00AE7907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45" w:type="dxa"/>
          </w:tcPr>
          <w:p w:rsidR="00110A76" w:rsidRPr="000D7B96" w:rsidRDefault="00110A76" w:rsidP="000D7B9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10A76" w:rsidRDefault="00110A76" w:rsidP="00D040D1">
      <w:pPr>
        <w:ind w:left="1416" w:firstLine="708"/>
        <w:rPr>
          <w:rFonts w:ascii="Times New Roman" w:hAnsi="Times New Roman"/>
        </w:rPr>
      </w:pPr>
      <w:r w:rsidRPr="001E23E4">
        <w:rPr>
          <w:rFonts w:ascii="Times New Roman" w:hAnsi="Times New Roman"/>
        </w:rPr>
        <w:tab/>
      </w:r>
    </w:p>
    <w:p w:rsidR="00110A76" w:rsidRDefault="00110A76" w:rsidP="00B31013">
      <w:pPr>
        <w:ind w:firstLine="357"/>
        <w:rPr>
          <w:rFonts w:ascii="Times New Roman" w:hAnsi="Times New Roman"/>
        </w:rPr>
      </w:pPr>
    </w:p>
    <w:p w:rsidR="00110A76" w:rsidRPr="00101305" w:rsidRDefault="00110A76" w:rsidP="00B31013">
      <w:pPr>
        <w:ind w:firstLine="357"/>
        <w:rPr>
          <w:rFonts w:ascii="Times New Roman" w:hAnsi="Times New Roman"/>
        </w:rPr>
      </w:pPr>
    </w:p>
    <w:tbl>
      <w:tblPr>
        <w:tblW w:w="8736" w:type="dxa"/>
        <w:tblInd w:w="70" w:type="dxa"/>
        <w:tblCellMar>
          <w:left w:w="70" w:type="dxa"/>
          <w:right w:w="70" w:type="dxa"/>
        </w:tblCellMar>
        <w:tblLook w:val="00A0"/>
      </w:tblPr>
      <w:tblGrid>
        <w:gridCol w:w="1100"/>
        <w:gridCol w:w="2136"/>
        <w:gridCol w:w="1256"/>
        <w:gridCol w:w="1256"/>
        <w:gridCol w:w="1256"/>
        <w:gridCol w:w="1256"/>
        <w:gridCol w:w="476"/>
      </w:tblGrid>
      <w:tr w:rsidR="00110A76" w:rsidRPr="00AE7907" w:rsidTr="008A29BD">
        <w:trPr>
          <w:trHeight w:val="402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b/>
                <w:color w:val="000000"/>
                <w:lang w:eastAsia="et-E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b/>
                <w:color w:val="000000"/>
                <w:sz w:val="24"/>
                <w:szCs w:val="24"/>
                <w:lang w:eastAsia="et-EE"/>
              </w:rPr>
            </w:pPr>
            <w:r w:rsidRPr="0089685F">
              <w:rPr>
                <w:b/>
                <w:color w:val="000000"/>
                <w:sz w:val="24"/>
                <w:szCs w:val="24"/>
                <w:lang w:eastAsia="et-EE"/>
              </w:rPr>
              <w:t>Maksumuse tabel: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b/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b/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b/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b/>
                <w:color w:val="000000"/>
                <w:lang w:eastAsia="et-E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b/>
                <w:color w:val="000000"/>
                <w:lang w:eastAsia="et-EE"/>
              </w:rPr>
            </w:pPr>
          </w:p>
        </w:tc>
      </w:tr>
      <w:tr w:rsidR="00110A76" w:rsidRPr="000D7B96" w:rsidTr="008A29BD">
        <w:trPr>
          <w:trHeight w:val="402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center"/>
              <w:rPr>
                <w:b/>
                <w:bCs/>
                <w:color w:val="000000"/>
                <w:lang w:eastAsia="et-EE"/>
              </w:rPr>
            </w:pPr>
            <w:r w:rsidRPr="0089685F">
              <w:rPr>
                <w:b/>
                <w:bCs/>
                <w:color w:val="000000"/>
                <w:lang w:eastAsia="et-EE"/>
              </w:rPr>
              <w:t>Seade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center"/>
              <w:rPr>
                <w:b/>
                <w:bCs/>
                <w:color w:val="000000"/>
                <w:lang w:eastAsia="et-EE"/>
              </w:rPr>
            </w:pPr>
            <w:r w:rsidRPr="0089685F">
              <w:rPr>
                <w:b/>
                <w:bCs/>
                <w:color w:val="000000"/>
                <w:lang w:eastAsia="et-EE"/>
              </w:rPr>
              <w:t>hulk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0A76" w:rsidRPr="0089685F" w:rsidRDefault="00110A76" w:rsidP="0089685F">
            <w:pPr>
              <w:spacing w:after="0" w:line="240" w:lineRule="auto"/>
              <w:jc w:val="center"/>
              <w:rPr>
                <w:b/>
                <w:bCs/>
                <w:color w:val="000000"/>
                <w:lang w:eastAsia="et-EE"/>
              </w:rPr>
            </w:pPr>
            <w:r w:rsidRPr="0089685F">
              <w:rPr>
                <w:b/>
                <w:bCs/>
                <w:color w:val="000000"/>
                <w:lang w:eastAsia="et-EE"/>
              </w:rPr>
              <w:t>hind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center"/>
              <w:rPr>
                <w:b/>
                <w:bCs/>
                <w:color w:val="000000"/>
                <w:lang w:eastAsia="et-EE"/>
              </w:rPr>
            </w:pPr>
            <w:r>
              <w:rPr>
                <w:b/>
                <w:bCs/>
                <w:color w:val="000000"/>
                <w:lang w:eastAsia="et-EE"/>
              </w:rPr>
              <w:t>Kokku KM-ta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center"/>
              <w:rPr>
                <w:b/>
                <w:bCs/>
                <w:color w:val="000000"/>
                <w:lang w:eastAsia="et-EE"/>
              </w:rPr>
            </w:pPr>
            <w:r>
              <w:rPr>
                <w:b/>
                <w:bCs/>
                <w:color w:val="000000"/>
                <w:lang w:eastAsia="et-EE"/>
              </w:rPr>
              <w:t>Kokku KM-ga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center"/>
              <w:rPr>
                <w:b/>
                <w:bCs/>
                <w:color w:val="000000"/>
                <w:lang w:eastAsia="et-EE"/>
              </w:rPr>
            </w:pPr>
          </w:p>
        </w:tc>
      </w:tr>
      <w:tr w:rsidR="00110A76" w:rsidRPr="000D7B96" w:rsidTr="008A29BD">
        <w:trPr>
          <w:trHeight w:val="402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Sülearvuti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AE7907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AE7907">
              <w:rPr>
                <w:color w:val="000000"/>
                <w:lang w:eastAsia="et-EE"/>
              </w:rPr>
              <w:t>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</w:tr>
      <w:tr w:rsidR="00110A76" w:rsidRPr="000D7B96" w:rsidTr="008A29BD">
        <w:trPr>
          <w:trHeight w:val="402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2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 xml:space="preserve">Lauaarvuti 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FC371A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FC371A">
              <w:rPr>
                <w:color w:val="000000"/>
                <w:lang w:eastAsia="et-EE"/>
              </w:rPr>
              <w:t>22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</w:tr>
      <w:tr w:rsidR="00110A76" w:rsidRPr="000D7B96" w:rsidTr="008A29BD">
        <w:trPr>
          <w:trHeight w:val="402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3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>Monitor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FC371A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FC371A">
              <w:rPr>
                <w:color w:val="000000"/>
                <w:lang w:eastAsia="et-EE"/>
              </w:rPr>
              <w:t>22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</w:tr>
      <w:tr w:rsidR="00110A76" w:rsidRPr="000D7B96" w:rsidTr="008A29BD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</w:tr>
      <w:tr w:rsidR="00110A76" w:rsidRPr="000D7B96" w:rsidTr="008A29BD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jc w:val="right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  <w:r w:rsidRPr="0089685F">
              <w:rPr>
                <w:color w:val="000000"/>
                <w:lang w:eastAsia="et-EE"/>
              </w:rPr>
              <w:t>€</w:t>
            </w:r>
          </w:p>
        </w:tc>
      </w:tr>
      <w:tr w:rsidR="00110A76" w:rsidRPr="00AE7907" w:rsidTr="008A29BD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  <w:r>
              <w:rPr>
                <w:noProof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6" type="#_x0000_t202" style="position:absolute;margin-left:24pt;margin-top:12pt;width:393.75pt;height:74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" stroked="f">
                  <v:textbox>
                    <w:txbxContent>
                      <w:p w:rsidR="00110A76" w:rsidRDefault="00110A76" w:rsidP="0089685F">
                        <w:pPr>
                          <w:pStyle w:val="NormalWeb"/>
                          <w:spacing w:before="0" w:beforeAutospacing="0" w:after="0" w:afterAutospacing="0"/>
                        </w:pPr>
                        <w:r w:rsidRPr="001E23E4">
                          <w:rPr>
                            <w:sz w:val="22"/>
                            <w:szCs w:val="22"/>
                            <w:lang w:eastAsia="en-US"/>
                          </w:rPr>
                          <w:t>Ki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nnitame pakutud hind arvestab kõiki kä</w:t>
                        </w:r>
                        <w:r w:rsidRPr="001E23E4">
                          <w:rPr>
                            <w:sz w:val="22"/>
                            <w:szCs w:val="22"/>
                            <w:lang w:eastAsia="en-US"/>
                          </w:rPr>
                          <w:t>esoleva hanke tingimusi,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sealhulgas lepingu tingimusi Kõ</w:t>
                        </w:r>
                        <w:r w:rsidRPr="001E23E4">
                          <w:rPr>
                            <w:sz w:val="22"/>
                            <w:szCs w:val="22"/>
                            <w:lang w:eastAsia="en-US"/>
                          </w:rPr>
                          <w:t>ik hinnad on</w:t>
                        </w:r>
                        <w:r w:rsidRPr="000D7B96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r w:rsidRPr="001E23E4">
                          <w:rPr>
                            <w:sz w:val="22"/>
                            <w:szCs w:val="22"/>
                            <w:lang w:eastAsia="en-US"/>
                          </w:rPr>
                          <w:t>eurodes.</w:t>
                        </w:r>
                        <w:r w:rsidRPr="000D7B96">
                          <w:rPr>
                            <w:rFonts w:ascii="Calibri" w:hAnsi="Calibri"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960"/>
            </w:tblGrid>
            <w:tr w:rsidR="00110A76" w:rsidRPr="000D7B96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10A76" w:rsidRPr="0089685F" w:rsidRDefault="00110A76" w:rsidP="0089685F">
                  <w:pPr>
                    <w:spacing w:after="0" w:line="240" w:lineRule="auto"/>
                    <w:rPr>
                      <w:color w:val="000000"/>
                      <w:lang w:eastAsia="et-EE"/>
                    </w:rPr>
                  </w:pPr>
                </w:p>
              </w:tc>
            </w:tr>
          </w:tbl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</w:tr>
      <w:tr w:rsidR="00110A76" w:rsidRPr="000D7B96" w:rsidTr="008A29BD">
        <w:trPr>
          <w:trHeight w:val="103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</w:tr>
      <w:tr w:rsidR="00110A76" w:rsidRPr="000D7B96" w:rsidTr="008A29BD">
        <w:trPr>
          <w:trHeight w:val="39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</w:tr>
      <w:tr w:rsidR="00110A76" w:rsidRPr="000D7B96" w:rsidTr="008A29BD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89685F" w:rsidRDefault="00110A76" w:rsidP="0089685F">
            <w:pPr>
              <w:spacing w:after="0" w:line="240" w:lineRule="auto"/>
              <w:rPr>
                <w:color w:val="000000"/>
                <w:lang w:eastAsia="et-EE"/>
              </w:rPr>
            </w:pPr>
          </w:p>
        </w:tc>
      </w:tr>
      <w:tr w:rsidR="00110A76" w:rsidRPr="001E23E4" w:rsidTr="008A29BD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Pakkuja: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0A76" w:rsidRPr="001E23E4" w:rsidTr="008A29BD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  <w:r w:rsidRPr="001E23E4">
              <w:rPr>
                <w:rFonts w:ascii="Times New Roman" w:hAnsi="Times New Roman"/>
              </w:rPr>
              <w:t>Pakkuja esindaja: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10A76" w:rsidRPr="001E23E4" w:rsidRDefault="00110A76" w:rsidP="008968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10A76" w:rsidRPr="001E23E4" w:rsidRDefault="00110A76" w:rsidP="00B31013">
      <w:pPr>
        <w:ind w:firstLine="357"/>
        <w:rPr>
          <w:rFonts w:ascii="Times New Roman" w:hAnsi="Times New Roman"/>
        </w:rPr>
      </w:pPr>
    </w:p>
    <w:sectPr w:rsidR="00110A76" w:rsidRPr="001E23E4" w:rsidSect="00C43CA9">
      <w:footerReference w:type="default" r:id="rId7"/>
      <w:pgSz w:w="11906" w:h="16838"/>
      <w:pgMar w:top="1417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A76" w:rsidRDefault="00110A76" w:rsidP="003C09F0">
      <w:pPr>
        <w:spacing w:after="0" w:line="240" w:lineRule="auto"/>
      </w:pPr>
      <w:r>
        <w:separator/>
      </w:r>
    </w:p>
  </w:endnote>
  <w:endnote w:type="continuationSeparator" w:id="0">
    <w:p w:rsidR="00110A76" w:rsidRDefault="00110A76" w:rsidP="003C0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Segoe UI"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76" w:rsidRPr="004428EE" w:rsidRDefault="00110A76">
    <w:pPr>
      <w:pStyle w:val="Footer"/>
      <w:jc w:val="right"/>
      <w:rPr>
        <w:i/>
      </w:rPr>
    </w:pPr>
    <w:r w:rsidRPr="004428EE">
      <w:rPr>
        <w:i/>
      </w:rPr>
      <w:fldChar w:fldCharType="begin"/>
    </w:r>
    <w:r w:rsidRPr="004428EE">
      <w:rPr>
        <w:i/>
      </w:rPr>
      <w:instrText>PAGE   \* MERGEFORMAT</w:instrText>
    </w:r>
    <w:r w:rsidRPr="004428EE">
      <w:rPr>
        <w:i/>
      </w:rPr>
      <w:fldChar w:fldCharType="separate"/>
    </w:r>
    <w:r>
      <w:rPr>
        <w:i/>
        <w:noProof/>
      </w:rPr>
      <w:t>2</w:t>
    </w:r>
    <w:r w:rsidRPr="004428EE">
      <w:rPr>
        <w:i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A76" w:rsidRDefault="00110A76" w:rsidP="003C09F0">
      <w:pPr>
        <w:spacing w:after="0" w:line="240" w:lineRule="auto"/>
      </w:pPr>
      <w:r>
        <w:separator/>
      </w:r>
    </w:p>
  </w:footnote>
  <w:footnote w:type="continuationSeparator" w:id="0">
    <w:p w:rsidR="00110A76" w:rsidRDefault="00110A76" w:rsidP="003C0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145A"/>
    <w:multiLevelType w:val="hybridMultilevel"/>
    <w:tmpl w:val="95C8C940"/>
    <w:lvl w:ilvl="0" w:tplc="FD3A48FE">
      <w:numFmt w:val="bullet"/>
      <w:lvlText w:val="-"/>
      <w:lvlJc w:val="left"/>
      <w:pPr>
        <w:ind w:left="717" w:hanging="360"/>
      </w:pPr>
      <w:rPr>
        <w:rFonts w:ascii="Calibri" w:eastAsia="Times New Roman" w:hAnsi="Calibri" w:hint="default"/>
      </w:rPr>
    </w:lvl>
    <w:lvl w:ilvl="1" w:tplc="042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>
    <w:nsid w:val="33476467"/>
    <w:multiLevelType w:val="multilevel"/>
    <w:tmpl w:val="7FAED3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3D0A5AB5"/>
    <w:multiLevelType w:val="hybridMultilevel"/>
    <w:tmpl w:val="6840E59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03F7043"/>
    <w:multiLevelType w:val="multilevel"/>
    <w:tmpl w:val="7110095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">
    <w:nsid w:val="63614D87"/>
    <w:multiLevelType w:val="hybridMultilevel"/>
    <w:tmpl w:val="DC649E64"/>
    <w:lvl w:ilvl="0" w:tplc="E90CEE48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3338"/>
    <w:rsid w:val="00012C65"/>
    <w:rsid w:val="00055323"/>
    <w:rsid w:val="00057012"/>
    <w:rsid w:val="00090460"/>
    <w:rsid w:val="000B65F6"/>
    <w:rsid w:val="000D7B96"/>
    <w:rsid w:val="000E55C9"/>
    <w:rsid w:val="00101305"/>
    <w:rsid w:val="00110203"/>
    <w:rsid w:val="00110A76"/>
    <w:rsid w:val="001123E4"/>
    <w:rsid w:val="0011592B"/>
    <w:rsid w:val="001264EE"/>
    <w:rsid w:val="00130DAD"/>
    <w:rsid w:val="00150429"/>
    <w:rsid w:val="00164598"/>
    <w:rsid w:val="00193872"/>
    <w:rsid w:val="001C3BD9"/>
    <w:rsid w:val="001E23E4"/>
    <w:rsid w:val="001F02D6"/>
    <w:rsid w:val="002417D7"/>
    <w:rsid w:val="002626A4"/>
    <w:rsid w:val="002A76B5"/>
    <w:rsid w:val="002C7A37"/>
    <w:rsid w:val="002D0C39"/>
    <w:rsid w:val="002D4431"/>
    <w:rsid w:val="002D49E0"/>
    <w:rsid w:val="002F3D0E"/>
    <w:rsid w:val="002F7B6E"/>
    <w:rsid w:val="0030358E"/>
    <w:rsid w:val="003335AB"/>
    <w:rsid w:val="00343338"/>
    <w:rsid w:val="003510B3"/>
    <w:rsid w:val="00354F76"/>
    <w:rsid w:val="00373287"/>
    <w:rsid w:val="003A6E75"/>
    <w:rsid w:val="003C09F0"/>
    <w:rsid w:val="003D1C61"/>
    <w:rsid w:val="004075F7"/>
    <w:rsid w:val="004428EE"/>
    <w:rsid w:val="0045745D"/>
    <w:rsid w:val="004667DF"/>
    <w:rsid w:val="00473D78"/>
    <w:rsid w:val="004D75B9"/>
    <w:rsid w:val="0051211D"/>
    <w:rsid w:val="00577FE3"/>
    <w:rsid w:val="00584C9C"/>
    <w:rsid w:val="005D3315"/>
    <w:rsid w:val="005E6B4B"/>
    <w:rsid w:val="005F488C"/>
    <w:rsid w:val="00614B87"/>
    <w:rsid w:val="00643F45"/>
    <w:rsid w:val="006502DA"/>
    <w:rsid w:val="00657566"/>
    <w:rsid w:val="006633B9"/>
    <w:rsid w:val="00672D5F"/>
    <w:rsid w:val="00683725"/>
    <w:rsid w:val="00691ACA"/>
    <w:rsid w:val="006A5470"/>
    <w:rsid w:val="00700D54"/>
    <w:rsid w:val="00703021"/>
    <w:rsid w:val="00725473"/>
    <w:rsid w:val="00762C20"/>
    <w:rsid w:val="007666A5"/>
    <w:rsid w:val="0078612C"/>
    <w:rsid w:val="007B7675"/>
    <w:rsid w:val="007C5E1E"/>
    <w:rsid w:val="0080390A"/>
    <w:rsid w:val="00831CF6"/>
    <w:rsid w:val="00860CC9"/>
    <w:rsid w:val="0089132E"/>
    <w:rsid w:val="0089685F"/>
    <w:rsid w:val="008A29BD"/>
    <w:rsid w:val="008A3C2F"/>
    <w:rsid w:val="008B409D"/>
    <w:rsid w:val="00906989"/>
    <w:rsid w:val="00946DA6"/>
    <w:rsid w:val="00955C01"/>
    <w:rsid w:val="00977626"/>
    <w:rsid w:val="009827A3"/>
    <w:rsid w:val="00994604"/>
    <w:rsid w:val="00994859"/>
    <w:rsid w:val="009D5F35"/>
    <w:rsid w:val="009E3B79"/>
    <w:rsid w:val="009F4FCF"/>
    <w:rsid w:val="00A20844"/>
    <w:rsid w:val="00A2780E"/>
    <w:rsid w:val="00A30947"/>
    <w:rsid w:val="00A332A7"/>
    <w:rsid w:val="00A50F0F"/>
    <w:rsid w:val="00A543EB"/>
    <w:rsid w:val="00A766CE"/>
    <w:rsid w:val="00AA31C6"/>
    <w:rsid w:val="00AD768A"/>
    <w:rsid w:val="00AE7907"/>
    <w:rsid w:val="00B31013"/>
    <w:rsid w:val="00B47D0E"/>
    <w:rsid w:val="00BC3B2A"/>
    <w:rsid w:val="00C1302D"/>
    <w:rsid w:val="00C37A7B"/>
    <w:rsid w:val="00C43CA9"/>
    <w:rsid w:val="00C658C7"/>
    <w:rsid w:val="00C75C80"/>
    <w:rsid w:val="00C815BF"/>
    <w:rsid w:val="00C9241D"/>
    <w:rsid w:val="00C963A3"/>
    <w:rsid w:val="00C97FCF"/>
    <w:rsid w:val="00CC1A32"/>
    <w:rsid w:val="00CC5FF9"/>
    <w:rsid w:val="00D040D1"/>
    <w:rsid w:val="00D0727A"/>
    <w:rsid w:val="00DA4E3F"/>
    <w:rsid w:val="00DB69ED"/>
    <w:rsid w:val="00DD3468"/>
    <w:rsid w:val="00DE5C1C"/>
    <w:rsid w:val="00E00247"/>
    <w:rsid w:val="00E34AC1"/>
    <w:rsid w:val="00E43CCE"/>
    <w:rsid w:val="00E5520A"/>
    <w:rsid w:val="00EC50A7"/>
    <w:rsid w:val="00F15C23"/>
    <w:rsid w:val="00F25E3A"/>
    <w:rsid w:val="00F57A1E"/>
    <w:rsid w:val="00F6358C"/>
    <w:rsid w:val="00FC371A"/>
    <w:rsid w:val="00FD1194"/>
    <w:rsid w:val="00FD7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3E4"/>
    <w:pPr>
      <w:spacing w:after="160" w:line="259" w:lineRule="auto"/>
    </w:pPr>
    <w:rPr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43338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D1C61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43338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D1C61"/>
    <w:rPr>
      <w:rFonts w:ascii="Calibri Light" w:hAnsi="Calibri Light" w:cs="Times New Roman"/>
      <w:color w:val="2E74B5"/>
      <w:sz w:val="26"/>
      <w:szCs w:val="26"/>
    </w:rPr>
  </w:style>
  <w:style w:type="paragraph" w:styleId="ListParagraph">
    <w:name w:val="List Paragraph"/>
    <w:basedOn w:val="Normal"/>
    <w:uiPriority w:val="99"/>
    <w:qFormat/>
    <w:rsid w:val="00343338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3D1C61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B7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767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3C0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C09F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C0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C09F0"/>
    <w:rPr>
      <w:rFonts w:cs="Times New Roman"/>
    </w:rPr>
  </w:style>
  <w:style w:type="table" w:styleId="TableGrid">
    <w:name w:val="Table Grid"/>
    <w:basedOn w:val="TableNormal"/>
    <w:uiPriority w:val="99"/>
    <w:rsid w:val="00B3101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rsid w:val="008968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customStyle="1" w:styleId="Bodyk">
    <w:name w:val="Bodyk"/>
    <w:basedOn w:val="Normal"/>
    <w:uiPriority w:val="99"/>
    <w:rsid w:val="004D75B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62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8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</TotalTime>
  <Pages>3</Pages>
  <Words>580</Words>
  <Characters>3364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Tehnilised nõudedja maksumuse tabel</dc:title>
  <dc:subject/>
  <dc:creator>jaanus</dc:creator>
  <cp:keywords/>
  <dc:description/>
  <cp:lastModifiedBy>Tarmo Tammiste</cp:lastModifiedBy>
  <cp:revision>13</cp:revision>
  <dcterms:created xsi:type="dcterms:W3CDTF">2014-10-20T12:53:00Z</dcterms:created>
  <dcterms:modified xsi:type="dcterms:W3CDTF">2014-10-21T11:34:00Z</dcterms:modified>
</cp:coreProperties>
</file>