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5F3" w:rsidRPr="001434D0" w:rsidRDefault="00BB05F3" w:rsidP="008B413D">
      <w:pPr>
        <w:pStyle w:val="Heading1"/>
        <w:jc w:val="right"/>
        <w:rPr>
          <w:b w:val="0"/>
          <w:sz w:val="24"/>
          <w:szCs w:val="24"/>
        </w:rPr>
      </w:pPr>
    </w:p>
    <w:p w:rsidR="00BB05F3" w:rsidRPr="001434D0" w:rsidRDefault="00BB05F3" w:rsidP="008F4FBE">
      <w:pPr>
        <w:rPr>
          <w:lang w:val="fi-FI"/>
        </w:rPr>
      </w:pPr>
    </w:p>
    <w:p w:rsidR="00BB05F3" w:rsidRPr="001434D0" w:rsidRDefault="00BB05F3" w:rsidP="008B413D">
      <w:pPr>
        <w:pStyle w:val="Heading1"/>
        <w:jc w:val="right"/>
        <w:rPr>
          <w:b w:val="0"/>
          <w:bCs/>
          <w:sz w:val="24"/>
          <w:szCs w:val="24"/>
          <w:lang w:val="et-EE"/>
        </w:rPr>
      </w:pPr>
      <w:r w:rsidRPr="001434D0">
        <w:rPr>
          <w:b w:val="0"/>
          <w:sz w:val="24"/>
          <w:szCs w:val="24"/>
        </w:rPr>
        <w:t>E E L N Õ U</w:t>
      </w:r>
    </w:p>
    <w:p w:rsidR="00BB05F3" w:rsidRPr="001434D0" w:rsidRDefault="00BB05F3" w:rsidP="00827962">
      <w:pPr>
        <w:rPr>
          <w:sz w:val="16"/>
          <w:szCs w:val="16"/>
          <w:lang w:val="et-EE"/>
        </w:rPr>
      </w:pPr>
    </w:p>
    <w:p w:rsidR="00BB05F3" w:rsidRPr="001434D0" w:rsidRDefault="00BB05F3" w:rsidP="00727CE1">
      <w:pPr>
        <w:pStyle w:val="Heading2"/>
        <w:jc w:val="center"/>
        <w:rPr>
          <w:rFonts w:ascii="Times New Roman" w:hAnsi="Times New Roman"/>
          <w:b/>
          <w:sz w:val="32"/>
          <w:szCs w:val="32"/>
        </w:rPr>
      </w:pPr>
      <w:r w:rsidRPr="001434D0">
        <w:rPr>
          <w:rFonts w:ascii="Times New Roman" w:hAnsi="Times New Roman"/>
          <w:b/>
          <w:sz w:val="32"/>
          <w:szCs w:val="32"/>
        </w:rPr>
        <w:t>NARVA LINNAVALITSUS</w:t>
      </w:r>
    </w:p>
    <w:p w:rsidR="00BB05F3" w:rsidRPr="001434D0" w:rsidRDefault="00BB05F3" w:rsidP="007653B6">
      <w:pPr>
        <w:pStyle w:val="Heading4"/>
        <w:spacing w:before="120"/>
        <w:jc w:val="center"/>
        <w:rPr>
          <w:sz w:val="24"/>
          <w:szCs w:val="24"/>
          <w:lang w:val="et-EE"/>
        </w:rPr>
      </w:pPr>
      <w:r w:rsidRPr="001434D0">
        <w:rPr>
          <w:sz w:val="24"/>
          <w:szCs w:val="24"/>
          <w:lang w:val="et-EE"/>
        </w:rPr>
        <w:t>K O R R A L D U S</w:t>
      </w:r>
    </w:p>
    <w:p w:rsidR="00BB05F3" w:rsidRPr="001434D0" w:rsidRDefault="00BB05F3" w:rsidP="008F4FBE">
      <w:pPr>
        <w:spacing w:before="360" w:after="120"/>
        <w:jc w:val="both"/>
        <w:rPr>
          <w:sz w:val="24"/>
          <w:szCs w:val="24"/>
          <w:lang w:val="et-EE"/>
        </w:rPr>
      </w:pPr>
      <w:r w:rsidRPr="001434D0">
        <w:rPr>
          <w:sz w:val="24"/>
          <w:szCs w:val="24"/>
          <w:lang w:val="et-EE"/>
        </w:rPr>
        <w:t>Narva</w:t>
      </w:r>
      <w:r w:rsidRPr="001434D0">
        <w:rPr>
          <w:sz w:val="24"/>
          <w:szCs w:val="24"/>
          <w:lang w:val="et-EE"/>
        </w:rPr>
        <w:tab/>
      </w:r>
      <w:r w:rsidRPr="001434D0">
        <w:rPr>
          <w:sz w:val="24"/>
          <w:szCs w:val="24"/>
          <w:lang w:val="et-EE"/>
        </w:rPr>
        <w:tab/>
      </w:r>
      <w:r w:rsidRPr="001434D0">
        <w:rPr>
          <w:sz w:val="24"/>
          <w:szCs w:val="24"/>
          <w:lang w:val="et-EE"/>
        </w:rPr>
        <w:tab/>
      </w:r>
      <w:r w:rsidRPr="001434D0">
        <w:rPr>
          <w:sz w:val="24"/>
          <w:szCs w:val="24"/>
          <w:lang w:val="et-EE"/>
        </w:rPr>
        <w:tab/>
      </w:r>
      <w:r w:rsidRPr="001434D0">
        <w:rPr>
          <w:sz w:val="24"/>
          <w:szCs w:val="24"/>
          <w:lang w:val="et-EE"/>
        </w:rPr>
        <w:tab/>
      </w:r>
      <w:r w:rsidRPr="001434D0">
        <w:rPr>
          <w:sz w:val="24"/>
          <w:szCs w:val="24"/>
          <w:lang w:val="et-EE"/>
        </w:rPr>
        <w:tab/>
      </w:r>
      <w:r>
        <w:rPr>
          <w:sz w:val="24"/>
          <w:szCs w:val="24"/>
          <w:lang w:val="et-EE"/>
        </w:rPr>
        <w:tab/>
      </w:r>
      <w:r>
        <w:rPr>
          <w:sz w:val="24"/>
          <w:szCs w:val="24"/>
          <w:lang w:val="et-EE"/>
        </w:rPr>
        <w:tab/>
      </w:r>
      <w:r>
        <w:rPr>
          <w:sz w:val="24"/>
          <w:szCs w:val="24"/>
          <w:lang w:val="et-EE"/>
        </w:rPr>
        <w:tab/>
      </w:r>
      <w:r w:rsidRPr="001434D0">
        <w:rPr>
          <w:sz w:val="24"/>
          <w:szCs w:val="24"/>
          <w:u w:val="single"/>
          <w:lang w:val="et-EE"/>
        </w:rPr>
        <w:t>__</w:t>
      </w:r>
      <w:r w:rsidRPr="001434D0">
        <w:rPr>
          <w:sz w:val="24"/>
          <w:szCs w:val="24"/>
          <w:lang w:val="et-EE"/>
        </w:rPr>
        <w:t>.__.2014.a nr ____-k</w:t>
      </w:r>
    </w:p>
    <w:p w:rsidR="00BB05F3" w:rsidRPr="00DF7387" w:rsidRDefault="00BB05F3" w:rsidP="006019BD">
      <w:pPr>
        <w:spacing w:after="120"/>
        <w:jc w:val="both"/>
        <w:rPr>
          <w:b/>
          <w:sz w:val="24"/>
          <w:szCs w:val="24"/>
          <w:lang w:val="et-EE"/>
        </w:rPr>
      </w:pPr>
    </w:p>
    <w:p w:rsidR="00BB05F3" w:rsidRPr="00DF7387" w:rsidRDefault="00BB05F3" w:rsidP="00EC4B6F">
      <w:pPr>
        <w:rPr>
          <w:b/>
          <w:sz w:val="24"/>
          <w:szCs w:val="24"/>
          <w:lang w:val="et-EE"/>
        </w:rPr>
      </w:pPr>
      <w:r w:rsidRPr="00DF7387">
        <w:rPr>
          <w:b/>
          <w:sz w:val="24"/>
          <w:szCs w:val="24"/>
          <w:lang w:val="et-EE"/>
        </w:rPr>
        <w:t>Riigihanke „</w:t>
      </w:r>
      <w:r w:rsidRPr="00DF7387">
        <w:rPr>
          <w:b/>
          <w:sz w:val="24"/>
          <w:szCs w:val="24"/>
        </w:rPr>
        <w:t>Narva avalike mänguväljakute tehniline hooldus 2015</w:t>
      </w:r>
      <w:r w:rsidRPr="00DF7387">
        <w:rPr>
          <w:b/>
          <w:sz w:val="24"/>
          <w:szCs w:val="24"/>
          <w:lang w:val="et-EE"/>
        </w:rPr>
        <w:t xml:space="preserve">” </w:t>
      </w:r>
    </w:p>
    <w:p w:rsidR="00BB05F3" w:rsidRPr="00DF7387" w:rsidRDefault="00BB05F3" w:rsidP="006019BD">
      <w:pPr>
        <w:spacing w:after="120"/>
        <w:jc w:val="both"/>
        <w:rPr>
          <w:b/>
          <w:sz w:val="24"/>
          <w:szCs w:val="24"/>
          <w:lang w:val="et-EE"/>
        </w:rPr>
      </w:pPr>
      <w:r w:rsidRPr="00DF7387">
        <w:rPr>
          <w:b/>
          <w:sz w:val="24"/>
          <w:szCs w:val="24"/>
          <w:lang w:val="et-EE"/>
        </w:rPr>
        <w:t>(viitenumber 157644) avatud hankemenetluse tulemuste kinnitamine</w:t>
      </w:r>
    </w:p>
    <w:p w:rsidR="00BB05F3" w:rsidRPr="00DF7387" w:rsidRDefault="00BB05F3" w:rsidP="001434D0">
      <w:pPr>
        <w:numPr>
          <w:ilvl w:val="0"/>
          <w:numId w:val="1"/>
        </w:numPr>
        <w:tabs>
          <w:tab w:val="clear" w:pos="720"/>
          <w:tab w:val="num" w:pos="540"/>
        </w:tabs>
        <w:spacing w:before="360"/>
        <w:ind w:hanging="720"/>
        <w:jc w:val="both"/>
        <w:rPr>
          <w:b/>
          <w:sz w:val="24"/>
          <w:szCs w:val="24"/>
          <w:lang w:val="et-EE"/>
        </w:rPr>
      </w:pPr>
      <w:r w:rsidRPr="00DF7387">
        <w:rPr>
          <w:b/>
          <w:sz w:val="24"/>
          <w:szCs w:val="24"/>
          <w:lang w:val="et-EE"/>
        </w:rPr>
        <w:t>Asjaolud ja menetluse käik</w:t>
      </w:r>
    </w:p>
    <w:p w:rsidR="00BB05F3" w:rsidRPr="00DF7387" w:rsidRDefault="00BB05F3" w:rsidP="001434D0">
      <w:pPr>
        <w:spacing w:before="120"/>
        <w:jc w:val="both"/>
        <w:rPr>
          <w:sz w:val="24"/>
          <w:szCs w:val="24"/>
          <w:lang w:val="et-EE"/>
        </w:rPr>
      </w:pPr>
      <w:r w:rsidRPr="00DF7387">
        <w:rPr>
          <w:sz w:val="24"/>
          <w:szCs w:val="24"/>
          <w:lang w:val="et-EE"/>
        </w:rPr>
        <w:t>Narva Linnavalitsuse 19.11.2014. a korraldusega nr 1449</w:t>
      </w:r>
      <w:r w:rsidRPr="00DF7387">
        <w:rPr>
          <w:sz w:val="24"/>
          <w:szCs w:val="24"/>
        </w:rPr>
        <w:t>-k</w:t>
      </w:r>
      <w:r w:rsidRPr="00DF7387">
        <w:rPr>
          <w:sz w:val="24"/>
          <w:szCs w:val="24"/>
          <w:lang w:val="en-US"/>
        </w:rPr>
        <w:t xml:space="preserve"> </w:t>
      </w:r>
      <w:r w:rsidRPr="00DF7387">
        <w:rPr>
          <w:sz w:val="24"/>
          <w:szCs w:val="24"/>
          <w:lang w:val="et-EE"/>
        </w:rPr>
        <w:t>kinnitati riigihanke „</w:t>
      </w:r>
      <w:r w:rsidRPr="00DF7387">
        <w:rPr>
          <w:sz w:val="24"/>
          <w:szCs w:val="24"/>
        </w:rPr>
        <w:t>Narva avalike mänguväljakute tehniline hooldus 2015</w:t>
      </w:r>
      <w:r w:rsidRPr="00DF7387">
        <w:rPr>
          <w:sz w:val="24"/>
          <w:szCs w:val="24"/>
          <w:lang w:val="et-EE"/>
        </w:rPr>
        <w:t xml:space="preserve">” hankedokumendid ning tehti Narva Linnavalitsuse Arhitektuuri- ja Linnaplaneerimise Ametile ülesandeks viia läbi avatud hankemenetlus. </w:t>
      </w:r>
    </w:p>
    <w:p w:rsidR="00BB05F3" w:rsidRPr="00DF7387" w:rsidRDefault="00BB05F3" w:rsidP="001434D0">
      <w:pPr>
        <w:spacing w:before="120"/>
        <w:jc w:val="both"/>
        <w:rPr>
          <w:sz w:val="24"/>
          <w:szCs w:val="24"/>
          <w:lang w:val="et-EE"/>
        </w:rPr>
      </w:pPr>
      <w:r w:rsidRPr="00DF7387">
        <w:rPr>
          <w:sz w:val="24"/>
          <w:szCs w:val="24"/>
          <w:lang w:val="et-EE"/>
        </w:rPr>
        <w:t xml:space="preserve">20.11.2014.a. avaldati riigihangete registris hanketeade viitenumbriga 157644. </w:t>
      </w:r>
    </w:p>
    <w:p w:rsidR="00BB05F3" w:rsidRPr="00DF7387" w:rsidRDefault="00BB05F3" w:rsidP="001434D0">
      <w:pPr>
        <w:spacing w:before="120"/>
        <w:jc w:val="both"/>
        <w:rPr>
          <w:sz w:val="24"/>
          <w:szCs w:val="24"/>
          <w:lang w:val="et-EE" w:eastAsia="et-EE"/>
        </w:rPr>
      </w:pPr>
      <w:r w:rsidRPr="00DF7387">
        <w:rPr>
          <w:sz w:val="24"/>
          <w:szCs w:val="24"/>
          <w:lang w:val="et-EE"/>
        </w:rPr>
        <w:t>Pakkumuste esitamise tähtpäevaks oli 08.12.2014.a. P</w:t>
      </w:r>
      <w:r w:rsidRPr="00DF7387">
        <w:rPr>
          <w:sz w:val="24"/>
          <w:szCs w:val="24"/>
          <w:lang w:val="et-EE" w:eastAsia="et-EE"/>
        </w:rPr>
        <w:t xml:space="preserve">akkujate kvalifitseerimine, pakkumuste vastavaks tunnistamine ning eduka pakkumuse väljaselgitamine toimus Narva Linnavalitsuse riigihankekomisjoni koosolekutel, </w:t>
      </w:r>
      <w:r w:rsidRPr="00C41F22">
        <w:rPr>
          <w:sz w:val="24"/>
          <w:szCs w:val="24"/>
          <w:lang w:val="et-EE" w:eastAsia="et-EE"/>
        </w:rPr>
        <w:t xml:space="preserve">mis toimusid </w:t>
      </w:r>
      <w:r w:rsidRPr="00C41F22">
        <w:rPr>
          <w:sz w:val="24"/>
          <w:szCs w:val="24"/>
          <w:shd w:val="clear" w:color="auto" w:fill="FFFFFF"/>
          <w:lang w:val="en-US"/>
        </w:rPr>
        <w:t>12.12.2014</w:t>
      </w:r>
      <w:r w:rsidRPr="00C41F22">
        <w:rPr>
          <w:sz w:val="24"/>
          <w:szCs w:val="24"/>
          <w:shd w:val="clear" w:color="auto" w:fill="FFFFFF"/>
          <w:lang w:val="et-EE"/>
        </w:rPr>
        <w:t>.</w:t>
      </w:r>
    </w:p>
    <w:p w:rsidR="00BB05F3" w:rsidRPr="00DF7387" w:rsidRDefault="00BB05F3" w:rsidP="001434D0">
      <w:pPr>
        <w:spacing w:before="120"/>
        <w:jc w:val="both"/>
        <w:rPr>
          <w:sz w:val="24"/>
          <w:szCs w:val="24"/>
          <w:lang w:val="et-EE"/>
        </w:rPr>
      </w:pPr>
      <w:r w:rsidRPr="00DF7387">
        <w:rPr>
          <w:sz w:val="24"/>
          <w:szCs w:val="24"/>
          <w:lang w:val="et-EE"/>
        </w:rPr>
        <w:t>Lähtudes eeltoodust ning juhindudes Narva Linnavalitsuse 08.03.2006. a määruse nr 298 „Riigihangete läbiviimise reglement” § 16 p-st 1 esitab riigihanke eest vastutav isik hankemenetluse tulemused Narva Linnavalitsusele kinnitamiseks.</w:t>
      </w:r>
    </w:p>
    <w:p w:rsidR="00BB05F3" w:rsidRPr="00DF7387" w:rsidRDefault="00BB05F3" w:rsidP="001434D0">
      <w:pPr>
        <w:tabs>
          <w:tab w:val="left" w:pos="2400"/>
        </w:tabs>
        <w:jc w:val="both"/>
        <w:rPr>
          <w:b/>
          <w:sz w:val="24"/>
          <w:szCs w:val="24"/>
          <w:lang w:val="et-EE"/>
        </w:rPr>
      </w:pPr>
    </w:p>
    <w:p w:rsidR="00BB05F3" w:rsidRPr="00DF7387" w:rsidRDefault="00BB05F3" w:rsidP="001434D0">
      <w:pPr>
        <w:numPr>
          <w:ilvl w:val="0"/>
          <w:numId w:val="1"/>
        </w:numPr>
        <w:tabs>
          <w:tab w:val="clear" w:pos="720"/>
          <w:tab w:val="num" w:pos="540"/>
        </w:tabs>
        <w:ind w:left="539" w:hanging="539"/>
        <w:jc w:val="both"/>
        <w:rPr>
          <w:b/>
          <w:sz w:val="24"/>
          <w:szCs w:val="24"/>
          <w:lang w:val="et-EE"/>
        </w:rPr>
      </w:pPr>
      <w:r w:rsidRPr="00DF7387">
        <w:rPr>
          <w:b/>
          <w:sz w:val="24"/>
          <w:szCs w:val="24"/>
          <w:lang w:val="et-EE"/>
        </w:rPr>
        <w:t>Õiguslikud alused</w:t>
      </w:r>
    </w:p>
    <w:p w:rsidR="00BB05F3" w:rsidRPr="00DF7387" w:rsidRDefault="00BB05F3" w:rsidP="001434D0">
      <w:pPr>
        <w:pStyle w:val="BodyText"/>
        <w:tabs>
          <w:tab w:val="left" w:pos="720"/>
        </w:tabs>
        <w:spacing w:before="120" w:after="0"/>
        <w:jc w:val="both"/>
        <w:rPr>
          <w:sz w:val="24"/>
          <w:szCs w:val="24"/>
          <w:lang w:val="et-EE"/>
        </w:rPr>
      </w:pPr>
      <w:r w:rsidRPr="00DF7387">
        <w:rPr>
          <w:sz w:val="24"/>
          <w:szCs w:val="24"/>
          <w:lang w:val="et-EE"/>
        </w:rPr>
        <w:t>Narva Linnavalitsuse 08.03.2006. a määruse nr 298 „Riigihangete läbiviimise reglement” (edaspidi Reglement) § 10 p-de 1-3 alusel riigihanke konkursikomisjon kvalifitseerib pakkujad, võrdleb ja hindab pakkumusi ning teeb otsuse eduka pakkumuse kohta. Reglemendi § 16 p-st 1 tulenevalt esitab riigihanke eest vastutav isik, pärast otsuse vastuvõtmist komisjoni poolt, konkursi tulemused Narva Linnavalitsusele võitja kinnitamiseks.</w:t>
      </w:r>
    </w:p>
    <w:p w:rsidR="00BB05F3" w:rsidRPr="00DF7387" w:rsidRDefault="00BB05F3" w:rsidP="001434D0">
      <w:pPr>
        <w:pStyle w:val="BodyText"/>
        <w:tabs>
          <w:tab w:val="left" w:pos="720"/>
        </w:tabs>
        <w:spacing w:after="0"/>
        <w:jc w:val="both"/>
        <w:rPr>
          <w:sz w:val="24"/>
          <w:szCs w:val="24"/>
          <w:lang w:val="et-EE"/>
        </w:rPr>
      </w:pPr>
    </w:p>
    <w:p w:rsidR="00BB05F3" w:rsidRPr="00DF7387" w:rsidRDefault="00BB05F3" w:rsidP="001434D0">
      <w:pPr>
        <w:pStyle w:val="BodyText"/>
        <w:numPr>
          <w:ilvl w:val="0"/>
          <w:numId w:val="2"/>
        </w:numPr>
        <w:tabs>
          <w:tab w:val="clear" w:pos="720"/>
          <w:tab w:val="num" w:pos="540"/>
        </w:tabs>
        <w:spacing w:after="0"/>
        <w:ind w:left="539" w:hanging="539"/>
        <w:jc w:val="both"/>
        <w:rPr>
          <w:b/>
          <w:sz w:val="24"/>
          <w:szCs w:val="24"/>
          <w:lang w:val="et-EE"/>
        </w:rPr>
      </w:pPr>
      <w:r w:rsidRPr="00DF7387">
        <w:rPr>
          <w:b/>
          <w:sz w:val="24"/>
          <w:szCs w:val="24"/>
          <w:lang w:val="et-EE"/>
        </w:rPr>
        <w:t>Otsus</w:t>
      </w:r>
    </w:p>
    <w:p w:rsidR="00BB05F3" w:rsidRPr="00C41F22" w:rsidRDefault="00BB05F3" w:rsidP="00C41F22">
      <w:pPr>
        <w:jc w:val="both"/>
        <w:rPr>
          <w:bCs/>
          <w:sz w:val="24"/>
          <w:szCs w:val="24"/>
        </w:rPr>
      </w:pPr>
      <w:r w:rsidRPr="00DF7387">
        <w:rPr>
          <w:sz w:val="24"/>
          <w:szCs w:val="24"/>
          <w:lang w:val="et-EE"/>
        </w:rPr>
        <w:t>Kinnitada riigihanke „</w:t>
      </w:r>
      <w:r w:rsidRPr="00DF7387">
        <w:rPr>
          <w:sz w:val="24"/>
          <w:szCs w:val="24"/>
        </w:rPr>
        <w:t>Narva avalike mänguväljakute tehniline hooldus 2015</w:t>
      </w:r>
      <w:r w:rsidRPr="00DF7387">
        <w:rPr>
          <w:sz w:val="24"/>
          <w:szCs w:val="24"/>
          <w:lang w:val="et-EE"/>
        </w:rPr>
        <w:t xml:space="preserve">” (viitenumber 157644) avatud hankemenetluse tulemused ning tunnistada </w:t>
      </w:r>
      <w:r w:rsidRPr="00C41F22">
        <w:rPr>
          <w:sz w:val="24"/>
          <w:szCs w:val="24"/>
          <w:lang w:val="et-EE"/>
        </w:rPr>
        <w:t>võitjaks ühispakkuja OÜ Gulib (reg.10019549)</w:t>
      </w:r>
      <w:r w:rsidRPr="00C41F22">
        <w:rPr>
          <w:sz w:val="24"/>
          <w:szCs w:val="24"/>
          <w:lang w:val="en-US"/>
        </w:rPr>
        <w:t>/</w:t>
      </w:r>
      <w:r w:rsidRPr="00C41F22">
        <w:rPr>
          <w:sz w:val="24"/>
          <w:szCs w:val="24"/>
          <w:lang w:val="et-EE"/>
        </w:rPr>
        <w:t xml:space="preserve">OÜ Tiptiptap (reg. 11043461) pakkumus maksumusega </w:t>
      </w:r>
      <w:r w:rsidRPr="00C41F22">
        <w:rPr>
          <w:bCs/>
          <w:sz w:val="24"/>
          <w:szCs w:val="24"/>
        </w:rPr>
        <w:t>98 320,01</w:t>
      </w:r>
      <w:r w:rsidRPr="00C41F22">
        <w:rPr>
          <w:bCs/>
          <w:sz w:val="24"/>
          <w:szCs w:val="24"/>
          <w:lang w:val="et-EE"/>
        </w:rPr>
        <w:t xml:space="preserve"> </w:t>
      </w:r>
      <w:r w:rsidRPr="00C41F22">
        <w:rPr>
          <w:sz w:val="24"/>
          <w:szCs w:val="24"/>
          <w:lang w:val="et-EE"/>
        </w:rPr>
        <w:t>eurot</w:t>
      </w:r>
      <w:r w:rsidRPr="00DF7387">
        <w:rPr>
          <w:sz w:val="24"/>
          <w:szCs w:val="24"/>
          <w:lang w:val="et-EE"/>
        </w:rPr>
        <w:t xml:space="preserve"> (käibemaksuga).</w:t>
      </w:r>
    </w:p>
    <w:p w:rsidR="00BB05F3" w:rsidRPr="00DF7387" w:rsidRDefault="00BB05F3" w:rsidP="001434D0">
      <w:pPr>
        <w:pStyle w:val="bodyt"/>
        <w:spacing w:before="0" w:beforeAutospacing="0" w:after="0" w:afterAutospacing="0"/>
        <w:jc w:val="both"/>
      </w:pPr>
    </w:p>
    <w:p w:rsidR="00BB05F3" w:rsidRPr="00DF7387" w:rsidRDefault="00BB05F3" w:rsidP="001434D0">
      <w:pPr>
        <w:numPr>
          <w:ilvl w:val="0"/>
          <w:numId w:val="2"/>
        </w:numPr>
        <w:tabs>
          <w:tab w:val="clear" w:pos="720"/>
          <w:tab w:val="num" w:pos="540"/>
        </w:tabs>
        <w:ind w:left="540" w:hanging="540"/>
        <w:jc w:val="both"/>
        <w:rPr>
          <w:b/>
          <w:sz w:val="24"/>
          <w:szCs w:val="24"/>
          <w:lang w:val="et-EE"/>
        </w:rPr>
      </w:pPr>
      <w:r w:rsidRPr="00DF7387">
        <w:rPr>
          <w:b/>
          <w:sz w:val="24"/>
          <w:szCs w:val="24"/>
          <w:lang w:val="et-EE"/>
        </w:rPr>
        <w:t>Rakendussätted</w:t>
      </w:r>
    </w:p>
    <w:p w:rsidR="00BB05F3" w:rsidRPr="00DF7387" w:rsidRDefault="00BB05F3" w:rsidP="001434D0">
      <w:pPr>
        <w:pStyle w:val="BodyText"/>
        <w:numPr>
          <w:ilvl w:val="1"/>
          <w:numId w:val="8"/>
        </w:numPr>
        <w:tabs>
          <w:tab w:val="num" w:pos="540"/>
        </w:tabs>
        <w:spacing w:before="120" w:after="0"/>
        <w:ind w:left="539" w:hanging="539"/>
        <w:jc w:val="both"/>
        <w:rPr>
          <w:sz w:val="24"/>
          <w:szCs w:val="24"/>
          <w:lang w:val="et-EE"/>
        </w:rPr>
      </w:pPr>
      <w:r w:rsidRPr="00DF7387">
        <w:rPr>
          <w:sz w:val="24"/>
          <w:szCs w:val="24"/>
          <w:lang w:val="et-EE"/>
        </w:rPr>
        <w:t>Käesolev korraldus jõustub seaduses sätestatud korras.</w:t>
      </w:r>
    </w:p>
    <w:p w:rsidR="00BB05F3" w:rsidRPr="00DF7387" w:rsidRDefault="00BB05F3" w:rsidP="001434D0">
      <w:pPr>
        <w:pStyle w:val="BodyText"/>
        <w:numPr>
          <w:ilvl w:val="1"/>
          <w:numId w:val="8"/>
        </w:numPr>
        <w:tabs>
          <w:tab w:val="num" w:pos="540"/>
        </w:tabs>
        <w:spacing w:after="0"/>
        <w:ind w:left="539" w:hanging="539"/>
        <w:jc w:val="both"/>
        <w:rPr>
          <w:sz w:val="24"/>
          <w:szCs w:val="24"/>
          <w:lang w:val="et-EE"/>
        </w:rPr>
      </w:pPr>
      <w:r w:rsidRPr="00DF7387">
        <w:rPr>
          <w:sz w:val="24"/>
          <w:szCs w:val="24"/>
          <w:lang w:val="et-EE"/>
        </w:rPr>
        <w:t>Riigihanke eest vastutaval isikul teavitada hankija otsusest hankemenetluses osalevaid pakkujaid.</w:t>
      </w:r>
    </w:p>
    <w:p w:rsidR="00BB05F3" w:rsidRPr="00DF7387" w:rsidRDefault="00BB05F3" w:rsidP="001434D0">
      <w:pPr>
        <w:pStyle w:val="BodyText"/>
        <w:numPr>
          <w:ilvl w:val="1"/>
          <w:numId w:val="8"/>
        </w:numPr>
        <w:tabs>
          <w:tab w:val="num" w:pos="540"/>
        </w:tabs>
        <w:spacing w:after="0"/>
        <w:ind w:left="539" w:hanging="539"/>
        <w:jc w:val="both"/>
        <w:rPr>
          <w:sz w:val="24"/>
          <w:szCs w:val="24"/>
          <w:lang w:val="et-EE"/>
        </w:rPr>
      </w:pPr>
      <w:r w:rsidRPr="00DF7387">
        <w:rPr>
          <w:sz w:val="24"/>
          <w:szCs w:val="24"/>
          <w:lang w:val="et-EE"/>
        </w:rPr>
        <w:t>Pakkuja võib vaidlustada käesoleva korralduse riigihangete seaduses sätestatud korras, esitades seitsme tööpäeva jooksul arvates päevast, mil vaidlustaja sai teada või pidi teada saama oma õiguste rikkumisest või huvide kahjustamisest, Rahandusministeeriumi juures asuvale vaidlustuskomisjonile sellekohase vaidlustuse.</w:t>
      </w:r>
      <w:bookmarkStart w:id="0" w:name="_GoBack"/>
      <w:bookmarkEnd w:id="0"/>
    </w:p>
    <w:p w:rsidR="00BB05F3" w:rsidRPr="00DF7387" w:rsidRDefault="00BB05F3" w:rsidP="003B2684">
      <w:pPr>
        <w:jc w:val="both"/>
        <w:rPr>
          <w:sz w:val="24"/>
          <w:szCs w:val="24"/>
          <w:lang w:val="et-EE"/>
        </w:rPr>
      </w:pPr>
    </w:p>
    <w:p w:rsidR="00BB05F3" w:rsidRPr="00DF7387" w:rsidRDefault="00BB05F3" w:rsidP="003B2684">
      <w:pPr>
        <w:jc w:val="both"/>
        <w:rPr>
          <w:sz w:val="24"/>
          <w:szCs w:val="24"/>
          <w:lang w:val="et-EE"/>
        </w:rPr>
      </w:pPr>
    </w:p>
    <w:p w:rsidR="00BB05F3" w:rsidRPr="00DF7387" w:rsidRDefault="00BB05F3" w:rsidP="003B2684">
      <w:pPr>
        <w:jc w:val="both"/>
        <w:rPr>
          <w:sz w:val="24"/>
          <w:szCs w:val="24"/>
          <w:lang w:val="et-EE"/>
        </w:rPr>
      </w:pPr>
      <w:r w:rsidRPr="00DF7387">
        <w:rPr>
          <w:sz w:val="24"/>
          <w:szCs w:val="24"/>
          <w:lang w:val="et-EE"/>
        </w:rPr>
        <w:t xml:space="preserve">Eduard East                                                                </w:t>
      </w:r>
    </w:p>
    <w:p w:rsidR="00BB05F3" w:rsidRPr="00DF7387" w:rsidRDefault="00BB05F3" w:rsidP="003B2684">
      <w:pPr>
        <w:jc w:val="both"/>
        <w:rPr>
          <w:sz w:val="24"/>
          <w:szCs w:val="24"/>
          <w:lang w:val="et-EE"/>
        </w:rPr>
      </w:pPr>
      <w:r w:rsidRPr="00DF7387">
        <w:rPr>
          <w:sz w:val="24"/>
          <w:szCs w:val="24"/>
          <w:lang w:val="et-EE"/>
        </w:rPr>
        <w:t>Linnapea                                                                                                      Ants Liimets</w:t>
      </w:r>
    </w:p>
    <w:p w:rsidR="00BB05F3" w:rsidRPr="00DF7387" w:rsidRDefault="00BB05F3" w:rsidP="003B2684">
      <w:pPr>
        <w:jc w:val="both"/>
        <w:rPr>
          <w:b/>
          <w:sz w:val="24"/>
          <w:szCs w:val="24"/>
          <w:lang w:val="et-EE"/>
        </w:rPr>
      </w:pPr>
      <w:r w:rsidRPr="00DF7387">
        <w:rPr>
          <w:sz w:val="24"/>
          <w:szCs w:val="24"/>
          <w:lang w:val="et-EE"/>
        </w:rPr>
        <w:t xml:space="preserve">                                                                                                                    Linnasekretär</w:t>
      </w:r>
    </w:p>
    <w:p w:rsidR="00BB05F3" w:rsidRPr="001434D0" w:rsidRDefault="00BB05F3" w:rsidP="00703849">
      <w:pPr>
        <w:ind w:left="5040"/>
        <w:jc w:val="both"/>
        <w:rPr>
          <w:sz w:val="24"/>
          <w:szCs w:val="24"/>
          <w:lang w:val="et-EE"/>
        </w:rPr>
      </w:pPr>
      <w:r w:rsidRPr="001434D0">
        <w:rPr>
          <w:sz w:val="24"/>
          <w:szCs w:val="24"/>
          <w:lang w:val="et-EE"/>
        </w:rPr>
        <w:tab/>
      </w:r>
      <w:r w:rsidRPr="001434D0">
        <w:rPr>
          <w:sz w:val="24"/>
          <w:szCs w:val="24"/>
          <w:lang w:val="et-EE"/>
        </w:rPr>
        <w:tab/>
      </w:r>
    </w:p>
    <w:sectPr w:rsidR="00BB05F3" w:rsidRPr="001434D0" w:rsidSect="0054286C">
      <w:pgSz w:w="11906" w:h="16838"/>
      <w:pgMar w:top="540" w:right="1417" w:bottom="360" w:left="141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FJLMNF+Verdana">
    <w:altName w:val="Verdana"/>
    <w:panose1 w:val="00000000000000000000"/>
    <w:charset w:val="00"/>
    <w:family w:val="swiss"/>
    <w:notTrueType/>
    <w:pitch w:val="default"/>
    <w:sig w:usb0="00000003" w:usb1="00000000" w:usb2="00000000" w:usb3="00000000" w:csb0="00000001" w:csb1="00000000"/>
  </w:font>
  <w:font w:name="Tahoma">
    <w:altName w:val="Lucidasans"/>
    <w:panose1 w:val="020B0604030504040204"/>
    <w:charset w:val="00"/>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42FA2"/>
    <w:multiLevelType w:val="multilevel"/>
    <w:tmpl w:val="CF6C0B26"/>
    <w:lvl w:ilvl="0">
      <w:start w:val="3"/>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720"/>
        </w:tabs>
        <w:ind w:left="720" w:hanging="360"/>
      </w:pPr>
      <w:rPr>
        <w:rFonts w:cs="Times New Roman" w:hint="default"/>
        <w:b w:val="0"/>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1">
    <w:nsid w:val="1B303281"/>
    <w:multiLevelType w:val="multilevel"/>
    <w:tmpl w:val="B0D2126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b w:val="0"/>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
    <w:nsid w:val="1BA13097"/>
    <w:multiLevelType w:val="multilevel"/>
    <w:tmpl w:val="9C305C7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
    <w:nsid w:val="23C61440"/>
    <w:multiLevelType w:val="hybridMultilevel"/>
    <w:tmpl w:val="3744BE2C"/>
    <w:lvl w:ilvl="0" w:tplc="2C5419F2">
      <w:start w:val="1"/>
      <w:numFmt w:val="upperRoman"/>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2B43637D"/>
    <w:multiLevelType w:val="hybridMultilevel"/>
    <w:tmpl w:val="0182371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2B53511E"/>
    <w:multiLevelType w:val="multilevel"/>
    <w:tmpl w:val="1FBE1AC6"/>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6">
    <w:nsid w:val="3B781E1F"/>
    <w:multiLevelType w:val="multilevel"/>
    <w:tmpl w:val="39F602A8"/>
    <w:lvl w:ilvl="0">
      <w:start w:val="4"/>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43113561"/>
    <w:multiLevelType w:val="hybridMultilevel"/>
    <w:tmpl w:val="05165A4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45E65942"/>
    <w:multiLevelType w:val="hybridMultilevel"/>
    <w:tmpl w:val="DE6422D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4C4952D0"/>
    <w:multiLevelType w:val="hybridMultilevel"/>
    <w:tmpl w:val="E02E090E"/>
    <w:lvl w:ilvl="0" w:tplc="0425000F">
      <w:start w:val="1"/>
      <w:numFmt w:val="decimal"/>
      <w:lvlText w:val="%1."/>
      <w:lvlJc w:val="left"/>
      <w:pPr>
        <w:tabs>
          <w:tab w:val="num" w:pos="720"/>
        </w:tabs>
        <w:ind w:left="720" w:hanging="360"/>
      </w:pPr>
      <w:rPr>
        <w:rFonts w:cs="Times New Roman" w:hint="default"/>
      </w:rPr>
    </w:lvl>
    <w:lvl w:ilvl="1" w:tplc="D0DC21DE">
      <w:start w:val="1"/>
      <w:numFmt w:val="bullet"/>
      <w:lvlText w:val="o"/>
      <w:lvlJc w:val="left"/>
      <w:pPr>
        <w:tabs>
          <w:tab w:val="num" w:pos="1440"/>
        </w:tabs>
        <w:ind w:left="1440" w:hanging="360"/>
      </w:pPr>
      <w:rPr>
        <w:rFonts w:ascii="Courier New" w:hAnsi="Courier New" w:hint="default"/>
        <w:i/>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10">
    <w:nsid w:val="4CC32196"/>
    <w:multiLevelType w:val="multilevel"/>
    <w:tmpl w:val="D8DC326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1">
    <w:nsid w:val="60253062"/>
    <w:multiLevelType w:val="multilevel"/>
    <w:tmpl w:val="9B826BBE"/>
    <w:lvl w:ilvl="0">
      <w:start w:val="4"/>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900"/>
        </w:tabs>
        <w:ind w:left="900" w:hanging="360"/>
      </w:pPr>
      <w:rPr>
        <w:rFonts w:cs="Times New Roman" w:hint="default"/>
        <w:b w:val="0"/>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12">
    <w:nsid w:val="72A0470D"/>
    <w:multiLevelType w:val="hybridMultilevel"/>
    <w:tmpl w:val="6ED43424"/>
    <w:lvl w:ilvl="0" w:tplc="FA4243B8">
      <w:start w:val="3"/>
      <w:numFmt w:val="decimal"/>
      <w:lvlText w:val="%1."/>
      <w:lvlJc w:val="left"/>
      <w:pPr>
        <w:tabs>
          <w:tab w:val="num" w:pos="720"/>
        </w:tabs>
        <w:ind w:left="720" w:hanging="360"/>
      </w:pPr>
      <w:rPr>
        <w:rFonts w:cs="Times New Roman" w:hint="default"/>
        <w:b/>
        <w:color w:val="000000"/>
      </w:rPr>
    </w:lvl>
    <w:lvl w:ilvl="1" w:tplc="767628B4">
      <w:numFmt w:val="none"/>
      <w:lvlText w:val=""/>
      <w:lvlJc w:val="left"/>
      <w:pPr>
        <w:tabs>
          <w:tab w:val="num" w:pos="360"/>
        </w:tabs>
      </w:pPr>
      <w:rPr>
        <w:rFonts w:cs="Times New Roman"/>
      </w:rPr>
    </w:lvl>
    <w:lvl w:ilvl="2" w:tplc="E984FF38">
      <w:numFmt w:val="none"/>
      <w:lvlText w:val=""/>
      <w:lvlJc w:val="left"/>
      <w:pPr>
        <w:tabs>
          <w:tab w:val="num" w:pos="360"/>
        </w:tabs>
      </w:pPr>
      <w:rPr>
        <w:rFonts w:cs="Times New Roman"/>
      </w:rPr>
    </w:lvl>
    <w:lvl w:ilvl="3" w:tplc="C30AF958">
      <w:numFmt w:val="none"/>
      <w:lvlText w:val=""/>
      <w:lvlJc w:val="left"/>
      <w:pPr>
        <w:tabs>
          <w:tab w:val="num" w:pos="360"/>
        </w:tabs>
      </w:pPr>
      <w:rPr>
        <w:rFonts w:cs="Times New Roman"/>
      </w:rPr>
    </w:lvl>
    <w:lvl w:ilvl="4" w:tplc="334A1488">
      <w:numFmt w:val="none"/>
      <w:lvlText w:val=""/>
      <w:lvlJc w:val="left"/>
      <w:pPr>
        <w:tabs>
          <w:tab w:val="num" w:pos="360"/>
        </w:tabs>
      </w:pPr>
      <w:rPr>
        <w:rFonts w:cs="Times New Roman"/>
      </w:rPr>
    </w:lvl>
    <w:lvl w:ilvl="5" w:tplc="1C8201F2">
      <w:numFmt w:val="none"/>
      <w:lvlText w:val=""/>
      <w:lvlJc w:val="left"/>
      <w:pPr>
        <w:tabs>
          <w:tab w:val="num" w:pos="360"/>
        </w:tabs>
      </w:pPr>
      <w:rPr>
        <w:rFonts w:cs="Times New Roman"/>
      </w:rPr>
    </w:lvl>
    <w:lvl w:ilvl="6" w:tplc="07963DE8">
      <w:numFmt w:val="none"/>
      <w:lvlText w:val=""/>
      <w:lvlJc w:val="left"/>
      <w:pPr>
        <w:tabs>
          <w:tab w:val="num" w:pos="360"/>
        </w:tabs>
      </w:pPr>
      <w:rPr>
        <w:rFonts w:cs="Times New Roman"/>
      </w:rPr>
    </w:lvl>
    <w:lvl w:ilvl="7" w:tplc="6A2EF69A">
      <w:numFmt w:val="none"/>
      <w:lvlText w:val=""/>
      <w:lvlJc w:val="left"/>
      <w:pPr>
        <w:tabs>
          <w:tab w:val="num" w:pos="360"/>
        </w:tabs>
      </w:pPr>
      <w:rPr>
        <w:rFonts w:cs="Times New Roman"/>
      </w:rPr>
    </w:lvl>
    <w:lvl w:ilvl="8" w:tplc="12000744">
      <w:numFmt w:val="none"/>
      <w:lvlText w:val=""/>
      <w:lvlJc w:val="left"/>
      <w:pPr>
        <w:tabs>
          <w:tab w:val="num" w:pos="360"/>
        </w:tabs>
      </w:pPr>
      <w:rPr>
        <w:rFonts w:cs="Times New Roman"/>
      </w:rPr>
    </w:lvl>
  </w:abstractNum>
  <w:num w:numId="1">
    <w:abstractNumId w:val="9"/>
  </w:num>
  <w:num w:numId="2">
    <w:abstractNumId w:val="12"/>
  </w:num>
  <w:num w:numId="3">
    <w:abstractNumId w:val="6"/>
  </w:num>
  <w:num w:numId="4">
    <w:abstractNumId w:val="4"/>
  </w:num>
  <w:num w:numId="5">
    <w:abstractNumId w:val="7"/>
  </w:num>
  <w:num w:numId="6">
    <w:abstractNumId w:val="1"/>
  </w:num>
  <w:num w:numId="7">
    <w:abstractNumId w:val="2"/>
  </w:num>
  <w:num w:numId="8">
    <w:abstractNumId w:val="11"/>
  </w:num>
  <w:num w:numId="9">
    <w:abstractNumId w:val="5"/>
  </w:num>
  <w:num w:numId="10">
    <w:abstractNumId w:val="0"/>
  </w:num>
  <w:num w:numId="11">
    <w:abstractNumId w:val="8"/>
  </w:num>
  <w:num w:numId="12">
    <w:abstractNumId w:val="10"/>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stylePaneFormatFilter w:val="3F01"/>
  <w:defaultTabStop w:val="720"/>
  <w:hyphenationZone w:val="425"/>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E46F1"/>
    <w:rsid w:val="00001968"/>
    <w:rsid w:val="000754FD"/>
    <w:rsid w:val="00087C43"/>
    <w:rsid w:val="000B2F0C"/>
    <w:rsid w:val="000B55FB"/>
    <w:rsid w:val="000C51B6"/>
    <w:rsid w:val="000E15BC"/>
    <w:rsid w:val="001070EA"/>
    <w:rsid w:val="001102F5"/>
    <w:rsid w:val="00112A42"/>
    <w:rsid w:val="001215B6"/>
    <w:rsid w:val="001434D0"/>
    <w:rsid w:val="00154279"/>
    <w:rsid w:val="00156C8B"/>
    <w:rsid w:val="00163C3E"/>
    <w:rsid w:val="00164373"/>
    <w:rsid w:val="00177D5F"/>
    <w:rsid w:val="001D1B4F"/>
    <w:rsid w:val="001F2DAE"/>
    <w:rsid w:val="00202B84"/>
    <w:rsid w:val="00204F4C"/>
    <w:rsid w:val="00211B9D"/>
    <w:rsid w:val="00215787"/>
    <w:rsid w:val="00225FAE"/>
    <w:rsid w:val="0026232A"/>
    <w:rsid w:val="0026508B"/>
    <w:rsid w:val="002856BF"/>
    <w:rsid w:val="0029279E"/>
    <w:rsid w:val="002A00A8"/>
    <w:rsid w:val="002B76C4"/>
    <w:rsid w:val="002C35D5"/>
    <w:rsid w:val="002D09F0"/>
    <w:rsid w:val="002E0FF6"/>
    <w:rsid w:val="002E4714"/>
    <w:rsid w:val="002E649F"/>
    <w:rsid w:val="00311269"/>
    <w:rsid w:val="00313F6E"/>
    <w:rsid w:val="0034499B"/>
    <w:rsid w:val="00351C27"/>
    <w:rsid w:val="00354ED8"/>
    <w:rsid w:val="00361474"/>
    <w:rsid w:val="00372B30"/>
    <w:rsid w:val="003733F3"/>
    <w:rsid w:val="0038514E"/>
    <w:rsid w:val="003901B3"/>
    <w:rsid w:val="0039395B"/>
    <w:rsid w:val="00396EF8"/>
    <w:rsid w:val="003A0C2A"/>
    <w:rsid w:val="003B2684"/>
    <w:rsid w:val="003E305A"/>
    <w:rsid w:val="004071BD"/>
    <w:rsid w:val="004305CC"/>
    <w:rsid w:val="004341E7"/>
    <w:rsid w:val="00435EC5"/>
    <w:rsid w:val="00447BDB"/>
    <w:rsid w:val="00463961"/>
    <w:rsid w:val="00476A3C"/>
    <w:rsid w:val="004813FC"/>
    <w:rsid w:val="0048775B"/>
    <w:rsid w:val="004B6375"/>
    <w:rsid w:val="004D0667"/>
    <w:rsid w:val="004D1011"/>
    <w:rsid w:val="004E7434"/>
    <w:rsid w:val="00542248"/>
    <w:rsid w:val="0054286C"/>
    <w:rsid w:val="00555ABE"/>
    <w:rsid w:val="00581C14"/>
    <w:rsid w:val="0059704E"/>
    <w:rsid w:val="005A47BE"/>
    <w:rsid w:val="005A4ADE"/>
    <w:rsid w:val="005C03B6"/>
    <w:rsid w:val="005D1EB8"/>
    <w:rsid w:val="005F08E2"/>
    <w:rsid w:val="006019BD"/>
    <w:rsid w:val="006027D6"/>
    <w:rsid w:val="006139A7"/>
    <w:rsid w:val="0061610D"/>
    <w:rsid w:val="00621756"/>
    <w:rsid w:val="006350CA"/>
    <w:rsid w:val="00644228"/>
    <w:rsid w:val="006479E9"/>
    <w:rsid w:val="00653845"/>
    <w:rsid w:val="006671D2"/>
    <w:rsid w:val="006709D0"/>
    <w:rsid w:val="00674811"/>
    <w:rsid w:val="006771E5"/>
    <w:rsid w:val="00695CF6"/>
    <w:rsid w:val="00697BC9"/>
    <w:rsid w:val="006A30C4"/>
    <w:rsid w:val="006B5017"/>
    <w:rsid w:val="006B5624"/>
    <w:rsid w:val="006E050F"/>
    <w:rsid w:val="006F44FE"/>
    <w:rsid w:val="00703849"/>
    <w:rsid w:val="007060D4"/>
    <w:rsid w:val="007139CC"/>
    <w:rsid w:val="00717AE5"/>
    <w:rsid w:val="00727CE1"/>
    <w:rsid w:val="00754697"/>
    <w:rsid w:val="00763BAB"/>
    <w:rsid w:val="007653B6"/>
    <w:rsid w:val="00766054"/>
    <w:rsid w:val="007A5957"/>
    <w:rsid w:val="007B02A9"/>
    <w:rsid w:val="007B61E9"/>
    <w:rsid w:val="007C431E"/>
    <w:rsid w:val="007D054C"/>
    <w:rsid w:val="00814176"/>
    <w:rsid w:val="0082182F"/>
    <w:rsid w:val="00827962"/>
    <w:rsid w:val="008424CF"/>
    <w:rsid w:val="00857627"/>
    <w:rsid w:val="008B1A28"/>
    <w:rsid w:val="008B413D"/>
    <w:rsid w:val="008D2366"/>
    <w:rsid w:val="008D7C1D"/>
    <w:rsid w:val="008D7D72"/>
    <w:rsid w:val="008E39C1"/>
    <w:rsid w:val="008F4FBE"/>
    <w:rsid w:val="0090671D"/>
    <w:rsid w:val="00917567"/>
    <w:rsid w:val="00920450"/>
    <w:rsid w:val="009223C7"/>
    <w:rsid w:val="00922CFF"/>
    <w:rsid w:val="00937318"/>
    <w:rsid w:val="00984BCE"/>
    <w:rsid w:val="00990530"/>
    <w:rsid w:val="009A1BB3"/>
    <w:rsid w:val="009B0A64"/>
    <w:rsid w:val="009D095C"/>
    <w:rsid w:val="009D2A2D"/>
    <w:rsid w:val="009D509C"/>
    <w:rsid w:val="009E06B3"/>
    <w:rsid w:val="00A02501"/>
    <w:rsid w:val="00A32B20"/>
    <w:rsid w:val="00A521D3"/>
    <w:rsid w:val="00A55219"/>
    <w:rsid w:val="00A65A3F"/>
    <w:rsid w:val="00A74BA9"/>
    <w:rsid w:val="00A7656B"/>
    <w:rsid w:val="00A85AFB"/>
    <w:rsid w:val="00A86DFF"/>
    <w:rsid w:val="00AA3960"/>
    <w:rsid w:val="00AD70D0"/>
    <w:rsid w:val="00AE2626"/>
    <w:rsid w:val="00AE4BA3"/>
    <w:rsid w:val="00AE5CEF"/>
    <w:rsid w:val="00B25E2E"/>
    <w:rsid w:val="00B64894"/>
    <w:rsid w:val="00BB05F3"/>
    <w:rsid w:val="00BB2326"/>
    <w:rsid w:val="00BD411F"/>
    <w:rsid w:val="00C06AF4"/>
    <w:rsid w:val="00C07136"/>
    <w:rsid w:val="00C11D80"/>
    <w:rsid w:val="00C178DF"/>
    <w:rsid w:val="00C41F22"/>
    <w:rsid w:val="00C5449B"/>
    <w:rsid w:val="00C56639"/>
    <w:rsid w:val="00C740C8"/>
    <w:rsid w:val="00C76D5A"/>
    <w:rsid w:val="00CB431F"/>
    <w:rsid w:val="00CB7CB5"/>
    <w:rsid w:val="00CD11AE"/>
    <w:rsid w:val="00CD27F4"/>
    <w:rsid w:val="00CD31CD"/>
    <w:rsid w:val="00CE46F1"/>
    <w:rsid w:val="00CE794F"/>
    <w:rsid w:val="00D0293A"/>
    <w:rsid w:val="00D33C08"/>
    <w:rsid w:val="00D3550D"/>
    <w:rsid w:val="00D60812"/>
    <w:rsid w:val="00D672CD"/>
    <w:rsid w:val="00D9556A"/>
    <w:rsid w:val="00D95C86"/>
    <w:rsid w:val="00DA072A"/>
    <w:rsid w:val="00DB0F85"/>
    <w:rsid w:val="00DD591D"/>
    <w:rsid w:val="00DE6043"/>
    <w:rsid w:val="00DF2065"/>
    <w:rsid w:val="00DF7387"/>
    <w:rsid w:val="00E076A3"/>
    <w:rsid w:val="00E13CBB"/>
    <w:rsid w:val="00E60368"/>
    <w:rsid w:val="00E60466"/>
    <w:rsid w:val="00E671E1"/>
    <w:rsid w:val="00E674E5"/>
    <w:rsid w:val="00E90673"/>
    <w:rsid w:val="00EB4D44"/>
    <w:rsid w:val="00EB76C2"/>
    <w:rsid w:val="00EC24EF"/>
    <w:rsid w:val="00EC43B6"/>
    <w:rsid w:val="00EC4B6F"/>
    <w:rsid w:val="00ED5C8F"/>
    <w:rsid w:val="00EE4BBB"/>
    <w:rsid w:val="00F06E3F"/>
    <w:rsid w:val="00F11FF7"/>
    <w:rsid w:val="00F14EBF"/>
    <w:rsid w:val="00F17DC0"/>
    <w:rsid w:val="00F21B60"/>
    <w:rsid w:val="00F27988"/>
    <w:rsid w:val="00F40FF3"/>
    <w:rsid w:val="00F45347"/>
    <w:rsid w:val="00F529FD"/>
    <w:rsid w:val="00F6036E"/>
    <w:rsid w:val="00F6132A"/>
    <w:rsid w:val="00F70599"/>
    <w:rsid w:val="00F719CB"/>
    <w:rsid w:val="00F80320"/>
    <w:rsid w:val="00F81981"/>
    <w:rsid w:val="00F96D36"/>
    <w:rsid w:val="00FD0B42"/>
    <w:rsid w:val="00FF2B0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6F1"/>
    <w:rPr>
      <w:sz w:val="20"/>
      <w:szCs w:val="20"/>
      <w:lang w:val="ru-RU" w:eastAsia="ru-RU"/>
    </w:rPr>
  </w:style>
  <w:style w:type="paragraph" w:styleId="Heading1">
    <w:name w:val="heading 1"/>
    <w:basedOn w:val="Normal"/>
    <w:next w:val="Normal"/>
    <w:link w:val="Heading1Char"/>
    <w:uiPriority w:val="99"/>
    <w:qFormat/>
    <w:rsid w:val="00CE46F1"/>
    <w:pPr>
      <w:keepNext/>
      <w:jc w:val="center"/>
      <w:outlineLvl w:val="0"/>
    </w:pPr>
    <w:rPr>
      <w:b/>
      <w:sz w:val="22"/>
      <w:lang w:val="fi-FI"/>
    </w:rPr>
  </w:style>
  <w:style w:type="paragraph" w:styleId="Heading2">
    <w:name w:val="heading 2"/>
    <w:basedOn w:val="Normal"/>
    <w:next w:val="Normal"/>
    <w:link w:val="Heading2Char"/>
    <w:uiPriority w:val="99"/>
    <w:qFormat/>
    <w:rsid w:val="00CE46F1"/>
    <w:pPr>
      <w:keepNext/>
      <w:jc w:val="both"/>
      <w:outlineLvl w:val="1"/>
    </w:pPr>
    <w:rPr>
      <w:rFonts w:ascii="Arial" w:hAnsi="Arial"/>
      <w:sz w:val="28"/>
      <w:lang w:val="et-EE"/>
    </w:rPr>
  </w:style>
  <w:style w:type="paragraph" w:styleId="Heading4">
    <w:name w:val="heading 4"/>
    <w:basedOn w:val="Normal"/>
    <w:next w:val="Normal"/>
    <w:link w:val="Heading4Char"/>
    <w:uiPriority w:val="99"/>
    <w:qFormat/>
    <w:rsid w:val="00CE46F1"/>
    <w:pPr>
      <w:keepNext/>
      <w:spacing w:before="240" w:after="60"/>
      <w:outlineLvl w:val="3"/>
    </w:pPr>
    <w:rPr>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17DC0"/>
    <w:rPr>
      <w:rFonts w:ascii="Cambria" w:hAnsi="Cambria" w:cs="Times New Roman"/>
      <w:b/>
      <w:bCs/>
      <w:kern w:val="32"/>
      <w:sz w:val="32"/>
      <w:szCs w:val="32"/>
      <w:lang w:val="ru-RU" w:eastAsia="ru-RU"/>
    </w:rPr>
  </w:style>
  <w:style w:type="character" w:customStyle="1" w:styleId="Heading2Char">
    <w:name w:val="Heading 2 Char"/>
    <w:basedOn w:val="DefaultParagraphFont"/>
    <w:link w:val="Heading2"/>
    <w:uiPriority w:val="99"/>
    <w:semiHidden/>
    <w:locked/>
    <w:rsid w:val="00F17DC0"/>
    <w:rPr>
      <w:rFonts w:ascii="Cambria" w:hAnsi="Cambria" w:cs="Times New Roman"/>
      <w:b/>
      <w:bCs/>
      <w:i/>
      <w:iCs/>
      <w:sz w:val="28"/>
      <w:szCs w:val="28"/>
      <w:lang w:val="ru-RU" w:eastAsia="ru-RU"/>
    </w:rPr>
  </w:style>
  <w:style w:type="character" w:customStyle="1" w:styleId="Heading4Char">
    <w:name w:val="Heading 4 Char"/>
    <w:basedOn w:val="DefaultParagraphFont"/>
    <w:link w:val="Heading4"/>
    <w:uiPriority w:val="99"/>
    <w:semiHidden/>
    <w:locked/>
    <w:rsid w:val="00F17DC0"/>
    <w:rPr>
      <w:rFonts w:ascii="Calibri" w:hAnsi="Calibri" w:cs="Times New Roman"/>
      <w:b/>
      <w:bCs/>
      <w:sz w:val="28"/>
      <w:szCs w:val="28"/>
      <w:lang w:val="ru-RU" w:eastAsia="ru-RU"/>
    </w:rPr>
  </w:style>
  <w:style w:type="paragraph" w:styleId="BodyText">
    <w:name w:val="Body Text"/>
    <w:basedOn w:val="Normal"/>
    <w:link w:val="BodyTextChar"/>
    <w:uiPriority w:val="99"/>
    <w:rsid w:val="00CE46F1"/>
    <w:pPr>
      <w:spacing w:after="120"/>
    </w:pPr>
  </w:style>
  <w:style w:type="character" w:customStyle="1" w:styleId="BodyTextChar">
    <w:name w:val="Body Text Char"/>
    <w:basedOn w:val="DefaultParagraphFont"/>
    <w:link w:val="BodyText"/>
    <w:uiPriority w:val="99"/>
    <w:semiHidden/>
    <w:locked/>
    <w:rsid w:val="00F17DC0"/>
    <w:rPr>
      <w:rFonts w:cs="Times New Roman"/>
      <w:sz w:val="20"/>
      <w:szCs w:val="20"/>
      <w:lang w:val="ru-RU" w:eastAsia="ru-RU"/>
    </w:rPr>
  </w:style>
  <w:style w:type="paragraph" w:customStyle="1" w:styleId="bodyt">
    <w:name w:val="bodyt"/>
    <w:basedOn w:val="Normal"/>
    <w:uiPriority w:val="99"/>
    <w:rsid w:val="00CE46F1"/>
    <w:pPr>
      <w:spacing w:before="100" w:beforeAutospacing="1" w:after="100" w:afterAutospacing="1"/>
    </w:pPr>
    <w:rPr>
      <w:sz w:val="24"/>
      <w:szCs w:val="24"/>
      <w:lang w:val="et-EE" w:eastAsia="et-EE"/>
    </w:rPr>
  </w:style>
  <w:style w:type="paragraph" w:styleId="BodyText3">
    <w:name w:val="Body Text 3"/>
    <w:basedOn w:val="Normal"/>
    <w:link w:val="BodyText3Char"/>
    <w:uiPriority w:val="99"/>
    <w:rsid w:val="00CE46F1"/>
    <w:pPr>
      <w:spacing w:after="120"/>
    </w:pPr>
    <w:rPr>
      <w:sz w:val="16"/>
      <w:szCs w:val="16"/>
    </w:rPr>
  </w:style>
  <w:style w:type="character" w:customStyle="1" w:styleId="BodyText3Char">
    <w:name w:val="Body Text 3 Char"/>
    <w:basedOn w:val="DefaultParagraphFont"/>
    <w:link w:val="BodyText3"/>
    <w:uiPriority w:val="99"/>
    <w:semiHidden/>
    <w:locked/>
    <w:rsid w:val="00F17DC0"/>
    <w:rPr>
      <w:rFonts w:cs="Times New Roman"/>
      <w:sz w:val="16"/>
      <w:szCs w:val="16"/>
      <w:lang w:val="ru-RU" w:eastAsia="ru-RU"/>
    </w:rPr>
  </w:style>
  <w:style w:type="paragraph" w:customStyle="1" w:styleId="Default">
    <w:name w:val="Default"/>
    <w:uiPriority w:val="99"/>
    <w:rsid w:val="00CE46F1"/>
    <w:pPr>
      <w:autoSpaceDE w:val="0"/>
      <w:autoSpaceDN w:val="0"/>
      <w:adjustRightInd w:val="0"/>
    </w:pPr>
    <w:rPr>
      <w:rFonts w:ascii="FJLMNF+Verdana" w:hAnsi="FJLMNF+Verdana" w:cs="FJLMNF+Verdana"/>
      <w:color w:val="000000"/>
      <w:sz w:val="24"/>
      <w:szCs w:val="24"/>
      <w:lang w:val="ru-RU" w:eastAsia="ru-RU"/>
    </w:rPr>
  </w:style>
  <w:style w:type="paragraph" w:styleId="NormalWeb">
    <w:name w:val="Normal (Web)"/>
    <w:basedOn w:val="Normal"/>
    <w:uiPriority w:val="99"/>
    <w:rsid w:val="007139CC"/>
    <w:pPr>
      <w:spacing w:before="100" w:beforeAutospacing="1" w:after="100" w:afterAutospacing="1"/>
    </w:pPr>
    <w:rPr>
      <w:color w:val="000000"/>
      <w:sz w:val="24"/>
      <w:szCs w:val="24"/>
    </w:rPr>
  </w:style>
  <w:style w:type="paragraph" w:styleId="BalloonText">
    <w:name w:val="Balloon Text"/>
    <w:basedOn w:val="Normal"/>
    <w:link w:val="BalloonTextChar"/>
    <w:uiPriority w:val="99"/>
    <w:semiHidden/>
    <w:rsid w:val="00F96D3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17DC0"/>
    <w:rPr>
      <w:rFonts w:cs="Times New Roman"/>
      <w:sz w:val="2"/>
      <w:lang w:val="ru-RU" w:eastAsia="ru-RU"/>
    </w:rPr>
  </w:style>
  <w:style w:type="character" w:customStyle="1" w:styleId="pagetextgeneral21">
    <w:name w:val="pagetextgeneral21"/>
    <w:uiPriority w:val="99"/>
    <w:rsid w:val="009D509C"/>
    <w:rPr>
      <w:sz w:val="18"/>
    </w:rPr>
  </w:style>
  <w:style w:type="character" w:styleId="CommentReference">
    <w:name w:val="annotation reference"/>
    <w:basedOn w:val="DefaultParagraphFont"/>
    <w:uiPriority w:val="99"/>
    <w:rsid w:val="00A02501"/>
    <w:rPr>
      <w:rFonts w:cs="Times New Roman"/>
      <w:sz w:val="16"/>
      <w:szCs w:val="16"/>
    </w:rPr>
  </w:style>
  <w:style w:type="paragraph" w:styleId="CommentText">
    <w:name w:val="annotation text"/>
    <w:basedOn w:val="Normal"/>
    <w:link w:val="CommentTextChar"/>
    <w:uiPriority w:val="99"/>
    <w:rsid w:val="00A02501"/>
  </w:style>
  <w:style w:type="character" w:customStyle="1" w:styleId="CommentTextChar">
    <w:name w:val="Comment Text Char"/>
    <w:basedOn w:val="DefaultParagraphFont"/>
    <w:link w:val="CommentText"/>
    <w:uiPriority w:val="99"/>
    <w:locked/>
    <w:rsid w:val="00A02501"/>
    <w:rPr>
      <w:rFonts w:cs="Times New Roman"/>
      <w:lang w:val="ru-RU" w:eastAsia="ru-RU"/>
    </w:rPr>
  </w:style>
  <w:style w:type="paragraph" w:styleId="CommentSubject">
    <w:name w:val="annotation subject"/>
    <w:basedOn w:val="CommentText"/>
    <w:next w:val="CommentText"/>
    <w:link w:val="CommentSubjectChar"/>
    <w:uiPriority w:val="99"/>
    <w:rsid w:val="00A02501"/>
    <w:rPr>
      <w:b/>
      <w:bCs/>
    </w:rPr>
  </w:style>
  <w:style w:type="character" w:customStyle="1" w:styleId="CommentSubjectChar">
    <w:name w:val="Comment Subject Char"/>
    <w:basedOn w:val="CommentTextChar"/>
    <w:link w:val="CommentSubject"/>
    <w:uiPriority w:val="99"/>
    <w:locked/>
    <w:rsid w:val="00A02501"/>
    <w:rPr>
      <w:b/>
      <w:bCs/>
    </w:rPr>
  </w:style>
</w:styles>
</file>

<file path=word/webSettings.xml><?xml version="1.0" encoding="utf-8"?>
<w:webSettings xmlns:r="http://schemas.openxmlformats.org/officeDocument/2006/relationships" xmlns:w="http://schemas.openxmlformats.org/wordprocessingml/2006/main">
  <w:divs>
    <w:div w:id="10710046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46</TotalTime>
  <Pages>1</Pages>
  <Words>391</Words>
  <Characters>2230</Characters>
  <Application>Microsoft Office Outlook</Application>
  <DocSecurity>0</DocSecurity>
  <Lines>0</Lines>
  <Paragraphs>0</Paragraphs>
  <ScaleCrop>false</ScaleCrop>
  <Company>Narva Linnavalitsus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subject/>
  <dc:creator>Mihhail Antonov</dc:creator>
  <cp:keywords/>
  <dc:description/>
  <cp:lastModifiedBy>Linda</cp:lastModifiedBy>
  <cp:revision>6</cp:revision>
  <cp:lastPrinted>2014-12-10T08:22:00Z</cp:lastPrinted>
  <dcterms:created xsi:type="dcterms:W3CDTF">2014-12-10T08:34:00Z</dcterms:created>
  <dcterms:modified xsi:type="dcterms:W3CDTF">2014-12-11T12:20:00Z</dcterms:modified>
</cp:coreProperties>
</file>