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CE0003" w14:textId="77777777" w:rsidR="00920CDB" w:rsidRPr="008146F8" w:rsidRDefault="00920CDB" w:rsidP="00AD0697">
      <w:pPr>
        <w:shd w:val="clear" w:color="auto" w:fill="FFFFFF"/>
        <w:jc w:val="right"/>
        <w:rPr>
          <w:i/>
          <w:spacing w:val="-2"/>
          <w:sz w:val="24"/>
          <w:szCs w:val="24"/>
        </w:rPr>
      </w:pPr>
      <w:r w:rsidRPr="00B17017">
        <w:rPr>
          <w:i/>
          <w:spacing w:val="-2"/>
          <w:sz w:val="24"/>
          <w:szCs w:val="24"/>
          <w:highlight w:val="yellow"/>
        </w:rPr>
        <w:t>Eelnõu</w:t>
      </w:r>
    </w:p>
    <w:p w14:paraId="4DE36B46" w14:textId="77777777" w:rsidR="00920CDB" w:rsidRPr="008146F8" w:rsidRDefault="00920CDB">
      <w:pPr>
        <w:shd w:val="clear" w:color="auto" w:fill="FFFFFF"/>
        <w:jc w:val="center"/>
        <w:rPr>
          <w:b/>
          <w:spacing w:val="-2"/>
          <w:sz w:val="24"/>
          <w:szCs w:val="24"/>
        </w:rPr>
      </w:pPr>
    </w:p>
    <w:p w14:paraId="289743C2" w14:textId="77777777" w:rsidR="00EB7AC7" w:rsidRPr="008146F8" w:rsidRDefault="0068633A">
      <w:pPr>
        <w:shd w:val="clear" w:color="auto" w:fill="FFFFFF"/>
        <w:jc w:val="center"/>
        <w:rPr>
          <w:b/>
          <w:sz w:val="24"/>
          <w:szCs w:val="24"/>
        </w:rPr>
      </w:pPr>
      <w:r w:rsidRPr="008146F8">
        <w:rPr>
          <w:b/>
          <w:spacing w:val="-2"/>
          <w:sz w:val="24"/>
          <w:szCs w:val="24"/>
        </w:rPr>
        <w:t>NARVA</w:t>
      </w:r>
      <w:r w:rsidR="00EB7AC7" w:rsidRPr="008146F8">
        <w:rPr>
          <w:b/>
          <w:spacing w:val="-2"/>
          <w:sz w:val="24"/>
          <w:szCs w:val="24"/>
        </w:rPr>
        <w:t xml:space="preserve"> LINNAVOLIKOGU</w:t>
      </w:r>
    </w:p>
    <w:p w14:paraId="4E0F2F76" w14:textId="77777777" w:rsidR="00EB7AC7" w:rsidRPr="008146F8" w:rsidRDefault="00EB7AC7">
      <w:pPr>
        <w:shd w:val="clear" w:color="auto" w:fill="FFFFFF"/>
        <w:spacing w:before="163"/>
        <w:ind w:right="5"/>
        <w:jc w:val="center"/>
        <w:rPr>
          <w:sz w:val="24"/>
          <w:szCs w:val="24"/>
        </w:rPr>
      </w:pPr>
      <w:r w:rsidRPr="008146F8">
        <w:rPr>
          <w:b/>
          <w:bCs/>
          <w:sz w:val="24"/>
          <w:szCs w:val="24"/>
        </w:rPr>
        <w:t>OTSUS</w:t>
      </w:r>
    </w:p>
    <w:p w14:paraId="379C8E5F" w14:textId="77777777" w:rsidR="00EB7AC7" w:rsidRPr="008146F8" w:rsidRDefault="002929A3" w:rsidP="0068633A">
      <w:pPr>
        <w:shd w:val="clear" w:color="auto" w:fill="FFFFFF"/>
        <w:tabs>
          <w:tab w:val="left" w:pos="7371"/>
        </w:tabs>
        <w:spacing w:before="590"/>
        <w:ind w:left="19"/>
        <w:rPr>
          <w:sz w:val="24"/>
          <w:szCs w:val="24"/>
        </w:rPr>
      </w:pPr>
      <w:r w:rsidRPr="008146F8">
        <w:rPr>
          <w:spacing w:val="-3"/>
          <w:sz w:val="24"/>
          <w:szCs w:val="24"/>
        </w:rPr>
        <w:t>Narva</w:t>
      </w:r>
      <w:r w:rsidR="00157A56" w:rsidRPr="008146F8">
        <w:rPr>
          <w:sz w:val="24"/>
          <w:szCs w:val="24"/>
        </w:rPr>
        <w:tab/>
        <w:t>__.__.2020</w:t>
      </w:r>
      <w:r w:rsidR="0068633A" w:rsidRPr="008146F8">
        <w:rPr>
          <w:sz w:val="24"/>
          <w:szCs w:val="24"/>
        </w:rPr>
        <w:t xml:space="preserve"> nr_____</w:t>
      </w:r>
    </w:p>
    <w:p w14:paraId="0C0E9773" w14:textId="69878501" w:rsidR="00C337E8" w:rsidRPr="008146F8" w:rsidRDefault="00DF7C1A" w:rsidP="00304BA3">
      <w:pPr>
        <w:shd w:val="clear" w:color="auto" w:fill="FFFFFF"/>
        <w:spacing w:before="566" w:line="283" w:lineRule="exact"/>
        <w:ind w:left="19"/>
        <w:rPr>
          <w:b/>
          <w:bCs/>
          <w:sz w:val="24"/>
          <w:szCs w:val="24"/>
        </w:rPr>
      </w:pPr>
      <w:r w:rsidRPr="008146F8">
        <w:rPr>
          <w:b/>
          <w:bCs/>
          <w:sz w:val="24"/>
          <w:szCs w:val="24"/>
        </w:rPr>
        <w:t>Narva linna arengukava aastani</w:t>
      </w:r>
      <w:r w:rsidR="00730D4C" w:rsidRPr="008146F8">
        <w:rPr>
          <w:b/>
          <w:bCs/>
          <w:sz w:val="24"/>
          <w:szCs w:val="24"/>
        </w:rPr>
        <w:t xml:space="preserve"> 203</w:t>
      </w:r>
      <w:r w:rsidR="0099247C" w:rsidRPr="008146F8">
        <w:rPr>
          <w:b/>
          <w:bCs/>
          <w:sz w:val="24"/>
          <w:szCs w:val="24"/>
        </w:rPr>
        <w:t>5</w:t>
      </w:r>
      <w:r w:rsidR="00730D4C" w:rsidRPr="008146F8">
        <w:rPr>
          <w:b/>
          <w:bCs/>
          <w:sz w:val="24"/>
          <w:szCs w:val="24"/>
        </w:rPr>
        <w:t xml:space="preserve"> </w:t>
      </w:r>
      <w:r w:rsidR="00EB7AC7" w:rsidRPr="008146F8">
        <w:rPr>
          <w:b/>
          <w:bCs/>
          <w:sz w:val="24"/>
          <w:szCs w:val="24"/>
        </w:rPr>
        <w:t>koostamise</w:t>
      </w:r>
      <w:r w:rsidR="00730D4C" w:rsidRPr="008146F8">
        <w:rPr>
          <w:b/>
          <w:bCs/>
          <w:sz w:val="24"/>
          <w:szCs w:val="24"/>
        </w:rPr>
        <w:t xml:space="preserve"> algatamine</w:t>
      </w:r>
      <w:r w:rsidR="00CF0248" w:rsidRPr="008146F8">
        <w:rPr>
          <w:b/>
          <w:bCs/>
          <w:sz w:val="24"/>
          <w:szCs w:val="24"/>
        </w:rPr>
        <w:t xml:space="preserve"> </w:t>
      </w:r>
      <w:r w:rsidR="00EB7AC7" w:rsidRPr="008146F8">
        <w:rPr>
          <w:b/>
          <w:bCs/>
          <w:sz w:val="24"/>
          <w:szCs w:val="24"/>
        </w:rPr>
        <w:t>ja keskkonnamõju strateegilise</w:t>
      </w:r>
      <w:r w:rsidR="00EA1490" w:rsidRPr="008146F8">
        <w:rPr>
          <w:b/>
          <w:bCs/>
          <w:sz w:val="24"/>
          <w:szCs w:val="24"/>
        </w:rPr>
        <w:t xml:space="preserve"> </w:t>
      </w:r>
      <w:r w:rsidR="00EB7AC7" w:rsidRPr="008146F8">
        <w:rPr>
          <w:b/>
          <w:bCs/>
          <w:sz w:val="24"/>
          <w:szCs w:val="24"/>
        </w:rPr>
        <w:t>hindamise algatamata jätmine</w:t>
      </w:r>
      <w:r w:rsidR="00304BA3" w:rsidRPr="008146F8">
        <w:rPr>
          <w:b/>
          <w:bCs/>
          <w:sz w:val="24"/>
          <w:szCs w:val="24"/>
        </w:rPr>
        <w:br/>
      </w:r>
      <w:r w:rsidR="00304BA3" w:rsidRPr="008146F8">
        <w:rPr>
          <w:b/>
          <w:bCs/>
          <w:sz w:val="24"/>
          <w:szCs w:val="24"/>
        </w:rPr>
        <w:br/>
      </w:r>
      <w:r w:rsidR="00C337E8" w:rsidRPr="008146F8">
        <w:rPr>
          <w:sz w:val="24"/>
          <w:szCs w:val="24"/>
        </w:rPr>
        <w:t xml:space="preserve">Kohaliku omavalitsuse korralduse seaduse § 37 lõike </w:t>
      </w:r>
      <w:r w:rsidR="00C82E8A" w:rsidRPr="008146F8">
        <w:rPr>
          <w:sz w:val="24"/>
          <w:szCs w:val="24"/>
        </w:rPr>
        <w:t>1, Narva linna arengudokumentide menetlemise kor</w:t>
      </w:r>
      <w:r w:rsidR="00C40E8B" w:rsidRPr="008146F8">
        <w:rPr>
          <w:sz w:val="24"/>
          <w:szCs w:val="24"/>
        </w:rPr>
        <w:t>ra</w:t>
      </w:r>
      <w:r w:rsidR="00C82E8A" w:rsidRPr="008146F8">
        <w:rPr>
          <w:sz w:val="24"/>
          <w:szCs w:val="24"/>
        </w:rPr>
        <w:t xml:space="preserve"> § 13 </w:t>
      </w:r>
      <w:r w:rsidR="00E44A61" w:rsidRPr="008146F8">
        <w:rPr>
          <w:sz w:val="24"/>
          <w:szCs w:val="24"/>
        </w:rPr>
        <w:t>lõike</w:t>
      </w:r>
      <w:r w:rsidR="00C82E8A" w:rsidRPr="008146F8">
        <w:rPr>
          <w:sz w:val="24"/>
          <w:szCs w:val="24"/>
        </w:rPr>
        <w:t xml:space="preserve"> 1</w:t>
      </w:r>
      <w:r w:rsidR="007648C4" w:rsidRPr="008146F8">
        <w:rPr>
          <w:sz w:val="24"/>
          <w:szCs w:val="24"/>
        </w:rPr>
        <w:t xml:space="preserve"> ning</w:t>
      </w:r>
      <w:r w:rsidR="00C82E8A" w:rsidRPr="008146F8">
        <w:rPr>
          <w:sz w:val="24"/>
          <w:szCs w:val="24"/>
        </w:rPr>
        <w:t xml:space="preserve"> keskkonnamõju</w:t>
      </w:r>
      <w:r w:rsidR="00C40E8B" w:rsidRPr="008146F8">
        <w:rPr>
          <w:sz w:val="24"/>
          <w:szCs w:val="24"/>
        </w:rPr>
        <w:t xml:space="preserve"> </w:t>
      </w:r>
      <w:r w:rsidR="00C82E8A" w:rsidRPr="008146F8">
        <w:rPr>
          <w:sz w:val="24"/>
          <w:szCs w:val="24"/>
        </w:rPr>
        <w:t>hindamise ja keskkonnajuhtimissüsteemi seaduse</w:t>
      </w:r>
      <w:r w:rsidR="00C254C7" w:rsidRPr="008146F8">
        <w:rPr>
          <w:sz w:val="24"/>
          <w:szCs w:val="24"/>
        </w:rPr>
        <w:t xml:space="preserve"> § 31 </w:t>
      </w:r>
      <w:r w:rsidR="00294408" w:rsidRPr="008146F8">
        <w:rPr>
          <w:sz w:val="24"/>
          <w:szCs w:val="24"/>
        </w:rPr>
        <w:t xml:space="preserve">punkti </w:t>
      </w:r>
      <w:r w:rsidR="00C254C7" w:rsidRPr="008146F8">
        <w:rPr>
          <w:sz w:val="24"/>
          <w:szCs w:val="24"/>
        </w:rPr>
        <w:t>3</w:t>
      </w:r>
      <w:bookmarkStart w:id="0" w:name="_GoBack"/>
      <w:bookmarkEnd w:id="0"/>
      <w:r w:rsidR="0027654F" w:rsidRPr="008146F8">
        <w:rPr>
          <w:sz w:val="24"/>
          <w:szCs w:val="24"/>
        </w:rPr>
        <w:t xml:space="preserve">, </w:t>
      </w:r>
      <w:r w:rsidR="00A75858" w:rsidRPr="008146F8">
        <w:rPr>
          <w:sz w:val="24"/>
          <w:szCs w:val="24"/>
        </w:rPr>
        <w:t xml:space="preserve">§ 34 </w:t>
      </w:r>
      <w:r w:rsidR="001702EC" w:rsidRPr="008146F8">
        <w:rPr>
          <w:sz w:val="24"/>
          <w:szCs w:val="24"/>
        </w:rPr>
        <w:t xml:space="preserve">lõike </w:t>
      </w:r>
      <w:r w:rsidR="00A75858" w:rsidRPr="008146F8">
        <w:rPr>
          <w:sz w:val="24"/>
          <w:szCs w:val="24"/>
        </w:rPr>
        <w:t>2</w:t>
      </w:r>
      <w:r w:rsidR="0027654F" w:rsidRPr="008146F8">
        <w:rPr>
          <w:sz w:val="24"/>
          <w:szCs w:val="24"/>
        </w:rPr>
        <w:t xml:space="preserve">, </w:t>
      </w:r>
      <w:r w:rsidR="00C82E8A" w:rsidRPr="008146F8">
        <w:rPr>
          <w:sz w:val="24"/>
          <w:szCs w:val="24"/>
        </w:rPr>
        <w:t xml:space="preserve">§ 35 </w:t>
      </w:r>
      <w:r w:rsidR="00294408" w:rsidRPr="008146F8">
        <w:rPr>
          <w:sz w:val="24"/>
          <w:szCs w:val="24"/>
        </w:rPr>
        <w:t xml:space="preserve">lõigete </w:t>
      </w:r>
      <w:r w:rsidR="00C82E8A" w:rsidRPr="008146F8">
        <w:rPr>
          <w:sz w:val="24"/>
          <w:szCs w:val="24"/>
        </w:rPr>
        <w:t>1</w:t>
      </w:r>
      <w:r w:rsidR="00C254C7" w:rsidRPr="008146F8">
        <w:rPr>
          <w:sz w:val="24"/>
          <w:szCs w:val="24"/>
        </w:rPr>
        <w:t xml:space="preserve"> ja</w:t>
      </w:r>
      <w:r w:rsidR="00C82E8A" w:rsidRPr="008146F8">
        <w:rPr>
          <w:sz w:val="24"/>
          <w:szCs w:val="24"/>
        </w:rPr>
        <w:t xml:space="preserve"> 5 </w:t>
      </w:r>
      <w:r w:rsidR="00C337E8" w:rsidRPr="008146F8">
        <w:rPr>
          <w:sz w:val="24"/>
          <w:szCs w:val="24"/>
        </w:rPr>
        <w:t>alusel</w:t>
      </w:r>
    </w:p>
    <w:p w14:paraId="26D4CE73" w14:textId="77777777" w:rsidR="00EB7AC7" w:rsidRPr="008146F8" w:rsidRDefault="00C82E8A">
      <w:pPr>
        <w:shd w:val="clear" w:color="auto" w:fill="FFFFFF"/>
        <w:spacing w:before="288"/>
        <w:rPr>
          <w:b/>
          <w:sz w:val="24"/>
          <w:szCs w:val="24"/>
        </w:rPr>
      </w:pPr>
      <w:r w:rsidRPr="008146F8">
        <w:rPr>
          <w:b/>
          <w:sz w:val="24"/>
          <w:szCs w:val="24"/>
        </w:rPr>
        <w:t>Linnavolikogu otsustab</w:t>
      </w:r>
      <w:r w:rsidR="00EB7AC7" w:rsidRPr="008146F8">
        <w:rPr>
          <w:b/>
          <w:sz w:val="24"/>
          <w:szCs w:val="24"/>
        </w:rPr>
        <w:t>:</w:t>
      </w:r>
    </w:p>
    <w:p w14:paraId="4D00EA0B" w14:textId="77777777" w:rsidR="00EB7AC7" w:rsidRPr="008146F8" w:rsidRDefault="00C93C9B" w:rsidP="009A2FF8">
      <w:pPr>
        <w:shd w:val="clear" w:color="auto" w:fill="FFFFFF"/>
        <w:tabs>
          <w:tab w:val="left" w:pos="240"/>
        </w:tabs>
        <w:spacing w:before="278" w:line="283" w:lineRule="exact"/>
        <w:ind w:right="5"/>
        <w:rPr>
          <w:sz w:val="24"/>
          <w:szCs w:val="24"/>
        </w:rPr>
      </w:pPr>
      <w:r w:rsidRPr="008146F8">
        <w:rPr>
          <w:sz w:val="24"/>
          <w:szCs w:val="24"/>
        </w:rPr>
        <w:t xml:space="preserve">§ 1. </w:t>
      </w:r>
      <w:r w:rsidR="00EB7AC7" w:rsidRPr="008146F8">
        <w:rPr>
          <w:sz w:val="24"/>
          <w:szCs w:val="24"/>
        </w:rPr>
        <w:t xml:space="preserve">Algatada </w:t>
      </w:r>
      <w:r w:rsidR="00980922" w:rsidRPr="008146F8">
        <w:rPr>
          <w:sz w:val="24"/>
          <w:szCs w:val="24"/>
        </w:rPr>
        <w:t>Narva</w:t>
      </w:r>
      <w:r w:rsidR="00EB7AC7" w:rsidRPr="008146F8">
        <w:rPr>
          <w:sz w:val="24"/>
          <w:szCs w:val="24"/>
        </w:rPr>
        <w:t xml:space="preserve"> linna arengukava </w:t>
      </w:r>
      <w:r w:rsidR="00980922" w:rsidRPr="008146F8">
        <w:rPr>
          <w:sz w:val="24"/>
          <w:szCs w:val="24"/>
        </w:rPr>
        <w:t>aastani 203</w:t>
      </w:r>
      <w:r w:rsidR="0099247C" w:rsidRPr="008146F8">
        <w:rPr>
          <w:sz w:val="24"/>
          <w:szCs w:val="24"/>
        </w:rPr>
        <w:t>5</w:t>
      </w:r>
      <w:r w:rsidR="00980922" w:rsidRPr="008146F8">
        <w:rPr>
          <w:sz w:val="24"/>
          <w:szCs w:val="24"/>
        </w:rPr>
        <w:t xml:space="preserve"> </w:t>
      </w:r>
      <w:r w:rsidR="00EB7AC7" w:rsidRPr="008146F8">
        <w:rPr>
          <w:sz w:val="24"/>
          <w:szCs w:val="24"/>
        </w:rPr>
        <w:t>koostamine.</w:t>
      </w:r>
    </w:p>
    <w:p w14:paraId="371F80C9" w14:textId="77777777" w:rsidR="00CC0B33" w:rsidRPr="008146F8" w:rsidRDefault="00C93C9B" w:rsidP="009A2FF8">
      <w:pPr>
        <w:shd w:val="clear" w:color="auto" w:fill="FFFFFF"/>
        <w:tabs>
          <w:tab w:val="left" w:pos="240"/>
        </w:tabs>
        <w:spacing w:before="278" w:line="283" w:lineRule="exact"/>
        <w:ind w:right="5"/>
        <w:rPr>
          <w:sz w:val="24"/>
          <w:szCs w:val="24"/>
        </w:rPr>
      </w:pPr>
      <w:r w:rsidRPr="008146F8">
        <w:rPr>
          <w:sz w:val="24"/>
          <w:szCs w:val="24"/>
        </w:rPr>
        <w:t xml:space="preserve">§ 2. </w:t>
      </w:r>
      <w:r w:rsidR="00CC0B33" w:rsidRPr="008146F8">
        <w:rPr>
          <w:sz w:val="24"/>
          <w:szCs w:val="24"/>
        </w:rPr>
        <w:t>Narva Linnavalitsusel valmistada ette Narva linna arengukava aastani 203</w:t>
      </w:r>
      <w:r w:rsidR="0099247C" w:rsidRPr="008146F8">
        <w:rPr>
          <w:sz w:val="24"/>
          <w:szCs w:val="24"/>
        </w:rPr>
        <w:t>5</w:t>
      </w:r>
      <w:r w:rsidR="00CC0B33" w:rsidRPr="008146F8">
        <w:rPr>
          <w:sz w:val="24"/>
          <w:szCs w:val="24"/>
        </w:rPr>
        <w:t xml:space="preserve"> eelnõu vastavalt lisas 1 toodud </w:t>
      </w:r>
      <w:r w:rsidR="00557B20" w:rsidRPr="008146F8">
        <w:rPr>
          <w:sz w:val="24"/>
          <w:szCs w:val="24"/>
        </w:rPr>
        <w:t>lähteülesandele.</w:t>
      </w:r>
    </w:p>
    <w:p w14:paraId="4E9C8239" w14:textId="77777777" w:rsidR="00353E24" w:rsidRPr="008146F8" w:rsidRDefault="00C93C9B" w:rsidP="009A2FF8">
      <w:pPr>
        <w:shd w:val="clear" w:color="auto" w:fill="FFFFFF"/>
        <w:tabs>
          <w:tab w:val="left" w:pos="240"/>
        </w:tabs>
        <w:spacing w:before="278" w:line="283" w:lineRule="exact"/>
        <w:ind w:right="5"/>
        <w:rPr>
          <w:sz w:val="24"/>
          <w:szCs w:val="24"/>
        </w:rPr>
      </w:pPr>
      <w:r w:rsidRPr="008146F8">
        <w:rPr>
          <w:sz w:val="24"/>
          <w:szCs w:val="24"/>
        </w:rPr>
        <w:t>§ 3.</w:t>
      </w:r>
      <w:r w:rsidR="00F541DE" w:rsidRPr="008146F8">
        <w:rPr>
          <w:sz w:val="24"/>
          <w:szCs w:val="24"/>
        </w:rPr>
        <w:t xml:space="preserve"> </w:t>
      </w:r>
      <w:r w:rsidR="00EB7AC7" w:rsidRPr="008146F8">
        <w:rPr>
          <w:sz w:val="24"/>
          <w:szCs w:val="24"/>
        </w:rPr>
        <w:t xml:space="preserve">Jätta algatamata </w:t>
      </w:r>
      <w:r w:rsidR="00153786" w:rsidRPr="008146F8">
        <w:rPr>
          <w:sz w:val="24"/>
          <w:szCs w:val="24"/>
        </w:rPr>
        <w:t xml:space="preserve">Narva </w:t>
      </w:r>
      <w:r w:rsidR="00EB7AC7" w:rsidRPr="008146F8">
        <w:rPr>
          <w:sz w:val="24"/>
          <w:szCs w:val="24"/>
        </w:rPr>
        <w:t xml:space="preserve">linna arengukava </w:t>
      </w:r>
      <w:r w:rsidR="00153786" w:rsidRPr="008146F8">
        <w:rPr>
          <w:sz w:val="24"/>
          <w:szCs w:val="24"/>
        </w:rPr>
        <w:t>aastani 203</w:t>
      </w:r>
      <w:r w:rsidR="0099247C" w:rsidRPr="008146F8">
        <w:rPr>
          <w:sz w:val="24"/>
          <w:szCs w:val="24"/>
        </w:rPr>
        <w:t>5</w:t>
      </w:r>
      <w:r w:rsidR="00153786" w:rsidRPr="008146F8">
        <w:rPr>
          <w:sz w:val="24"/>
          <w:szCs w:val="24"/>
        </w:rPr>
        <w:t xml:space="preserve"> </w:t>
      </w:r>
      <w:r w:rsidR="00EB7AC7" w:rsidRPr="008146F8">
        <w:rPr>
          <w:sz w:val="24"/>
          <w:szCs w:val="24"/>
        </w:rPr>
        <w:t>keskkonnamõju strateegiline hindamine,</w:t>
      </w:r>
      <w:r w:rsidR="006D1E71" w:rsidRPr="008146F8">
        <w:rPr>
          <w:sz w:val="24"/>
          <w:szCs w:val="24"/>
        </w:rPr>
        <w:t xml:space="preserve"> </w:t>
      </w:r>
      <w:r w:rsidR="00EB7AC7" w:rsidRPr="008146F8">
        <w:rPr>
          <w:sz w:val="24"/>
          <w:szCs w:val="24"/>
        </w:rPr>
        <w:t>arvestades lisas</w:t>
      </w:r>
      <w:r w:rsidR="00153786" w:rsidRPr="008146F8">
        <w:rPr>
          <w:sz w:val="24"/>
          <w:szCs w:val="24"/>
        </w:rPr>
        <w:t xml:space="preserve"> 2</w:t>
      </w:r>
      <w:r w:rsidR="00EB7AC7" w:rsidRPr="008146F8">
        <w:rPr>
          <w:sz w:val="24"/>
          <w:szCs w:val="24"/>
        </w:rPr>
        <w:t xml:space="preserve"> toodud põhjendusi.</w:t>
      </w:r>
    </w:p>
    <w:p w14:paraId="653CB16D" w14:textId="77777777" w:rsidR="00353E24" w:rsidRPr="008146F8" w:rsidRDefault="00353E24" w:rsidP="00353E24">
      <w:pPr>
        <w:shd w:val="clear" w:color="auto" w:fill="FFFFFF"/>
        <w:tabs>
          <w:tab w:val="left" w:pos="360"/>
          <w:tab w:val="left" w:pos="6521"/>
        </w:tabs>
        <w:spacing w:before="278" w:line="283" w:lineRule="exact"/>
        <w:rPr>
          <w:spacing w:val="-1"/>
          <w:sz w:val="24"/>
          <w:szCs w:val="24"/>
        </w:rPr>
      </w:pPr>
      <w:r w:rsidRPr="008146F8">
        <w:rPr>
          <w:sz w:val="24"/>
          <w:szCs w:val="24"/>
        </w:rPr>
        <w:t xml:space="preserve">§ 4. </w:t>
      </w:r>
      <w:r w:rsidRPr="008146F8">
        <w:rPr>
          <w:spacing w:val="-1"/>
          <w:sz w:val="24"/>
          <w:szCs w:val="24"/>
        </w:rPr>
        <w:t xml:space="preserve">Käesoleva otsusega saab tutvuda Narva linna dokumendiregistris (Volikogu õigusaktid) aadressil </w:t>
      </w:r>
      <w:hyperlink r:id="rId5" w:history="1">
        <w:r w:rsidRPr="008146F8">
          <w:rPr>
            <w:rStyle w:val="Hyperlink"/>
            <w:spacing w:val="-1"/>
            <w:sz w:val="24"/>
            <w:szCs w:val="24"/>
          </w:rPr>
          <w:t>https://dokregister.narva.ee</w:t>
        </w:r>
      </w:hyperlink>
      <w:r w:rsidRPr="008146F8">
        <w:rPr>
          <w:spacing w:val="-1"/>
          <w:sz w:val="24"/>
          <w:szCs w:val="24"/>
        </w:rPr>
        <w:t xml:space="preserve"> või Narva Linna Arenduse ja Ökonoomika Ametis, Peetri plats 3-5, esmaspäeviti kella 14:00 kuni 18:00 ja kolmapäeviti kella 9:00 kuni 12:00.</w:t>
      </w:r>
    </w:p>
    <w:p w14:paraId="646F91F0" w14:textId="77777777" w:rsidR="003A789C" w:rsidRPr="008146F8" w:rsidRDefault="003A789C" w:rsidP="009A2FF8">
      <w:pPr>
        <w:shd w:val="clear" w:color="auto" w:fill="FFFFFF"/>
        <w:tabs>
          <w:tab w:val="left" w:pos="240"/>
        </w:tabs>
        <w:spacing w:before="278" w:line="283" w:lineRule="exact"/>
        <w:ind w:right="5"/>
        <w:rPr>
          <w:sz w:val="24"/>
          <w:szCs w:val="24"/>
        </w:rPr>
      </w:pPr>
      <w:r w:rsidRPr="008146F8">
        <w:rPr>
          <w:sz w:val="24"/>
          <w:szCs w:val="24"/>
        </w:rPr>
        <w:t xml:space="preserve">§ </w:t>
      </w:r>
      <w:r w:rsidR="00353E24" w:rsidRPr="008146F8">
        <w:rPr>
          <w:sz w:val="24"/>
          <w:szCs w:val="24"/>
        </w:rPr>
        <w:t>5</w:t>
      </w:r>
      <w:r w:rsidRPr="008146F8">
        <w:rPr>
          <w:sz w:val="24"/>
          <w:szCs w:val="24"/>
        </w:rPr>
        <w:t>. Otsus jõust</w:t>
      </w:r>
      <w:r w:rsidR="00353E24" w:rsidRPr="008146F8">
        <w:rPr>
          <w:sz w:val="24"/>
          <w:szCs w:val="24"/>
        </w:rPr>
        <w:t>ub seadusega sätestatud korras.</w:t>
      </w:r>
    </w:p>
    <w:p w14:paraId="273EA13F" w14:textId="77777777" w:rsidR="00E73B1E" w:rsidRPr="008146F8" w:rsidRDefault="00E73B1E" w:rsidP="009A2FF8">
      <w:pPr>
        <w:shd w:val="clear" w:color="auto" w:fill="FFFFFF"/>
        <w:tabs>
          <w:tab w:val="left" w:pos="240"/>
        </w:tabs>
        <w:spacing w:before="278" w:line="283" w:lineRule="exact"/>
        <w:ind w:right="5"/>
        <w:rPr>
          <w:sz w:val="24"/>
          <w:szCs w:val="24"/>
        </w:rPr>
      </w:pPr>
      <w:r w:rsidRPr="008146F8">
        <w:rPr>
          <w:sz w:val="24"/>
          <w:szCs w:val="24"/>
        </w:rPr>
        <w:t xml:space="preserve">§ </w:t>
      </w:r>
      <w:r w:rsidR="00353E24" w:rsidRPr="008146F8">
        <w:rPr>
          <w:sz w:val="24"/>
          <w:szCs w:val="24"/>
        </w:rPr>
        <w:t>6</w:t>
      </w:r>
      <w:r w:rsidRPr="008146F8">
        <w:rPr>
          <w:sz w:val="24"/>
          <w:szCs w:val="24"/>
        </w:rPr>
        <w:t>. Otsust on võimalik vaidlustada Tartu Halduskohtu Jõhvi kohtumajas 30 päeva jooksul arvates otsuse teatavakstegemisest.</w:t>
      </w:r>
    </w:p>
    <w:p w14:paraId="28BCA76F" w14:textId="77777777" w:rsidR="006E322F" w:rsidRPr="008146F8" w:rsidRDefault="006E322F" w:rsidP="006E322F">
      <w:pPr>
        <w:rPr>
          <w:sz w:val="24"/>
          <w:szCs w:val="24"/>
        </w:rPr>
      </w:pPr>
    </w:p>
    <w:p w14:paraId="687013FB" w14:textId="77777777" w:rsidR="006E322F" w:rsidRPr="008146F8" w:rsidRDefault="006E322F" w:rsidP="006E322F">
      <w:pPr>
        <w:rPr>
          <w:sz w:val="24"/>
          <w:szCs w:val="24"/>
        </w:rPr>
      </w:pPr>
    </w:p>
    <w:p w14:paraId="2EBB690A" w14:textId="77777777" w:rsidR="006E322F" w:rsidRPr="008146F8" w:rsidRDefault="006E322F" w:rsidP="006E322F">
      <w:pPr>
        <w:rPr>
          <w:sz w:val="24"/>
          <w:szCs w:val="24"/>
        </w:rPr>
      </w:pPr>
    </w:p>
    <w:p w14:paraId="66B96AD7" w14:textId="77777777" w:rsidR="006E322F" w:rsidRPr="008146F8" w:rsidRDefault="006E322F" w:rsidP="006E322F">
      <w:pPr>
        <w:rPr>
          <w:sz w:val="24"/>
          <w:szCs w:val="24"/>
        </w:rPr>
      </w:pPr>
    </w:p>
    <w:p w14:paraId="72449B82" w14:textId="77777777" w:rsidR="00EB7AC7" w:rsidRPr="008146F8" w:rsidRDefault="008F32C5" w:rsidP="0085618E">
      <w:pPr>
        <w:rPr>
          <w:b/>
          <w:bCs/>
          <w:spacing w:val="-4"/>
          <w:sz w:val="24"/>
          <w:szCs w:val="24"/>
        </w:rPr>
        <w:sectPr w:rsidR="00EB7AC7" w:rsidRPr="008146F8" w:rsidSect="007E0381">
          <w:type w:val="continuous"/>
          <w:pgSz w:w="11909" w:h="16834"/>
          <w:pgMar w:top="993" w:right="677" w:bottom="720" w:left="1704" w:header="708" w:footer="708" w:gutter="0"/>
          <w:cols w:space="60"/>
          <w:noEndnote/>
        </w:sectPr>
      </w:pPr>
      <w:r>
        <w:rPr>
          <w:sz w:val="24"/>
          <w:szCs w:val="24"/>
          <w:highlight w:val="yellow"/>
        </w:rPr>
        <w:t>Nimi</w:t>
      </w:r>
      <w:r w:rsidR="00383BA0" w:rsidRPr="008146F8">
        <w:rPr>
          <w:sz w:val="24"/>
          <w:szCs w:val="24"/>
          <w:highlight w:val="yellow"/>
        </w:rPr>
        <w:t xml:space="preserve"> </w:t>
      </w:r>
      <w:r w:rsidRPr="008F32C5">
        <w:rPr>
          <w:sz w:val="24"/>
          <w:szCs w:val="24"/>
          <w:highlight w:val="yellow"/>
        </w:rPr>
        <w:t>Perekonnanimi</w:t>
      </w:r>
      <w:r w:rsidR="00383BA0" w:rsidRPr="008146F8">
        <w:rPr>
          <w:rFonts w:ascii="Verdana" w:hAnsi="Verdana"/>
          <w:b/>
          <w:bCs/>
          <w:color w:val="000000"/>
          <w:sz w:val="17"/>
          <w:szCs w:val="17"/>
          <w:shd w:val="clear" w:color="auto" w:fill="FFFFFF"/>
        </w:rPr>
        <w:br/>
      </w:r>
      <w:r w:rsidR="00383BA0" w:rsidRPr="008146F8">
        <w:rPr>
          <w:sz w:val="24"/>
          <w:szCs w:val="24"/>
        </w:rPr>
        <w:t>Narva Linnavolikogu esimees</w:t>
      </w:r>
    </w:p>
    <w:p w14:paraId="4D0ECF86" w14:textId="77777777" w:rsidR="00C86F2F" w:rsidRPr="008146F8" w:rsidRDefault="00C86F2F" w:rsidP="00C86F2F">
      <w:pPr>
        <w:widowControl/>
        <w:jc w:val="right"/>
        <w:rPr>
          <w:sz w:val="24"/>
          <w:szCs w:val="24"/>
        </w:rPr>
      </w:pPr>
      <w:r w:rsidRPr="008146F8">
        <w:rPr>
          <w:sz w:val="24"/>
          <w:szCs w:val="24"/>
        </w:rPr>
        <w:lastRenderedPageBreak/>
        <w:t>Lisa 1</w:t>
      </w:r>
    </w:p>
    <w:p w14:paraId="4C3C26EA" w14:textId="77777777" w:rsidR="00C86F2F" w:rsidRPr="008146F8" w:rsidRDefault="00C86F2F" w:rsidP="00C86F2F">
      <w:pPr>
        <w:widowControl/>
        <w:jc w:val="right"/>
        <w:rPr>
          <w:sz w:val="24"/>
          <w:szCs w:val="24"/>
        </w:rPr>
      </w:pPr>
      <w:r w:rsidRPr="008146F8">
        <w:rPr>
          <w:sz w:val="24"/>
          <w:szCs w:val="24"/>
        </w:rPr>
        <w:t>Narva Linnavolikogu __.__.20</w:t>
      </w:r>
      <w:r w:rsidR="00A53337" w:rsidRPr="008146F8">
        <w:rPr>
          <w:sz w:val="24"/>
          <w:szCs w:val="24"/>
        </w:rPr>
        <w:t>20</w:t>
      </w:r>
      <w:r w:rsidRPr="008146F8">
        <w:rPr>
          <w:sz w:val="24"/>
          <w:szCs w:val="24"/>
        </w:rPr>
        <w:t xml:space="preserve"> otsuse nr ____ juurde</w:t>
      </w:r>
    </w:p>
    <w:p w14:paraId="3AADB3AD" w14:textId="77777777" w:rsidR="00C86F2F" w:rsidRPr="008146F8" w:rsidRDefault="00C86F2F" w:rsidP="00383BA0">
      <w:pPr>
        <w:rPr>
          <w:b/>
          <w:bCs/>
          <w:sz w:val="24"/>
          <w:szCs w:val="24"/>
        </w:rPr>
      </w:pPr>
    </w:p>
    <w:p w14:paraId="34D2D76E" w14:textId="77777777" w:rsidR="00AC786E" w:rsidRPr="008146F8" w:rsidRDefault="00AC786E" w:rsidP="00383BA0">
      <w:pPr>
        <w:rPr>
          <w:b/>
          <w:bCs/>
          <w:sz w:val="24"/>
          <w:szCs w:val="24"/>
        </w:rPr>
      </w:pPr>
    </w:p>
    <w:p w14:paraId="179F59CD" w14:textId="77777777" w:rsidR="00383BA0" w:rsidRPr="008146F8" w:rsidRDefault="00383BA0" w:rsidP="00383BA0">
      <w:pPr>
        <w:rPr>
          <w:b/>
          <w:bCs/>
          <w:spacing w:val="-4"/>
          <w:sz w:val="24"/>
          <w:szCs w:val="24"/>
        </w:rPr>
      </w:pPr>
      <w:r w:rsidRPr="008146F8">
        <w:rPr>
          <w:b/>
          <w:bCs/>
          <w:sz w:val="24"/>
          <w:szCs w:val="24"/>
        </w:rPr>
        <w:t>Narva linna arengukava lähteülesanne</w:t>
      </w:r>
    </w:p>
    <w:p w14:paraId="5744C1D9" w14:textId="77777777" w:rsidR="00383BA0" w:rsidRPr="008146F8" w:rsidRDefault="00383BA0" w:rsidP="00383BA0">
      <w:pPr>
        <w:pStyle w:val="BodyText"/>
        <w:tabs>
          <w:tab w:val="left" w:pos="6521"/>
        </w:tabs>
        <w:jc w:val="left"/>
      </w:pPr>
    </w:p>
    <w:p w14:paraId="03CD7A67" w14:textId="77777777" w:rsidR="00015684" w:rsidRPr="008146F8" w:rsidRDefault="00383BA0" w:rsidP="00BF3F75">
      <w:pPr>
        <w:pStyle w:val="BodyText2"/>
        <w:spacing w:after="0" w:line="240" w:lineRule="auto"/>
        <w:jc w:val="left"/>
      </w:pPr>
      <w:r w:rsidRPr="008146F8">
        <w:t>Narva linna arengukava koostam</w:t>
      </w:r>
      <w:r w:rsidR="00015684" w:rsidRPr="008146F8">
        <w:t>ise eesmär</w:t>
      </w:r>
      <w:r w:rsidR="003B4C88" w:rsidRPr="008146F8">
        <w:t>gid</w:t>
      </w:r>
      <w:r w:rsidR="00015684" w:rsidRPr="008146F8">
        <w:t xml:space="preserve"> on</w:t>
      </w:r>
      <w:r w:rsidR="00BA5930" w:rsidRPr="008146F8">
        <w:t xml:space="preserve"> hetkeolukorra probleeme ja võimalusi</w:t>
      </w:r>
      <w:r w:rsidR="00DD3FA3" w:rsidRPr="008146F8">
        <w:t xml:space="preserve"> </w:t>
      </w:r>
      <w:r w:rsidR="001000D7" w:rsidRPr="008146F8">
        <w:t xml:space="preserve">võttes arvesse </w:t>
      </w:r>
      <w:r w:rsidR="00015684" w:rsidRPr="008146F8">
        <w:t xml:space="preserve">määratleda Narva </w:t>
      </w:r>
      <w:r w:rsidR="00270E98" w:rsidRPr="008146F8">
        <w:t xml:space="preserve">linna </w:t>
      </w:r>
      <w:r w:rsidR="00015684" w:rsidRPr="008146F8">
        <w:t>majandusliku, sotsiaalse</w:t>
      </w:r>
      <w:r w:rsidR="009D6813" w:rsidRPr="008146F8">
        <w:t xml:space="preserve"> ja </w:t>
      </w:r>
      <w:r w:rsidR="00015684" w:rsidRPr="008146F8">
        <w:t>kultuurilise keskkonna ning looduskeskkonna ja rahvastiku tervise arengu pikaajalisi suundumusi ja vajadusi</w:t>
      </w:r>
      <w:r w:rsidR="00BA5930" w:rsidRPr="008146F8">
        <w:t xml:space="preserve"> </w:t>
      </w:r>
      <w:r w:rsidR="003B4C88" w:rsidRPr="008146F8">
        <w:t>samuti ka</w:t>
      </w:r>
      <w:r w:rsidR="00F66B8D" w:rsidRPr="008146F8">
        <w:t xml:space="preserve"> strateegilisi eesmärke koos taotletava mõjuga </w:t>
      </w:r>
      <w:r w:rsidR="001025C0" w:rsidRPr="008146F8">
        <w:t xml:space="preserve">ning kavandada </w:t>
      </w:r>
      <w:r w:rsidR="003368B5" w:rsidRPr="008146F8">
        <w:t>eesmärkide täitmiseks vajalike tegevusi arengukava perioodi lõpuni.</w:t>
      </w:r>
    </w:p>
    <w:p w14:paraId="7CDD695A" w14:textId="77777777" w:rsidR="00015684" w:rsidRPr="008146F8" w:rsidRDefault="00015684" w:rsidP="00383BA0">
      <w:pPr>
        <w:pStyle w:val="BodyText2"/>
        <w:spacing w:after="0" w:line="240" w:lineRule="auto"/>
      </w:pPr>
    </w:p>
    <w:p w14:paraId="551F9AC7" w14:textId="77777777" w:rsidR="00BA5930" w:rsidRPr="008146F8" w:rsidRDefault="00BA5930" w:rsidP="00BF3F75">
      <w:pPr>
        <w:pStyle w:val="BodyText2"/>
        <w:spacing w:after="0" w:line="240" w:lineRule="auto"/>
        <w:jc w:val="left"/>
      </w:pPr>
      <w:r w:rsidRPr="008146F8">
        <w:t>Narva linna arengukava perioodiks on aastani 203</w:t>
      </w:r>
      <w:r w:rsidR="00E81124" w:rsidRPr="008146F8">
        <w:t>5</w:t>
      </w:r>
      <w:r w:rsidRPr="008146F8">
        <w:t>.</w:t>
      </w:r>
    </w:p>
    <w:p w14:paraId="3881B283" w14:textId="77777777" w:rsidR="00BA5930" w:rsidRPr="008146F8" w:rsidRDefault="00BA5930" w:rsidP="00BF3F75">
      <w:pPr>
        <w:pStyle w:val="BodyText2"/>
        <w:spacing w:after="0" w:line="240" w:lineRule="auto"/>
        <w:jc w:val="left"/>
      </w:pPr>
    </w:p>
    <w:p w14:paraId="62AA2CD8" w14:textId="77777777" w:rsidR="003E6310" w:rsidRPr="008146F8" w:rsidRDefault="001C6659" w:rsidP="00BF3F75">
      <w:pPr>
        <w:pStyle w:val="BodyText2"/>
        <w:spacing w:after="0" w:line="240" w:lineRule="auto"/>
        <w:jc w:val="left"/>
      </w:pPr>
      <w:r w:rsidRPr="008146F8">
        <w:t>Arengukavas esitatakse majandusliku, sotsiaalse ja kultuurilise keskkonna ning looduskeskkonna ja rahvastiku tervise arengu pikaajalised suundumused ja vajadused</w:t>
      </w:r>
      <w:r w:rsidR="00EA02E9" w:rsidRPr="008146F8">
        <w:t xml:space="preserve">, </w:t>
      </w:r>
      <w:r w:rsidRPr="008146F8">
        <w:t>probleemide ja võimaluste hetkeolukorra analüüs tegevusvaldkondade lõikes</w:t>
      </w:r>
      <w:r w:rsidR="00EA02E9" w:rsidRPr="008146F8">
        <w:t xml:space="preserve">, </w:t>
      </w:r>
      <w:r w:rsidR="003E6310" w:rsidRPr="008146F8">
        <w:t>tegevusvaldkondade strateegilised eesmärgid koos taotletava mõjuga ning strateegiliste eesmärkide täitmiseks vajalikud tegevused arengukava perioodi lõpuni</w:t>
      </w:r>
      <w:r w:rsidR="00EA02E9" w:rsidRPr="008146F8">
        <w:t>.</w:t>
      </w:r>
    </w:p>
    <w:p w14:paraId="358751D5" w14:textId="77777777" w:rsidR="001C6659" w:rsidRPr="008146F8" w:rsidRDefault="001C6659" w:rsidP="00BF3F75">
      <w:pPr>
        <w:pStyle w:val="BodyText2"/>
        <w:spacing w:after="0" w:line="240" w:lineRule="auto"/>
        <w:jc w:val="left"/>
      </w:pPr>
    </w:p>
    <w:p w14:paraId="235B196B" w14:textId="77777777" w:rsidR="00B91261" w:rsidRPr="008146F8" w:rsidRDefault="00B91261" w:rsidP="00B91261">
      <w:pPr>
        <w:pStyle w:val="BodyText2"/>
        <w:spacing w:after="0" w:line="240" w:lineRule="auto"/>
        <w:jc w:val="left"/>
      </w:pPr>
      <w:r w:rsidRPr="008146F8">
        <w:t>Narva linna arengukava peab arvestama linna üldplaneeringut ja Ida-Viru maakonna arengustrateegiat.</w:t>
      </w:r>
    </w:p>
    <w:p w14:paraId="78EAEAD2" w14:textId="77777777" w:rsidR="00B91261" w:rsidRPr="008146F8" w:rsidRDefault="00B91261" w:rsidP="00BF3F75">
      <w:pPr>
        <w:pStyle w:val="BodyText2"/>
        <w:spacing w:after="0" w:line="240" w:lineRule="auto"/>
        <w:jc w:val="left"/>
      </w:pPr>
    </w:p>
    <w:p w14:paraId="673F6908" w14:textId="77777777" w:rsidR="001C6659" w:rsidRPr="008146F8" w:rsidRDefault="001C6659" w:rsidP="001C6659">
      <w:pPr>
        <w:pStyle w:val="BodyText2"/>
        <w:spacing w:after="0" w:line="240" w:lineRule="auto"/>
        <w:jc w:val="left"/>
      </w:pPr>
      <w:r w:rsidRPr="008146F8">
        <w:t>Narva linna arengukava koostamise eest vastutab Narva Linna Arenduse ja Ökonoomika Amet.</w:t>
      </w:r>
    </w:p>
    <w:p w14:paraId="06AD43BB" w14:textId="77777777" w:rsidR="001C6659" w:rsidRPr="008146F8" w:rsidRDefault="001C6659" w:rsidP="00BF3F75">
      <w:pPr>
        <w:pStyle w:val="BodyText2"/>
        <w:spacing w:after="0" w:line="240" w:lineRule="auto"/>
        <w:jc w:val="left"/>
      </w:pPr>
    </w:p>
    <w:p w14:paraId="400C1F05" w14:textId="77777777" w:rsidR="00383BA0" w:rsidRPr="008146F8" w:rsidRDefault="00383BA0" w:rsidP="00BF3F75">
      <w:pPr>
        <w:pStyle w:val="BodyText2"/>
        <w:spacing w:after="0" w:line="240" w:lineRule="auto"/>
        <w:jc w:val="left"/>
      </w:pPr>
      <w:r w:rsidRPr="008146F8">
        <w:t>Narva Linna Arenduse ja Ökonoomika Amet kaasab arengukava koostamise protsessi Narva Linnavalitsuse ametiasutus</w:t>
      </w:r>
      <w:r w:rsidR="00224E8E" w:rsidRPr="008146F8">
        <w:t>ed</w:t>
      </w:r>
      <w:r w:rsidR="00AA2E4A" w:rsidRPr="008146F8">
        <w:t xml:space="preserve"> ning</w:t>
      </w:r>
      <w:r w:rsidRPr="008146F8">
        <w:t xml:space="preserve"> </w:t>
      </w:r>
      <w:r w:rsidR="00224E8E" w:rsidRPr="008146F8">
        <w:t xml:space="preserve">avaliku väljapaneku jooksul </w:t>
      </w:r>
      <w:r w:rsidR="00C2702D" w:rsidRPr="008146F8">
        <w:t xml:space="preserve">linnaelanikud ja </w:t>
      </w:r>
      <w:r w:rsidRPr="008146F8">
        <w:t>kõik huvitatud isiku</w:t>
      </w:r>
      <w:r w:rsidR="0044257B" w:rsidRPr="008146F8">
        <w:t>d</w:t>
      </w:r>
      <w:r w:rsidRPr="008146F8">
        <w:t>.</w:t>
      </w:r>
    </w:p>
    <w:p w14:paraId="2C0EE499" w14:textId="77777777" w:rsidR="00383BA0" w:rsidRPr="008146F8" w:rsidRDefault="00383BA0" w:rsidP="00BF3F75">
      <w:pPr>
        <w:pStyle w:val="BodyText2"/>
        <w:spacing w:after="0" w:line="240" w:lineRule="auto"/>
        <w:jc w:val="left"/>
      </w:pPr>
    </w:p>
    <w:p w14:paraId="52649CFE" w14:textId="77777777" w:rsidR="00383BA0" w:rsidRPr="008146F8" w:rsidRDefault="00383BA0" w:rsidP="00BF3F75">
      <w:pPr>
        <w:pStyle w:val="BodyText2"/>
        <w:spacing w:after="0" w:line="240" w:lineRule="auto"/>
        <w:jc w:val="left"/>
      </w:pPr>
      <w:r w:rsidRPr="008146F8">
        <w:t>Arengudokumend</w:t>
      </w:r>
      <w:r w:rsidR="005245EB" w:rsidRPr="008146F8">
        <w:t>i koostamise etapid ja tähtajad:</w:t>
      </w:r>
    </w:p>
    <w:p w14:paraId="78E7AD30" w14:textId="77777777" w:rsidR="005245EB" w:rsidRPr="008146F8" w:rsidRDefault="005245EB" w:rsidP="00383BA0">
      <w:pPr>
        <w:rPr>
          <w:b/>
          <w:bCs/>
          <w:sz w:val="24"/>
          <w:szCs w:val="24"/>
        </w:rPr>
      </w:pPr>
    </w:p>
    <w:tbl>
      <w:tblPr>
        <w:tblW w:w="4850" w:type="pct"/>
        <w:tblInd w:w="392"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000" w:firstRow="0" w:lastRow="0" w:firstColumn="0" w:lastColumn="0" w:noHBand="0" w:noVBand="0"/>
      </w:tblPr>
      <w:tblGrid>
        <w:gridCol w:w="382"/>
        <w:gridCol w:w="6033"/>
        <w:gridCol w:w="2372"/>
      </w:tblGrid>
      <w:tr w:rsidR="00383BA0" w:rsidRPr="008146F8" w14:paraId="62FE58C0" w14:textId="77777777" w:rsidTr="00312576">
        <w:trPr>
          <w:trHeight w:val="456"/>
        </w:trPr>
        <w:tc>
          <w:tcPr>
            <w:tcW w:w="217" w:type="pct"/>
          </w:tcPr>
          <w:p w14:paraId="6AEC005F" w14:textId="77777777" w:rsidR="00383BA0" w:rsidRPr="008146F8" w:rsidRDefault="00383BA0" w:rsidP="005A40E5">
            <w:pPr>
              <w:ind w:left="-108"/>
              <w:rPr>
                <w:sz w:val="24"/>
                <w:szCs w:val="24"/>
              </w:rPr>
            </w:pPr>
            <w:r w:rsidRPr="008146F8">
              <w:rPr>
                <w:sz w:val="24"/>
                <w:szCs w:val="24"/>
              </w:rPr>
              <w:t>1.</w:t>
            </w:r>
          </w:p>
        </w:tc>
        <w:tc>
          <w:tcPr>
            <w:tcW w:w="3433" w:type="pct"/>
          </w:tcPr>
          <w:p w14:paraId="7AD7391D" w14:textId="77777777" w:rsidR="00383BA0" w:rsidRPr="008146F8" w:rsidRDefault="00383BA0" w:rsidP="00F16B95">
            <w:pPr>
              <w:ind w:left="-108"/>
              <w:rPr>
                <w:sz w:val="24"/>
                <w:szCs w:val="24"/>
              </w:rPr>
            </w:pPr>
            <w:r w:rsidRPr="008146F8">
              <w:rPr>
                <w:sz w:val="24"/>
                <w:szCs w:val="24"/>
              </w:rPr>
              <w:t>Narva linnavolikogu otsus Narva linna arengukava koostamise algatamiseks.</w:t>
            </w:r>
          </w:p>
        </w:tc>
        <w:tc>
          <w:tcPr>
            <w:tcW w:w="1350" w:type="pct"/>
          </w:tcPr>
          <w:p w14:paraId="2DB71070" w14:textId="02E67426" w:rsidR="00383BA0" w:rsidRPr="00A23136" w:rsidRDefault="009C434C" w:rsidP="00156611">
            <w:pPr>
              <w:ind w:left="113"/>
              <w:rPr>
                <w:sz w:val="24"/>
                <w:szCs w:val="24"/>
              </w:rPr>
            </w:pPr>
            <w:r w:rsidRPr="008146F8">
              <w:rPr>
                <w:sz w:val="24"/>
                <w:szCs w:val="24"/>
              </w:rPr>
              <w:t>detsember</w:t>
            </w:r>
            <w:r w:rsidR="00A23136">
              <w:rPr>
                <w:sz w:val="24"/>
                <w:szCs w:val="24"/>
                <w:lang w:val="ru-RU"/>
              </w:rPr>
              <w:t xml:space="preserve"> </w:t>
            </w:r>
            <w:r w:rsidR="00156611" w:rsidRPr="008146F8">
              <w:rPr>
                <w:sz w:val="24"/>
                <w:szCs w:val="24"/>
              </w:rPr>
              <w:t>2020</w:t>
            </w:r>
            <w:r w:rsidR="00A23136">
              <w:rPr>
                <w:sz w:val="24"/>
                <w:szCs w:val="24"/>
                <w:lang w:val="ru-RU"/>
              </w:rPr>
              <w:t xml:space="preserve"> </w:t>
            </w:r>
            <w:r w:rsidR="00A23136">
              <w:rPr>
                <w:sz w:val="24"/>
                <w:szCs w:val="24"/>
              </w:rPr>
              <w:t xml:space="preserve">– </w:t>
            </w:r>
            <w:r w:rsidR="00A23136" w:rsidRPr="008146F8">
              <w:rPr>
                <w:sz w:val="24"/>
                <w:szCs w:val="24"/>
              </w:rPr>
              <w:t>jaanuar</w:t>
            </w:r>
            <w:r w:rsidR="00A23136">
              <w:rPr>
                <w:sz w:val="24"/>
                <w:szCs w:val="24"/>
              </w:rPr>
              <w:t xml:space="preserve"> 2021</w:t>
            </w:r>
          </w:p>
        </w:tc>
      </w:tr>
      <w:tr w:rsidR="00383BA0" w:rsidRPr="008146F8" w14:paraId="2662B8FB" w14:textId="77777777" w:rsidTr="00312576">
        <w:tc>
          <w:tcPr>
            <w:tcW w:w="217" w:type="pct"/>
          </w:tcPr>
          <w:p w14:paraId="529FA334" w14:textId="77777777" w:rsidR="00383BA0" w:rsidRPr="008146F8" w:rsidRDefault="00383BA0" w:rsidP="005A40E5">
            <w:pPr>
              <w:ind w:left="-108"/>
              <w:rPr>
                <w:sz w:val="24"/>
                <w:szCs w:val="24"/>
              </w:rPr>
            </w:pPr>
            <w:r w:rsidRPr="008146F8">
              <w:rPr>
                <w:sz w:val="24"/>
                <w:szCs w:val="24"/>
              </w:rPr>
              <w:t>2.</w:t>
            </w:r>
          </w:p>
        </w:tc>
        <w:tc>
          <w:tcPr>
            <w:tcW w:w="3433" w:type="pct"/>
          </w:tcPr>
          <w:p w14:paraId="5144D97B" w14:textId="77777777" w:rsidR="00383BA0" w:rsidRPr="008146F8" w:rsidRDefault="002D2E5A" w:rsidP="009D745D">
            <w:pPr>
              <w:ind w:left="-108"/>
              <w:rPr>
                <w:sz w:val="24"/>
                <w:szCs w:val="24"/>
              </w:rPr>
            </w:pPr>
            <w:r w:rsidRPr="008146F8">
              <w:rPr>
                <w:sz w:val="24"/>
                <w:szCs w:val="24"/>
                <w:lang w:eastAsia="en-US"/>
              </w:rPr>
              <w:t>Strateegilise osa koostamine (h</w:t>
            </w:r>
            <w:r w:rsidR="009D745D" w:rsidRPr="008146F8">
              <w:rPr>
                <w:sz w:val="24"/>
                <w:szCs w:val="24"/>
                <w:lang w:eastAsia="en-US"/>
              </w:rPr>
              <w:t>etkeolukorra kirjeldamine, arenguvisiooni ja</w:t>
            </w:r>
            <w:r w:rsidR="00371016" w:rsidRPr="008146F8">
              <w:rPr>
                <w:sz w:val="24"/>
                <w:szCs w:val="24"/>
                <w:lang w:eastAsia="en-US"/>
              </w:rPr>
              <w:t xml:space="preserve"> strateegiliste eesmärkide määramine</w:t>
            </w:r>
            <w:r w:rsidRPr="008146F8">
              <w:rPr>
                <w:sz w:val="24"/>
                <w:szCs w:val="24"/>
                <w:lang w:eastAsia="en-US"/>
              </w:rPr>
              <w:t>)</w:t>
            </w:r>
            <w:r w:rsidR="00383BA0" w:rsidRPr="008146F8">
              <w:rPr>
                <w:sz w:val="24"/>
                <w:szCs w:val="24"/>
              </w:rPr>
              <w:t>.</w:t>
            </w:r>
          </w:p>
        </w:tc>
        <w:tc>
          <w:tcPr>
            <w:tcW w:w="1350" w:type="pct"/>
          </w:tcPr>
          <w:p w14:paraId="59582A7C" w14:textId="77777777" w:rsidR="00383BA0" w:rsidRPr="008146F8" w:rsidRDefault="009C434C" w:rsidP="00F938F6">
            <w:pPr>
              <w:ind w:left="113"/>
              <w:rPr>
                <w:sz w:val="24"/>
                <w:szCs w:val="24"/>
              </w:rPr>
            </w:pPr>
            <w:r w:rsidRPr="008146F8">
              <w:rPr>
                <w:sz w:val="24"/>
                <w:szCs w:val="24"/>
              </w:rPr>
              <w:t>jaanuar</w:t>
            </w:r>
            <w:r w:rsidR="001403E1" w:rsidRPr="008146F8">
              <w:rPr>
                <w:sz w:val="24"/>
                <w:szCs w:val="24"/>
              </w:rPr>
              <w:t xml:space="preserve"> 202</w:t>
            </w:r>
            <w:r w:rsidRPr="008146F8">
              <w:rPr>
                <w:sz w:val="24"/>
                <w:szCs w:val="24"/>
              </w:rPr>
              <w:t>1</w:t>
            </w:r>
            <w:r w:rsidR="00040A39" w:rsidRPr="008146F8">
              <w:rPr>
                <w:sz w:val="24"/>
                <w:szCs w:val="24"/>
              </w:rPr>
              <w:t xml:space="preserve"> </w:t>
            </w:r>
            <w:r w:rsidR="00383BA0" w:rsidRPr="008146F8">
              <w:rPr>
                <w:sz w:val="24"/>
                <w:szCs w:val="24"/>
              </w:rPr>
              <w:t xml:space="preserve">– </w:t>
            </w:r>
            <w:r w:rsidR="00F938F6" w:rsidRPr="008146F8">
              <w:rPr>
                <w:sz w:val="24"/>
                <w:szCs w:val="24"/>
              </w:rPr>
              <w:t>juuni</w:t>
            </w:r>
            <w:r w:rsidR="00383BA0" w:rsidRPr="008146F8">
              <w:rPr>
                <w:sz w:val="24"/>
                <w:szCs w:val="24"/>
              </w:rPr>
              <w:t xml:space="preserve"> </w:t>
            </w:r>
            <w:r w:rsidR="001403E1" w:rsidRPr="008146F8">
              <w:rPr>
                <w:sz w:val="24"/>
                <w:szCs w:val="24"/>
              </w:rPr>
              <w:t>2021</w:t>
            </w:r>
          </w:p>
        </w:tc>
      </w:tr>
      <w:tr w:rsidR="00383BA0" w:rsidRPr="008146F8" w14:paraId="4DCCE8E0" w14:textId="77777777" w:rsidTr="00312576">
        <w:trPr>
          <w:trHeight w:val="386"/>
        </w:trPr>
        <w:tc>
          <w:tcPr>
            <w:tcW w:w="217" w:type="pct"/>
          </w:tcPr>
          <w:p w14:paraId="345F382C" w14:textId="77777777" w:rsidR="00383BA0" w:rsidRPr="008146F8" w:rsidRDefault="00383BA0" w:rsidP="005A40E5">
            <w:pPr>
              <w:ind w:left="-108"/>
              <w:rPr>
                <w:sz w:val="24"/>
                <w:szCs w:val="24"/>
              </w:rPr>
            </w:pPr>
            <w:r w:rsidRPr="008146F8">
              <w:rPr>
                <w:sz w:val="24"/>
                <w:szCs w:val="24"/>
              </w:rPr>
              <w:t>3.</w:t>
            </w:r>
          </w:p>
        </w:tc>
        <w:tc>
          <w:tcPr>
            <w:tcW w:w="3433" w:type="pct"/>
          </w:tcPr>
          <w:p w14:paraId="43FAB24C" w14:textId="77777777" w:rsidR="00383BA0" w:rsidRPr="008146F8" w:rsidRDefault="00383BA0" w:rsidP="00F16B95">
            <w:pPr>
              <w:ind w:left="-108"/>
              <w:rPr>
                <w:sz w:val="24"/>
                <w:szCs w:val="24"/>
              </w:rPr>
            </w:pPr>
            <w:r w:rsidRPr="008146F8">
              <w:rPr>
                <w:sz w:val="24"/>
                <w:szCs w:val="24"/>
                <w:lang w:eastAsia="en-US"/>
              </w:rPr>
              <w:t>Tegevuskava koostamine.</w:t>
            </w:r>
          </w:p>
        </w:tc>
        <w:tc>
          <w:tcPr>
            <w:tcW w:w="1350" w:type="pct"/>
          </w:tcPr>
          <w:p w14:paraId="0396DDF0" w14:textId="77777777" w:rsidR="00383BA0" w:rsidRPr="008146F8" w:rsidRDefault="00F938F6" w:rsidP="00F938F6">
            <w:pPr>
              <w:ind w:left="113"/>
              <w:rPr>
                <w:sz w:val="24"/>
                <w:szCs w:val="24"/>
              </w:rPr>
            </w:pPr>
            <w:r w:rsidRPr="008146F8">
              <w:rPr>
                <w:sz w:val="24"/>
                <w:szCs w:val="24"/>
              </w:rPr>
              <w:t xml:space="preserve">juuni </w:t>
            </w:r>
            <w:r w:rsidR="00383BA0" w:rsidRPr="008146F8">
              <w:rPr>
                <w:sz w:val="24"/>
                <w:szCs w:val="24"/>
              </w:rPr>
              <w:t xml:space="preserve">– </w:t>
            </w:r>
            <w:r w:rsidRPr="008146F8">
              <w:rPr>
                <w:sz w:val="24"/>
                <w:szCs w:val="24"/>
              </w:rPr>
              <w:t>oktoober</w:t>
            </w:r>
            <w:r w:rsidR="00383BA0" w:rsidRPr="008146F8">
              <w:rPr>
                <w:sz w:val="24"/>
                <w:szCs w:val="24"/>
              </w:rPr>
              <w:t xml:space="preserve"> 20</w:t>
            </w:r>
            <w:r w:rsidR="00156611" w:rsidRPr="008146F8">
              <w:rPr>
                <w:sz w:val="24"/>
                <w:szCs w:val="24"/>
              </w:rPr>
              <w:t>21</w:t>
            </w:r>
          </w:p>
        </w:tc>
      </w:tr>
      <w:tr w:rsidR="00383BA0" w:rsidRPr="008146F8" w14:paraId="1A777D5B" w14:textId="77777777" w:rsidTr="00312576">
        <w:tc>
          <w:tcPr>
            <w:tcW w:w="217" w:type="pct"/>
          </w:tcPr>
          <w:p w14:paraId="490EA50D" w14:textId="77777777" w:rsidR="00383BA0" w:rsidRPr="008146F8" w:rsidRDefault="00383BA0" w:rsidP="005A40E5">
            <w:pPr>
              <w:ind w:left="-108"/>
              <w:rPr>
                <w:sz w:val="24"/>
                <w:szCs w:val="24"/>
              </w:rPr>
            </w:pPr>
            <w:r w:rsidRPr="008146F8">
              <w:rPr>
                <w:sz w:val="24"/>
                <w:szCs w:val="24"/>
              </w:rPr>
              <w:t>4.</w:t>
            </w:r>
          </w:p>
        </w:tc>
        <w:tc>
          <w:tcPr>
            <w:tcW w:w="3433" w:type="pct"/>
          </w:tcPr>
          <w:p w14:paraId="51DECF18" w14:textId="77777777" w:rsidR="00383BA0" w:rsidRPr="008146F8" w:rsidRDefault="00383BA0" w:rsidP="00F16B95">
            <w:pPr>
              <w:ind w:left="-108"/>
              <w:rPr>
                <w:sz w:val="24"/>
                <w:szCs w:val="24"/>
              </w:rPr>
            </w:pPr>
            <w:r w:rsidRPr="008146F8">
              <w:rPr>
                <w:sz w:val="24"/>
                <w:szCs w:val="24"/>
              </w:rPr>
              <w:t>Arengukava eelnõu avalikustamine linna veebilehel vähemalt kolme nädala vältel. Arengukava täiendamine ja täpsustamine arvestades avaliku arutelu tulemusi.</w:t>
            </w:r>
          </w:p>
        </w:tc>
        <w:tc>
          <w:tcPr>
            <w:tcW w:w="1350" w:type="pct"/>
          </w:tcPr>
          <w:p w14:paraId="6BBBB0B8" w14:textId="77777777" w:rsidR="00383BA0" w:rsidRPr="008146F8" w:rsidRDefault="00F938F6" w:rsidP="00F938F6">
            <w:pPr>
              <w:ind w:left="113"/>
              <w:rPr>
                <w:sz w:val="24"/>
                <w:szCs w:val="24"/>
              </w:rPr>
            </w:pPr>
            <w:r w:rsidRPr="008146F8">
              <w:rPr>
                <w:sz w:val="24"/>
                <w:szCs w:val="24"/>
              </w:rPr>
              <w:t xml:space="preserve">oktoober </w:t>
            </w:r>
            <w:r w:rsidR="00161C6F" w:rsidRPr="008146F8">
              <w:rPr>
                <w:sz w:val="24"/>
                <w:szCs w:val="24"/>
              </w:rPr>
              <w:t xml:space="preserve">– </w:t>
            </w:r>
            <w:r w:rsidRPr="008146F8">
              <w:rPr>
                <w:sz w:val="24"/>
                <w:szCs w:val="24"/>
              </w:rPr>
              <w:t>november</w:t>
            </w:r>
            <w:r w:rsidR="00156611" w:rsidRPr="008146F8">
              <w:rPr>
                <w:sz w:val="24"/>
                <w:szCs w:val="24"/>
              </w:rPr>
              <w:t xml:space="preserve"> 2021</w:t>
            </w:r>
          </w:p>
        </w:tc>
      </w:tr>
      <w:tr w:rsidR="00383BA0" w:rsidRPr="008146F8" w14:paraId="64B23F65" w14:textId="77777777" w:rsidTr="00312576">
        <w:tc>
          <w:tcPr>
            <w:tcW w:w="217" w:type="pct"/>
          </w:tcPr>
          <w:p w14:paraId="7510BEEF" w14:textId="77777777" w:rsidR="00383BA0" w:rsidRPr="008146F8" w:rsidRDefault="00383BA0" w:rsidP="005A40E5">
            <w:pPr>
              <w:ind w:left="-108"/>
              <w:rPr>
                <w:sz w:val="24"/>
                <w:szCs w:val="24"/>
              </w:rPr>
            </w:pPr>
            <w:r w:rsidRPr="008146F8">
              <w:rPr>
                <w:sz w:val="24"/>
                <w:szCs w:val="24"/>
              </w:rPr>
              <w:t>5.</w:t>
            </w:r>
          </w:p>
        </w:tc>
        <w:tc>
          <w:tcPr>
            <w:tcW w:w="3433" w:type="pct"/>
          </w:tcPr>
          <w:p w14:paraId="1E79BD7A" w14:textId="77777777" w:rsidR="00383BA0" w:rsidRPr="008146F8" w:rsidRDefault="00383BA0" w:rsidP="00F16B95">
            <w:pPr>
              <w:ind w:left="-108"/>
              <w:rPr>
                <w:sz w:val="24"/>
                <w:szCs w:val="24"/>
              </w:rPr>
            </w:pPr>
            <w:r w:rsidRPr="008146F8">
              <w:rPr>
                <w:sz w:val="24"/>
                <w:szCs w:val="24"/>
              </w:rPr>
              <w:t>Arengukava eelnõu Narva Linnavalitsusel kooskõlastamine ja määruse eelnõu arengukava kehtestamiseks linnavolikogule edastamine.</w:t>
            </w:r>
          </w:p>
        </w:tc>
        <w:tc>
          <w:tcPr>
            <w:tcW w:w="1350" w:type="pct"/>
          </w:tcPr>
          <w:p w14:paraId="3F66C577" w14:textId="77777777" w:rsidR="00383BA0" w:rsidRPr="008146F8" w:rsidRDefault="00F938F6" w:rsidP="00D1338E">
            <w:pPr>
              <w:ind w:left="113"/>
              <w:rPr>
                <w:sz w:val="24"/>
                <w:szCs w:val="24"/>
              </w:rPr>
            </w:pPr>
            <w:r w:rsidRPr="008146F8">
              <w:rPr>
                <w:sz w:val="24"/>
                <w:szCs w:val="24"/>
              </w:rPr>
              <w:t>detsember</w:t>
            </w:r>
            <w:r w:rsidR="00161C6F" w:rsidRPr="008146F8">
              <w:rPr>
                <w:sz w:val="24"/>
                <w:szCs w:val="24"/>
              </w:rPr>
              <w:t xml:space="preserve"> </w:t>
            </w:r>
            <w:r w:rsidR="00383BA0" w:rsidRPr="008146F8">
              <w:rPr>
                <w:sz w:val="24"/>
                <w:szCs w:val="24"/>
              </w:rPr>
              <w:t>20</w:t>
            </w:r>
            <w:r w:rsidR="000E4735" w:rsidRPr="008146F8">
              <w:rPr>
                <w:sz w:val="24"/>
                <w:szCs w:val="24"/>
              </w:rPr>
              <w:t>21</w:t>
            </w:r>
          </w:p>
        </w:tc>
      </w:tr>
    </w:tbl>
    <w:p w14:paraId="2536E560" w14:textId="77777777" w:rsidR="00383BA0" w:rsidRPr="008146F8" w:rsidRDefault="00383BA0" w:rsidP="00383BA0">
      <w:pPr>
        <w:pStyle w:val="BodyText"/>
        <w:tabs>
          <w:tab w:val="left" w:pos="6521"/>
        </w:tabs>
        <w:jc w:val="left"/>
        <w:rPr>
          <w:noProof/>
        </w:rPr>
      </w:pPr>
    </w:p>
    <w:p w14:paraId="460A6BFE" w14:textId="77777777" w:rsidR="00EC7ED0" w:rsidRPr="008146F8" w:rsidRDefault="005846D5" w:rsidP="005C0E8A">
      <w:pPr>
        <w:pStyle w:val="BodyText2"/>
        <w:spacing w:after="0" w:line="240" w:lineRule="auto"/>
        <w:jc w:val="left"/>
      </w:pPr>
      <w:r w:rsidRPr="008146F8">
        <w:t xml:space="preserve">Strateegiliste eesmärkide täitmiseks lisatakse arengukavva reeglina need vajalikud tegevused, mille </w:t>
      </w:r>
      <w:r w:rsidR="0051098B" w:rsidRPr="008146F8">
        <w:t xml:space="preserve">eeldatavad </w:t>
      </w:r>
      <w:r w:rsidRPr="008146F8">
        <w:t>kogukulud ühe tegevuse kohta moodustavad vähemalt 30 tuh. eurot või 60 tuh. eurot investeerimistegevuste korral</w:t>
      </w:r>
      <w:r w:rsidR="005C0E8A" w:rsidRPr="008146F8">
        <w:t>.</w:t>
      </w:r>
      <w:r w:rsidR="00A36C3E" w:rsidRPr="008146F8">
        <w:t xml:space="preserve"> Tegevuse realiseerimise</w:t>
      </w:r>
      <w:r w:rsidR="004E2A8E" w:rsidRPr="008146F8">
        <w:t>s</w:t>
      </w:r>
      <w:r w:rsidR="00A36C3E" w:rsidRPr="008146F8">
        <w:t xml:space="preserve"> peab osalema </w:t>
      </w:r>
      <w:r w:rsidR="00922F68" w:rsidRPr="008146F8">
        <w:t xml:space="preserve">Narva linnavalitsuse </w:t>
      </w:r>
      <w:r w:rsidR="00966759" w:rsidRPr="008146F8">
        <w:t xml:space="preserve">ametiasutus </w:t>
      </w:r>
      <w:r w:rsidR="00861009" w:rsidRPr="008146F8">
        <w:t xml:space="preserve">või </w:t>
      </w:r>
      <w:r w:rsidR="004B62D2" w:rsidRPr="008146F8">
        <w:t xml:space="preserve">selle </w:t>
      </w:r>
      <w:r w:rsidR="005B4F69" w:rsidRPr="008146F8">
        <w:t>hallatav asutus</w:t>
      </w:r>
      <w:r w:rsidR="007C6D7E" w:rsidRPr="008146F8">
        <w:t xml:space="preserve"> või linn</w:t>
      </w:r>
      <w:r w:rsidR="00812795" w:rsidRPr="008146F8">
        <w:t>a osalusega juriidiline isik</w:t>
      </w:r>
      <w:r w:rsidR="003324B2" w:rsidRPr="008146F8">
        <w:t>,</w:t>
      </w:r>
      <w:r w:rsidR="00A36C3E" w:rsidRPr="008146F8">
        <w:t xml:space="preserve"> kes määratakse </w:t>
      </w:r>
      <w:r w:rsidR="00142B52" w:rsidRPr="008146F8">
        <w:t xml:space="preserve">tegevuse eest </w:t>
      </w:r>
      <w:r w:rsidR="001A4B51" w:rsidRPr="008146F8">
        <w:t xml:space="preserve">linnapoolseks </w:t>
      </w:r>
      <w:r w:rsidR="00A36C3E" w:rsidRPr="008146F8">
        <w:t>vastutajaks.</w:t>
      </w:r>
    </w:p>
    <w:p w14:paraId="18DDBA21" w14:textId="77777777" w:rsidR="007E0381" w:rsidRPr="008146F8" w:rsidRDefault="007E0381" w:rsidP="00383BA0">
      <w:pPr>
        <w:rPr>
          <w:sz w:val="24"/>
          <w:szCs w:val="24"/>
        </w:rPr>
      </w:pPr>
    </w:p>
    <w:p w14:paraId="0D3A4913" w14:textId="77777777" w:rsidR="007B13BA" w:rsidRPr="008146F8" w:rsidRDefault="007B13BA" w:rsidP="00383BA0">
      <w:pPr>
        <w:rPr>
          <w:sz w:val="24"/>
          <w:szCs w:val="24"/>
        </w:rPr>
      </w:pPr>
    </w:p>
    <w:p w14:paraId="10122384" w14:textId="77777777" w:rsidR="00C86F2F" w:rsidRPr="008146F8" w:rsidRDefault="008F32C5" w:rsidP="00383BA0">
      <w:pPr>
        <w:rPr>
          <w:sz w:val="24"/>
          <w:szCs w:val="24"/>
        </w:rPr>
      </w:pPr>
      <w:r>
        <w:rPr>
          <w:sz w:val="24"/>
          <w:szCs w:val="24"/>
          <w:highlight w:val="yellow"/>
        </w:rPr>
        <w:t>Nimi</w:t>
      </w:r>
      <w:r w:rsidRPr="008146F8">
        <w:rPr>
          <w:sz w:val="24"/>
          <w:szCs w:val="24"/>
          <w:highlight w:val="yellow"/>
        </w:rPr>
        <w:t xml:space="preserve"> </w:t>
      </w:r>
      <w:r w:rsidRPr="008F32C5">
        <w:rPr>
          <w:sz w:val="24"/>
          <w:szCs w:val="24"/>
          <w:highlight w:val="yellow"/>
        </w:rPr>
        <w:t>Perekonnanimi</w:t>
      </w:r>
      <w:r w:rsidR="00383BA0" w:rsidRPr="008146F8">
        <w:rPr>
          <w:rFonts w:ascii="Verdana" w:hAnsi="Verdana"/>
          <w:b/>
          <w:bCs/>
          <w:color w:val="000000"/>
          <w:sz w:val="24"/>
          <w:szCs w:val="24"/>
          <w:shd w:val="clear" w:color="auto" w:fill="FFFFFF"/>
        </w:rPr>
        <w:br/>
      </w:r>
      <w:r w:rsidR="00383BA0" w:rsidRPr="008146F8">
        <w:rPr>
          <w:sz w:val="24"/>
          <w:szCs w:val="24"/>
        </w:rPr>
        <w:t>Narva Linnavolikogu esimees</w:t>
      </w:r>
    </w:p>
    <w:p w14:paraId="22E9289E" w14:textId="77777777" w:rsidR="00C86F2F" w:rsidRPr="008146F8" w:rsidRDefault="00C86F2F" w:rsidP="00C86F2F">
      <w:pPr>
        <w:widowControl/>
        <w:jc w:val="right"/>
        <w:rPr>
          <w:sz w:val="24"/>
          <w:szCs w:val="24"/>
        </w:rPr>
      </w:pPr>
      <w:r w:rsidRPr="008146F8">
        <w:rPr>
          <w:sz w:val="24"/>
          <w:szCs w:val="24"/>
        </w:rPr>
        <w:br w:type="page"/>
        <w:t>Lisa 2</w:t>
      </w:r>
    </w:p>
    <w:p w14:paraId="65C7E893" w14:textId="77777777" w:rsidR="00C86F2F" w:rsidRPr="008146F8" w:rsidRDefault="00C86F2F" w:rsidP="00C86F2F">
      <w:pPr>
        <w:widowControl/>
        <w:jc w:val="right"/>
        <w:rPr>
          <w:sz w:val="24"/>
          <w:szCs w:val="24"/>
        </w:rPr>
      </w:pPr>
      <w:r w:rsidRPr="008146F8">
        <w:rPr>
          <w:sz w:val="24"/>
          <w:szCs w:val="24"/>
        </w:rPr>
        <w:t>Narva Linnavolikogu __.__.20</w:t>
      </w:r>
      <w:r w:rsidR="007F0194" w:rsidRPr="008146F8">
        <w:rPr>
          <w:sz w:val="24"/>
          <w:szCs w:val="24"/>
        </w:rPr>
        <w:t>20</w:t>
      </w:r>
      <w:r w:rsidRPr="008146F8">
        <w:rPr>
          <w:sz w:val="24"/>
          <w:szCs w:val="24"/>
        </w:rPr>
        <w:t xml:space="preserve"> otsuse nr ____ juurde</w:t>
      </w:r>
    </w:p>
    <w:p w14:paraId="41322B90" w14:textId="77777777" w:rsidR="00C86F2F" w:rsidRPr="008146F8" w:rsidRDefault="00C86F2F" w:rsidP="00C86F2F">
      <w:pPr>
        <w:shd w:val="clear" w:color="auto" w:fill="FFFFFF"/>
        <w:spacing w:line="283" w:lineRule="exact"/>
        <w:rPr>
          <w:spacing w:val="-1"/>
          <w:sz w:val="24"/>
          <w:szCs w:val="24"/>
        </w:rPr>
      </w:pPr>
    </w:p>
    <w:p w14:paraId="3CBE1D30" w14:textId="77777777" w:rsidR="0038015F" w:rsidRPr="008146F8" w:rsidRDefault="0038015F" w:rsidP="00AE7673">
      <w:pPr>
        <w:shd w:val="clear" w:color="auto" w:fill="FFFFFF"/>
        <w:spacing w:line="283" w:lineRule="exact"/>
        <w:rPr>
          <w:spacing w:val="-1"/>
          <w:sz w:val="24"/>
          <w:szCs w:val="24"/>
        </w:rPr>
      </w:pPr>
    </w:p>
    <w:p w14:paraId="6472872A" w14:textId="77777777" w:rsidR="00C86F2F" w:rsidRPr="008146F8" w:rsidRDefault="007A2F07" w:rsidP="00D02927">
      <w:pPr>
        <w:shd w:val="clear" w:color="auto" w:fill="FFFFFF"/>
        <w:spacing w:line="283" w:lineRule="exact"/>
        <w:jc w:val="both"/>
        <w:rPr>
          <w:sz w:val="24"/>
          <w:szCs w:val="24"/>
        </w:rPr>
      </w:pPr>
      <w:r w:rsidRPr="008146F8">
        <w:rPr>
          <w:spacing w:val="-1"/>
          <w:sz w:val="24"/>
          <w:szCs w:val="24"/>
        </w:rPr>
        <w:t>Narva</w:t>
      </w:r>
      <w:r w:rsidR="00C86F2F" w:rsidRPr="008146F8">
        <w:rPr>
          <w:spacing w:val="-1"/>
          <w:sz w:val="24"/>
          <w:szCs w:val="24"/>
        </w:rPr>
        <w:t xml:space="preserve"> linna arengukava </w:t>
      </w:r>
      <w:r w:rsidRPr="008146F8">
        <w:rPr>
          <w:spacing w:val="-1"/>
          <w:sz w:val="24"/>
          <w:szCs w:val="24"/>
        </w:rPr>
        <w:t xml:space="preserve">aastani </w:t>
      </w:r>
      <w:r w:rsidR="00E81124" w:rsidRPr="008146F8">
        <w:rPr>
          <w:spacing w:val="-1"/>
          <w:sz w:val="24"/>
          <w:szCs w:val="24"/>
        </w:rPr>
        <w:t>2035</w:t>
      </w:r>
      <w:r w:rsidR="00C86F2F" w:rsidRPr="008146F8">
        <w:rPr>
          <w:spacing w:val="-1"/>
          <w:sz w:val="24"/>
          <w:szCs w:val="24"/>
        </w:rPr>
        <w:t xml:space="preserve"> keskkonnamõju strateegilise hindamise algatamata jätmise</w:t>
      </w:r>
      <w:r w:rsidR="00D02927" w:rsidRPr="008146F8">
        <w:rPr>
          <w:spacing w:val="-1"/>
          <w:sz w:val="24"/>
          <w:szCs w:val="24"/>
        </w:rPr>
        <w:t xml:space="preserve"> </w:t>
      </w:r>
      <w:r w:rsidR="00C86F2F" w:rsidRPr="008146F8">
        <w:rPr>
          <w:sz w:val="24"/>
          <w:szCs w:val="24"/>
        </w:rPr>
        <w:t>otsustamisel on lähtud alljärgnevatest asjaoludest:</w:t>
      </w:r>
    </w:p>
    <w:p w14:paraId="18B83019" w14:textId="77777777" w:rsidR="00370534" w:rsidRPr="008146F8" w:rsidRDefault="00370534" w:rsidP="00370534">
      <w:pPr>
        <w:numPr>
          <w:ilvl w:val="0"/>
          <w:numId w:val="2"/>
        </w:numPr>
        <w:shd w:val="clear" w:color="auto" w:fill="FFFFFF"/>
        <w:tabs>
          <w:tab w:val="left" w:pos="360"/>
          <w:tab w:val="left" w:pos="6521"/>
        </w:tabs>
        <w:spacing w:before="278" w:line="283" w:lineRule="exact"/>
        <w:ind w:left="360" w:hanging="360"/>
        <w:jc w:val="both"/>
        <w:rPr>
          <w:spacing w:val="-1"/>
          <w:sz w:val="24"/>
          <w:szCs w:val="24"/>
        </w:rPr>
      </w:pPr>
      <w:r w:rsidRPr="008146F8">
        <w:rPr>
          <w:spacing w:val="-1"/>
          <w:sz w:val="24"/>
          <w:szCs w:val="24"/>
        </w:rPr>
        <w:t xml:space="preserve">Narva linna arengukava aastani </w:t>
      </w:r>
      <w:r w:rsidR="00E81124" w:rsidRPr="008146F8">
        <w:rPr>
          <w:spacing w:val="-1"/>
          <w:sz w:val="24"/>
          <w:szCs w:val="24"/>
        </w:rPr>
        <w:t>2035</w:t>
      </w:r>
      <w:r w:rsidRPr="008146F8">
        <w:rPr>
          <w:spacing w:val="-1"/>
          <w:sz w:val="24"/>
          <w:szCs w:val="24"/>
        </w:rPr>
        <w:t xml:space="preserve"> koostamise algataja ja </w:t>
      </w:r>
      <w:proofErr w:type="spellStart"/>
      <w:r w:rsidRPr="008146F8">
        <w:rPr>
          <w:spacing w:val="-1"/>
          <w:sz w:val="24"/>
          <w:szCs w:val="24"/>
        </w:rPr>
        <w:t>kehtestaja</w:t>
      </w:r>
      <w:proofErr w:type="spellEnd"/>
      <w:r w:rsidRPr="008146F8">
        <w:rPr>
          <w:spacing w:val="-1"/>
          <w:sz w:val="24"/>
          <w:szCs w:val="24"/>
        </w:rPr>
        <w:t xml:space="preserve"> on Narva Linnavolikogu (aadress Peetri plats 1, Narva </w:t>
      </w:r>
      <w:r w:rsidR="00E81124" w:rsidRPr="008146F8">
        <w:rPr>
          <w:spacing w:val="-1"/>
          <w:sz w:val="24"/>
          <w:szCs w:val="24"/>
        </w:rPr>
        <w:t>2035</w:t>
      </w:r>
      <w:r w:rsidRPr="008146F8">
        <w:rPr>
          <w:spacing w:val="-1"/>
          <w:sz w:val="24"/>
          <w:szCs w:val="24"/>
        </w:rPr>
        <w:t>8) ning koostamise korraldaja on Narva Linna Arenduse ja Ökonoomi</w:t>
      </w:r>
      <w:r w:rsidR="00EF7950" w:rsidRPr="008146F8">
        <w:rPr>
          <w:spacing w:val="-1"/>
          <w:sz w:val="24"/>
          <w:szCs w:val="24"/>
        </w:rPr>
        <w:t>ka Amet (aadress Peetri plats 3-</w:t>
      </w:r>
      <w:r w:rsidRPr="008146F8">
        <w:rPr>
          <w:spacing w:val="-1"/>
          <w:sz w:val="24"/>
          <w:szCs w:val="24"/>
        </w:rPr>
        <w:t xml:space="preserve">5, Narva </w:t>
      </w:r>
      <w:r w:rsidR="00E81124" w:rsidRPr="008146F8">
        <w:rPr>
          <w:spacing w:val="-1"/>
          <w:sz w:val="24"/>
          <w:szCs w:val="24"/>
        </w:rPr>
        <w:t>2035</w:t>
      </w:r>
      <w:r w:rsidRPr="008146F8">
        <w:rPr>
          <w:spacing w:val="-1"/>
          <w:sz w:val="24"/>
          <w:szCs w:val="24"/>
        </w:rPr>
        <w:t>8).</w:t>
      </w:r>
    </w:p>
    <w:p w14:paraId="6D1A00C0" w14:textId="77777777" w:rsidR="00CC08D4" w:rsidRPr="002F4450" w:rsidRDefault="008146F8" w:rsidP="00D36A39">
      <w:pPr>
        <w:numPr>
          <w:ilvl w:val="0"/>
          <w:numId w:val="2"/>
        </w:numPr>
        <w:shd w:val="clear" w:color="auto" w:fill="FFFFFF"/>
        <w:tabs>
          <w:tab w:val="left" w:pos="360"/>
          <w:tab w:val="left" w:pos="6521"/>
        </w:tabs>
        <w:spacing w:before="278" w:line="283" w:lineRule="exact"/>
        <w:ind w:left="360" w:hanging="360"/>
        <w:jc w:val="both"/>
        <w:rPr>
          <w:spacing w:val="-1"/>
          <w:sz w:val="24"/>
          <w:szCs w:val="24"/>
        </w:rPr>
      </w:pPr>
      <w:r>
        <w:rPr>
          <w:spacing w:val="-1"/>
          <w:sz w:val="24"/>
          <w:szCs w:val="24"/>
        </w:rPr>
        <w:t>Narva linna a</w:t>
      </w:r>
      <w:r w:rsidR="007B0F28" w:rsidRPr="008146F8">
        <w:rPr>
          <w:spacing w:val="-1"/>
          <w:sz w:val="24"/>
          <w:szCs w:val="24"/>
        </w:rPr>
        <w:t xml:space="preserve">rengukava eesmärk on </w:t>
      </w:r>
      <w:r w:rsidR="008D53FD" w:rsidRPr="008146F8">
        <w:rPr>
          <w:spacing w:val="-1"/>
          <w:sz w:val="24"/>
          <w:szCs w:val="24"/>
        </w:rPr>
        <w:t xml:space="preserve">Narva </w:t>
      </w:r>
      <w:r w:rsidR="007B0F28" w:rsidRPr="008146F8">
        <w:rPr>
          <w:spacing w:val="-1"/>
          <w:sz w:val="24"/>
          <w:szCs w:val="24"/>
        </w:rPr>
        <w:t xml:space="preserve">linnaelu erinevate </w:t>
      </w:r>
      <w:r w:rsidR="00F85EEF" w:rsidRPr="008146F8">
        <w:rPr>
          <w:spacing w:val="-1"/>
          <w:sz w:val="24"/>
          <w:szCs w:val="24"/>
        </w:rPr>
        <w:t>elu</w:t>
      </w:r>
      <w:r w:rsidR="007B0F28" w:rsidRPr="008146F8">
        <w:rPr>
          <w:spacing w:val="-1"/>
          <w:sz w:val="24"/>
          <w:szCs w:val="24"/>
        </w:rPr>
        <w:t>valdkondade</w:t>
      </w:r>
      <w:r w:rsidR="000D0EDA" w:rsidRPr="008146F8">
        <w:rPr>
          <w:spacing w:val="-1"/>
          <w:sz w:val="24"/>
          <w:szCs w:val="24"/>
        </w:rPr>
        <w:t xml:space="preserve"> </w:t>
      </w:r>
      <w:r w:rsidR="007B0F28" w:rsidRPr="008146F8">
        <w:rPr>
          <w:spacing w:val="-1"/>
          <w:sz w:val="24"/>
          <w:szCs w:val="24"/>
        </w:rPr>
        <w:t>tasakaalustatud ja jätkusuutlik</w:t>
      </w:r>
      <w:r w:rsidR="00F85EEF" w:rsidRPr="008146F8">
        <w:rPr>
          <w:spacing w:val="-1"/>
          <w:sz w:val="24"/>
          <w:szCs w:val="24"/>
        </w:rPr>
        <w:t>u</w:t>
      </w:r>
      <w:r w:rsidR="007B0F28" w:rsidRPr="008146F8">
        <w:rPr>
          <w:spacing w:val="-1"/>
          <w:sz w:val="24"/>
          <w:szCs w:val="24"/>
        </w:rPr>
        <w:t xml:space="preserve"> areng</w:t>
      </w:r>
      <w:r w:rsidR="00F85EEF" w:rsidRPr="008146F8">
        <w:rPr>
          <w:spacing w:val="-1"/>
          <w:sz w:val="24"/>
          <w:szCs w:val="24"/>
        </w:rPr>
        <w:t>u planeerimine.</w:t>
      </w:r>
      <w:r w:rsidR="00B82D63" w:rsidRPr="008146F8">
        <w:rPr>
          <w:spacing w:val="-1"/>
          <w:sz w:val="24"/>
          <w:szCs w:val="24"/>
        </w:rPr>
        <w:t xml:space="preserve"> </w:t>
      </w:r>
      <w:r w:rsidR="001B3DFE" w:rsidRPr="00D36A39">
        <w:rPr>
          <w:spacing w:val="-1"/>
          <w:sz w:val="24"/>
          <w:szCs w:val="24"/>
        </w:rPr>
        <w:t>Arengukava aluseks on Narva linna arengut mõjutanud ja mõjutavad rahvastiku, majanduse ja sotsiaal-kultuurilise arengu suundumused, millest tulenevalt on kesksed eesmärgid püstitatud linnamajanduse, ettevõtluse, hariduse ja noorsootöö, kultuuri ja vaba aja, sotsiaal- ja tervishoiu valdkonnas. Üldkokkuvõttes on arengukava eesmärkide saavutamiseks esitatud tegevuste ja meetmete elluviimine summaarselt positiivse mõjuga ja peaks mõjutama linna üldist arengut positiivses suunas.</w:t>
      </w:r>
      <w:r w:rsidR="001C21A3" w:rsidRPr="00D36A39">
        <w:rPr>
          <w:spacing w:val="-1"/>
          <w:sz w:val="24"/>
          <w:szCs w:val="24"/>
        </w:rPr>
        <w:t xml:space="preserve"> Arengukavas esitatud tegevuste elluviimisega ei halvendata linna keskkonnaseisundit, vaid eesmärgiks </w:t>
      </w:r>
      <w:r w:rsidR="001C21A3" w:rsidRPr="002F4450">
        <w:rPr>
          <w:spacing w:val="-1"/>
          <w:sz w:val="24"/>
          <w:szCs w:val="24"/>
        </w:rPr>
        <w:t>on säästliku ja heakorrastatud linnaruumi ja maakasutuse kujundamine ning väärtuslike alade säilitamine.</w:t>
      </w:r>
    </w:p>
    <w:p w14:paraId="199BC581" w14:textId="77777777" w:rsidR="008146F8" w:rsidRPr="002F4450" w:rsidRDefault="008146F8" w:rsidP="00D36A39">
      <w:pPr>
        <w:numPr>
          <w:ilvl w:val="0"/>
          <w:numId w:val="2"/>
        </w:numPr>
        <w:shd w:val="clear" w:color="auto" w:fill="FFFFFF"/>
        <w:tabs>
          <w:tab w:val="left" w:pos="360"/>
          <w:tab w:val="left" w:pos="6521"/>
        </w:tabs>
        <w:spacing w:before="278" w:line="283" w:lineRule="exact"/>
        <w:ind w:left="360" w:hanging="360"/>
        <w:jc w:val="both"/>
        <w:rPr>
          <w:spacing w:val="-1"/>
          <w:sz w:val="24"/>
          <w:szCs w:val="24"/>
        </w:rPr>
      </w:pPr>
      <w:r w:rsidRPr="002F4450">
        <w:rPr>
          <w:spacing w:val="-1"/>
          <w:sz w:val="24"/>
          <w:szCs w:val="24"/>
        </w:rPr>
        <w:t xml:space="preserve">Vastavalt kohaliku omavalitsuse korralduse seaduse § 37 lõikele 4 tuleb linna arengukava koostada nii, et see oleks kooskõlas üldplaneeringuga. Kuna Narva Linnavolikogu algatas 27.08.2020 otsusega nr 32 üldplaneeringu koostamise, mille raames viiakse läbi keskkonnamõjude strateegiline hindamine, ei ole seetõttu efektiivne ning otstarbekas teostada arengukavale eraldi strateegilist keskkonnamõju hindamist. Arengukava tegevuskavas sätestatud tegevuste elluviimisel on võimalik lähtuda Narva linna üldplaneeringule koostatavast keskkonnamõjude strateegilise hindamise tulemustest. </w:t>
      </w:r>
    </w:p>
    <w:p w14:paraId="07F4B42B" w14:textId="477131DE" w:rsidR="008146F8" w:rsidRPr="002F4450" w:rsidRDefault="008146F8" w:rsidP="005B6390">
      <w:pPr>
        <w:numPr>
          <w:ilvl w:val="0"/>
          <w:numId w:val="2"/>
        </w:numPr>
        <w:shd w:val="clear" w:color="auto" w:fill="FFFFFF"/>
        <w:tabs>
          <w:tab w:val="left" w:pos="360"/>
          <w:tab w:val="left" w:pos="6521"/>
        </w:tabs>
        <w:spacing w:before="278" w:line="283" w:lineRule="exact"/>
        <w:ind w:left="360" w:hanging="360"/>
        <w:jc w:val="both"/>
        <w:rPr>
          <w:spacing w:val="-1"/>
          <w:sz w:val="24"/>
          <w:szCs w:val="24"/>
        </w:rPr>
      </w:pPr>
      <w:r w:rsidRPr="002F4450">
        <w:rPr>
          <w:spacing w:val="-1"/>
          <w:sz w:val="24"/>
          <w:szCs w:val="24"/>
        </w:rPr>
        <w:t xml:space="preserve">Algatatud Narva linna </w:t>
      </w:r>
      <w:r w:rsidRPr="00EF74A6">
        <w:rPr>
          <w:spacing w:val="-1"/>
          <w:sz w:val="24"/>
          <w:szCs w:val="24"/>
        </w:rPr>
        <w:t>üldplaneeringu keskkon</w:t>
      </w:r>
      <w:r w:rsidR="00EF74A6" w:rsidRPr="00EF74A6">
        <w:rPr>
          <w:spacing w:val="-1"/>
          <w:sz w:val="24"/>
          <w:szCs w:val="24"/>
        </w:rPr>
        <w:t>n</w:t>
      </w:r>
      <w:r w:rsidRPr="00EF74A6">
        <w:rPr>
          <w:spacing w:val="-1"/>
          <w:sz w:val="24"/>
          <w:szCs w:val="24"/>
        </w:rPr>
        <w:t>amõju strateegilises hindamises hinnata</w:t>
      </w:r>
      <w:r w:rsidR="00D36A39" w:rsidRPr="00EF74A6">
        <w:rPr>
          <w:spacing w:val="-1"/>
          <w:sz w:val="24"/>
          <w:szCs w:val="24"/>
        </w:rPr>
        <w:t>kse</w:t>
      </w:r>
      <w:r w:rsidRPr="00EF74A6">
        <w:rPr>
          <w:spacing w:val="-1"/>
          <w:sz w:val="24"/>
          <w:szCs w:val="24"/>
        </w:rPr>
        <w:t xml:space="preserve"> ka Narva linna arengukava koostamise ja elluviimisega kaasnevad võimalikud keskkon</w:t>
      </w:r>
      <w:r w:rsidR="00EF74A6" w:rsidRPr="00EF74A6">
        <w:rPr>
          <w:spacing w:val="-1"/>
          <w:sz w:val="24"/>
          <w:szCs w:val="24"/>
        </w:rPr>
        <w:t>n</w:t>
      </w:r>
      <w:r w:rsidRPr="00EF74A6">
        <w:rPr>
          <w:spacing w:val="-1"/>
          <w:sz w:val="24"/>
          <w:szCs w:val="24"/>
        </w:rPr>
        <w:t xml:space="preserve">amõjud, nende kestus, sagedus ja </w:t>
      </w:r>
      <w:proofErr w:type="spellStart"/>
      <w:r w:rsidRPr="00EF74A6">
        <w:rPr>
          <w:spacing w:val="-1"/>
          <w:sz w:val="24"/>
          <w:szCs w:val="24"/>
        </w:rPr>
        <w:t>pöörduvus</w:t>
      </w:r>
      <w:proofErr w:type="spellEnd"/>
      <w:r w:rsidRPr="002F4450">
        <w:rPr>
          <w:spacing w:val="-1"/>
          <w:sz w:val="24"/>
          <w:szCs w:val="24"/>
        </w:rPr>
        <w:t>.</w:t>
      </w:r>
    </w:p>
    <w:p w14:paraId="51B081FA" w14:textId="77777777" w:rsidR="00EC226E" w:rsidRPr="005B6390" w:rsidRDefault="005B215D" w:rsidP="005B6390">
      <w:pPr>
        <w:numPr>
          <w:ilvl w:val="0"/>
          <w:numId w:val="2"/>
        </w:numPr>
        <w:shd w:val="clear" w:color="auto" w:fill="FFFFFF"/>
        <w:tabs>
          <w:tab w:val="left" w:pos="360"/>
          <w:tab w:val="left" w:pos="6521"/>
        </w:tabs>
        <w:spacing w:before="278" w:line="283" w:lineRule="exact"/>
        <w:ind w:left="360" w:hanging="360"/>
        <w:jc w:val="both"/>
        <w:rPr>
          <w:spacing w:val="-1"/>
          <w:sz w:val="24"/>
          <w:szCs w:val="24"/>
        </w:rPr>
      </w:pPr>
      <w:r w:rsidRPr="002F4450">
        <w:rPr>
          <w:spacing w:val="-1"/>
          <w:sz w:val="24"/>
          <w:szCs w:val="24"/>
        </w:rPr>
        <w:t xml:space="preserve">Arengukavas eeldatavalt kavandatakse infrastruktuuri rajamisega kaasnevad tegevused sellisel kujul, mille puhul ei oleks võimalik täpsemalt hinnata nende mõjude olulisuse ulatust. </w:t>
      </w:r>
      <w:r w:rsidR="001B3DFE" w:rsidRPr="002F4450">
        <w:rPr>
          <w:spacing w:val="-1"/>
          <w:sz w:val="24"/>
          <w:szCs w:val="24"/>
        </w:rPr>
        <w:t xml:space="preserve">Sellisteks tegevusteks võivad olla </w:t>
      </w:r>
      <w:proofErr w:type="spellStart"/>
      <w:r w:rsidR="001B3DFE" w:rsidRPr="002F4450">
        <w:rPr>
          <w:spacing w:val="-1"/>
          <w:sz w:val="24"/>
          <w:szCs w:val="24"/>
        </w:rPr>
        <w:t>teedevõrgu</w:t>
      </w:r>
      <w:proofErr w:type="spellEnd"/>
      <w:r w:rsidR="001B3DFE" w:rsidRPr="002F4450">
        <w:rPr>
          <w:spacing w:val="-1"/>
          <w:sz w:val="24"/>
          <w:szCs w:val="24"/>
        </w:rPr>
        <w:t xml:space="preserve"> arendamine</w:t>
      </w:r>
      <w:r w:rsidR="001B3DFE" w:rsidRPr="005B6390">
        <w:rPr>
          <w:spacing w:val="-1"/>
          <w:sz w:val="24"/>
          <w:szCs w:val="24"/>
        </w:rPr>
        <w:t>, elu- ja</w:t>
      </w:r>
      <w:r w:rsidR="00AA2A18" w:rsidRPr="005B6390">
        <w:rPr>
          <w:spacing w:val="-1"/>
          <w:sz w:val="24"/>
          <w:szCs w:val="24"/>
        </w:rPr>
        <w:t xml:space="preserve"> </w:t>
      </w:r>
      <w:proofErr w:type="spellStart"/>
      <w:r w:rsidR="001B3DFE" w:rsidRPr="005B6390">
        <w:rPr>
          <w:spacing w:val="-1"/>
          <w:sz w:val="24"/>
          <w:szCs w:val="24"/>
        </w:rPr>
        <w:t>puhkepiirkondade</w:t>
      </w:r>
      <w:proofErr w:type="spellEnd"/>
      <w:r w:rsidR="001B3DFE" w:rsidRPr="005B6390">
        <w:rPr>
          <w:spacing w:val="-1"/>
          <w:sz w:val="24"/>
          <w:szCs w:val="24"/>
        </w:rPr>
        <w:t xml:space="preserve"> väljaarendamine, väikesadamate arendamine</w:t>
      </w:r>
      <w:r w:rsidR="00835092" w:rsidRPr="005B6390">
        <w:rPr>
          <w:spacing w:val="-1"/>
          <w:sz w:val="24"/>
          <w:szCs w:val="24"/>
        </w:rPr>
        <w:t xml:space="preserve"> jne</w:t>
      </w:r>
      <w:r w:rsidR="001B3DFE" w:rsidRPr="005B6390">
        <w:rPr>
          <w:spacing w:val="-1"/>
          <w:sz w:val="24"/>
          <w:szCs w:val="24"/>
        </w:rPr>
        <w:t xml:space="preserve">. </w:t>
      </w:r>
      <w:r w:rsidR="00C86F2F" w:rsidRPr="005B6390">
        <w:rPr>
          <w:spacing w:val="-1"/>
          <w:sz w:val="24"/>
          <w:szCs w:val="24"/>
        </w:rPr>
        <w:t>Juhtudel, mil tuvastatakse eeldatavalt oluline keskkonnamõju arengukavas toodud tegevuste</w:t>
      </w:r>
      <w:r w:rsidR="00D853CD" w:rsidRPr="005B6390">
        <w:rPr>
          <w:spacing w:val="-1"/>
          <w:sz w:val="24"/>
          <w:szCs w:val="24"/>
        </w:rPr>
        <w:t xml:space="preserve"> </w:t>
      </w:r>
      <w:r w:rsidR="00C86F2F" w:rsidRPr="005B6390">
        <w:rPr>
          <w:spacing w:val="-1"/>
          <w:sz w:val="24"/>
          <w:szCs w:val="24"/>
        </w:rPr>
        <w:t>kavandamisel, korraldatakse keskkonnamõjude hindamised ja muud vajalikud uuringud</w:t>
      </w:r>
      <w:r w:rsidR="00D853CD" w:rsidRPr="005B6390">
        <w:rPr>
          <w:spacing w:val="-1"/>
          <w:sz w:val="24"/>
          <w:szCs w:val="24"/>
        </w:rPr>
        <w:t xml:space="preserve"> </w:t>
      </w:r>
      <w:r w:rsidR="00C86F2F" w:rsidRPr="005B6390">
        <w:rPr>
          <w:spacing w:val="-1"/>
          <w:sz w:val="24"/>
          <w:szCs w:val="24"/>
        </w:rPr>
        <w:t>vastavate planeeringute või projektide koostamise käigus.</w:t>
      </w:r>
    </w:p>
    <w:p w14:paraId="7B774209" w14:textId="26AFC46B" w:rsidR="00C86F2F" w:rsidRPr="005B6390" w:rsidRDefault="005B6390" w:rsidP="004E25B2">
      <w:pPr>
        <w:shd w:val="clear" w:color="auto" w:fill="FFFFFF"/>
        <w:tabs>
          <w:tab w:val="left" w:pos="360"/>
          <w:tab w:val="left" w:pos="6521"/>
        </w:tabs>
        <w:spacing w:before="278" w:line="283" w:lineRule="exact"/>
        <w:jc w:val="both"/>
        <w:rPr>
          <w:spacing w:val="-1"/>
          <w:sz w:val="24"/>
          <w:szCs w:val="24"/>
        </w:rPr>
      </w:pPr>
      <w:r>
        <w:rPr>
          <w:spacing w:val="-1"/>
          <w:sz w:val="24"/>
          <w:szCs w:val="24"/>
        </w:rPr>
        <w:br/>
      </w:r>
    </w:p>
    <w:p w14:paraId="292D5AE4" w14:textId="77777777" w:rsidR="00C86F2F" w:rsidRPr="008146F8" w:rsidRDefault="00C86F2F" w:rsidP="00C86F2F">
      <w:pPr>
        <w:pStyle w:val="BodyText"/>
        <w:tabs>
          <w:tab w:val="left" w:pos="6521"/>
        </w:tabs>
        <w:jc w:val="left"/>
      </w:pPr>
    </w:p>
    <w:p w14:paraId="4C04ADFA" w14:textId="77777777" w:rsidR="00043327" w:rsidRPr="008146F8" w:rsidRDefault="008F32C5" w:rsidP="00C86F2F">
      <w:pPr>
        <w:rPr>
          <w:b/>
          <w:bCs/>
          <w:spacing w:val="-4"/>
          <w:sz w:val="24"/>
          <w:szCs w:val="24"/>
        </w:rPr>
      </w:pPr>
      <w:r>
        <w:rPr>
          <w:sz w:val="24"/>
          <w:szCs w:val="24"/>
          <w:highlight w:val="yellow"/>
        </w:rPr>
        <w:t>Nimi</w:t>
      </w:r>
      <w:r w:rsidRPr="008146F8">
        <w:rPr>
          <w:sz w:val="24"/>
          <w:szCs w:val="24"/>
          <w:highlight w:val="yellow"/>
        </w:rPr>
        <w:t xml:space="preserve"> </w:t>
      </w:r>
      <w:r w:rsidRPr="008F32C5">
        <w:rPr>
          <w:sz w:val="24"/>
          <w:szCs w:val="24"/>
          <w:highlight w:val="yellow"/>
        </w:rPr>
        <w:t>Perekonnanimi</w:t>
      </w:r>
      <w:r w:rsidR="00C86F2F" w:rsidRPr="008146F8">
        <w:rPr>
          <w:rFonts w:ascii="Verdana" w:hAnsi="Verdana"/>
          <w:b/>
          <w:bCs/>
          <w:color w:val="000000"/>
          <w:sz w:val="17"/>
          <w:szCs w:val="17"/>
          <w:shd w:val="clear" w:color="auto" w:fill="FFFFFF"/>
        </w:rPr>
        <w:br/>
      </w:r>
      <w:r w:rsidR="00C86F2F" w:rsidRPr="008146F8">
        <w:rPr>
          <w:sz w:val="24"/>
          <w:szCs w:val="24"/>
        </w:rPr>
        <w:t>Narva Linnavolikogu esimees</w:t>
      </w:r>
    </w:p>
    <w:sectPr w:rsidR="00043327" w:rsidRPr="008146F8" w:rsidSect="00D2679B">
      <w:pgSz w:w="11909" w:h="16834"/>
      <w:pgMar w:top="993" w:right="1136" w:bottom="720" w:left="1704" w:header="708" w:footer="708" w:gutter="0"/>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1E1578"/>
    <w:multiLevelType w:val="singleLevel"/>
    <w:tmpl w:val="7D36E49C"/>
    <w:lvl w:ilvl="0">
      <w:start w:val="1"/>
      <w:numFmt w:val="decimal"/>
      <w:lvlText w:val="%1."/>
      <w:legacy w:legacy="1" w:legacySpace="0" w:legacyIndent="360"/>
      <w:lvlJc w:val="left"/>
      <w:rPr>
        <w:rFonts w:ascii="Times New Roman" w:hAnsi="Times New Roman" w:cs="Times New Roman" w:hint="default"/>
      </w:rPr>
    </w:lvl>
  </w:abstractNum>
  <w:abstractNum w:abstractNumId="1" w15:restartNumberingAfterBreak="0">
    <w:nsid w:val="083927DD"/>
    <w:multiLevelType w:val="singleLevel"/>
    <w:tmpl w:val="35904512"/>
    <w:lvl w:ilvl="0">
      <w:start w:val="1"/>
      <w:numFmt w:val="decimal"/>
      <w:lvlText w:val="%1."/>
      <w:legacy w:legacy="1" w:legacySpace="0" w:legacyIndent="240"/>
      <w:lvlJc w:val="left"/>
      <w:rPr>
        <w:rFonts w:ascii="Times New Roman" w:hAnsi="Times New Roman" w:cs="Times New Roman" w:hint="default"/>
      </w:rPr>
    </w:lvl>
  </w:abstractNum>
  <w:abstractNum w:abstractNumId="2" w15:restartNumberingAfterBreak="0">
    <w:nsid w:val="231C2B4C"/>
    <w:multiLevelType w:val="singleLevel"/>
    <w:tmpl w:val="33944568"/>
    <w:lvl w:ilvl="0">
      <w:start w:val="1"/>
      <w:numFmt w:val="decimal"/>
      <w:lvlText w:val="%1."/>
      <w:legacy w:legacy="1" w:legacySpace="0" w:legacyIndent="240"/>
      <w:lvlJc w:val="left"/>
      <w:rPr>
        <w:rFonts w:ascii="Times New Roman" w:hAnsi="Times New Roman" w:cs="Times New Roman" w:hint="default"/>
      </w:rPr>
    </w:lvl>
  </w:abstractNum>
  <w:abstractNum w:abstractNumId="3" w15:restartNumberingAfterBreak="0">
    <w:nsid w:val="36C27B51"/>
    <w:multiLevelType w:val="multilevel"/>
    <w:tmpl w:val="013EDEDC"/>
    <w:lvl w:ilvl="0">
      <w:start w:val="1"/>
      <w:numFmt w:val="decimal"/>
      <w:pStyle w:val="Loet"/>
      <w:suff w:val="space"/>
      <w:lvlText w:val="%1."/>
      <w:lvlJc w:val="left"/>
      <w:rPr>
        <w:rFonts w:cs="Times New Roman"/>
      </w:rPr>
    </w:lvl>
    <w:lvl w:ilvl="1">
      <w:start w:val="1"/>
      <w:numFmt w:val="decimal"/>
      <w:pStyle w:val="Body"/>
      <w:suff w:val="space"/>
      <w:lvlText w:val="%1.%2"/>
      <w:lvlJc w:val="left"/>
      <w:rPr>
        <w:rFonts w:cs="Times New Roman"/>
      </w:rPr>
    </w:lvl>
    <w:lvl w:ilvl="2">
      <w:start w:val="1"/>
      <w:numFmt w:val="decimal"/>
      <w:suff w:val="space"/>
      <w:lvlText w:val="%1.%2.%3"/>
      <w:lvlJc w:val="left"/>
      <w:rPr>
        <w:rFonts w:cs="Times New Roman"/>
      </w:rPr>
    </w:lvl>
    <w:lvl w:ilvl="3">
      <w:start w:val="1"/>
      <w:numFmt w:val="decimal"/>
      <w:suff w:val="space"/>
      <w:lvlText w:val="%1.%2.%3.%4"/>
      <w:lvlJc w:val="left"/>
      <w:rPr>
        <w:rFonts w:cs="Times New Roman"/>
      </w:rPr>
    </w:lvl>
    <w:lvl w:ilvl="4">
      <w:start w:val="1"/>
      <w:numFmt w:val="decimal"/>
      <w:suff w:val="space"/>
      <w:lvlText w:val="%1.%2.%3.%4.%5"/>
      <w:lvlJc w:val="left"/>
      <w:rPr>
        <w:rFonts w:cs="Times New Roman"/>
      </w:rPr>
    </w:lvl>
    <w:lvl w:ilvl="5">
      <w:start w:val="1"/>
      <w:numFmt w:val="decimal"/>
      <w:suff w:val="space"/>
      <w:lvlText w:val="%1.%2.%3.%4.%5.%6"/>
      <w:lvlJc w:val="left"/>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 w15:restartNumberingAfterBreak="0">
    <w:nsid w:val="52943609"/>
    <w:multiLevelType w:val="hybridMultilevel"/>
    <w:tmpl w:val="F76A65B4"/>
    <w:lvl w:ilvl="0" w:tplc="0B1ECA62">
      <w:start w:val="1"/>
      <w:numFmt w:val="decimal"/>
      <w:lvlText w:val="%1."/>
      <w:lvlJc w:val="left"/>
      <w:pPr>
        <w:ind w:left="720" w:hanging="360"/>
      </w:pPr>
      <w:rPr>
        <w:rFonts w:cs="Times New Roman" w:hint="default"/>
        <w:b w:val="0"/>
      </w:rPr>
    </w:lvl>
    <w:lvl w:ilvl="1" w:tplc="04250001">
      <w:start w:val="1"/>
      <w:numFmt w:val="bullet"/>
      <w:lvlText w:val=""/>
      <w:lvlJc w:val="left"/>
      <w:pPr>
        <w:ind w:left="1440" w:hanging="360"/>
      </w:pPr>
      <w:rPr>
        <w:rFonts w:ascii="Symbol" w:hAnsi="Symbol" w:hint="default"/>
      </w:rPr>
    </w:lvl>
    <w:lvl w:ilvl="2" w:tplc="0425001B">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5" w15:restartNumberingAfterBreak="0">
    <w:nsid w:val="6C791C0F"/>
    <w:multiLevelType w:val="multilevel"/>
    <w:tmpl w:val="D68A17CC"/>
    <w:lvl w:ilvl="0">
      <w:start w:val="1"/>
      <w:numFmt w:val="decimal"/>
      <w:lvlText w:val="%1."/>
      <w:lvlJc w:val="left"/>
      <w:pPr>
        <w:tabs>
          <w:tab w:val="num" w:pos="720"/>
        </w:tabs>
        <w:ind w:left="720" w:hanging="360"/>
      </w:pPr>
      <w:rPr>
        <w:rFonts w:cs="Times New Roman"/>
      </w:rPr>
    </w:lvl>
    <w:lvl w:ilvl="1">
      <w:start w:val="1"/>
      <w:numFmt w:val="decimal"/>
      <w:isLgl/>
      <w:lvlText w:val="%1.%2."/>
      <w:lvlJc w:val="left"/>
      <w:pPr>
        <w:tabs>
          <w:tab w:val="num" w:pos="720"/>
        </w:tabs>
        <w:ind w:left="720" w:hanging="360"/>
      </w:pPr>
      <w:rPr>
        <w:rFonts w:cs="Times New Roman"/>
        <w:b w:val="0"/>
        <w:bCs w:val="0"/>
      </w:rPr>
    </w:lvl>
    <w:lvl w:ilvl="2">
      <w:start w:val="1"/>
      <w:numFmt w:val="decimal"/>
      <w:isLgl/>
      <w:lvlText w:val="%1.%2.%3."/>
      <w:lvlJc w:val="left"/>
      <w:pPr>
        <w:tabs>
          <w:tab w:val="num" w:pos="1080"/>
        </w:tabs>
        <w:ind w:left="1080" w:hanging="720"/>
      </w:pPr>
      <w:rPr>
        <w:rFonts w:cs="Times New Roman"/>
        <w:b/>
        <w:bCs/>
      </w:rPr>
    </w:lvl>
    <w:lvl w:ilvl="3">
      <w:start w:val="1"/>
      <w:numFmt w:val="decimal"/>
      <w:isLgl/>
      <w:lvlText w:val="%1.%2.%3.%4."/>
      <w:lvlJc w:val="left"/>
      <w:pPr>
        <w:tabs>
          <w:tab w:val="num" w:pos="1080"/>
        </w:tabs>
        <w:ind w:left="1080" w:hanging="720"/>
      </w:pPr>
      <w:rPr>
        <w:rFonts w:cs="Times New Roman"/>
        <w:b/>
        <w:bCs/>
      </w:rPr>
    </w:lvl>
    <w:lvl w:ilvl="4">
      <w:start w:val="1"/>
      <w:numFmt w:val="decimal"/>
      <w:isLgl/>
      <w:lvlText w:val="%1.%2.%3.%4.%5."/>
      <w:lvlJc w:val="left"/>
      <w:pPr>
        <w:tabs>
          <w:tab w:val="num" w:pos="1440"/>
        </w:tabs>
        <w:ind w:left="1440" w:hanging="1080"/>
      </w:pPr>
      <w:rPr>
        <w:rFonts w:cs="Times New Roman"/>
        <w:b/>
        <w:bCs/>
      </w:rPr>
    </w:lvl>
    <w:lvl w:ilvl="5">
      <w:start w:val="1"/>
      <w:numFmt w:val="decimal"/>
      <w:isLgl/>
      <w:lvlText w:val="%1.%2.%3.%4.%5.%6."/>
      <w:lvlJc w:val="left"/>
      <w:pPr>
        <w:tabs>
          <w:tab w:val="num" w:pos="1440"/>
        </w:tabs>
        <w:ind w:left="1440" w:hanging="1080"/>
      </w:pPr>
      <w:rPr>
        <w:rFonts w:cs="Times New Roman"/>
        <w:b/>
        <w:bCs/>
      </w:rPr>
    </w:lvl>
    <w:lvl w:ilvl="6">
      <w:start w:val="1"/>
      <w:numFmt w:val="decimal"/>
      <w:isLgl/>
      <w:lvlText w:val="%1.%2.%3.%4.%5.%6.%7."/>
      <w:lvlJc w:val="left"/>
      <w:pPr>
        <w:tabs>
          <w:tab w:val="num" w:pos="1800"/>
        </w:tabs>
        <w:ind w:left="1800" w:hanging="1440"/>
      </w:pPr>
      <w:rPr>
        <w:rFonts w:cs="Times New Roman"/>
        <w:b/>
        <w:bCs/>
      </w:rPr>
    </w:lvl>
    <w:lvl w:ilvl="7">
      <w:start w:val="1"/>
      <w:numFmt w:val="decimal"/>
      <w:isLgl/>
      <w:lvlText w:val="%1.%2.%3.%4.%5.%6.%7.%8."/>
      <w:lvlJc w:val="left"/>
      <w:pPr>
        <w:tabs>
          <w:tab w:val="num" w:pos="1800"/>
        </w:tabs>
        <w:ind w:left="1800" w:hanging="1440"/>
      </w:pPr>
      <w:rPr>
        <w:rFonts w:cs="Times New Roman"/>
        <w:b/>
        <w:bCs/>
      </w:rPr>
    </w:lvl>
    <w:lvl w:ilvl="8">
      <w:start w:val="1"/>
      <w:numFmt w:val="decimal"/>
      <w:isLgl/>
      <w:lvlText w:val="%1.%2.%3.%4.%5.%6.%7.%8.%9."/>
      <w:lvlJc w:val="left"/>
      <w:pPr>
        <w:tabs>
          <w:tab w:val="num" w:pos="2160"/>
        </w:tabs>
        <w:ind w:left="2160" w:hanging="1800"/>
      </w:pPr>
      <w:rPr>
        <w:rFonts w:cs="Times New Roman"/>
        <w:b/>
        <w:bCs/>
      </w:rPr>
    </w:lvl>
  </w:abstractNum>
  <w:abstractNum w:abstractNumId="6" w15:restartNumberingAfterBreak="0">
    <w:nsid w:val="7E6A7A59"/>
    <w:multiLevelType w:val="singleLevel"/>
    <w:tmpl w:val="0B724FBE"/>
    <w:lvl w:ilvl="0">
      <w:start w:val="1"/>
      <w:numFmt w:val="decimal"/>
      <w:lvlText w:val="%1."/>
      <w:legacy w:legacy="1" w:legacySpace="0" w:legacyIndent="360"/>
      <w:lvlJc w:val="left"/>
      <w:rPr>
        <w:rFonts w:ascii="Times New Roman" w:hAnsi="Times New Roman" w:cs="Times New Roman" w:hint="default"/>
      </w:rPr>
    </w:lvl>
  </w:abstractNum>
  <w:num w:numId="1">
    <w:abstractNumId w:val="2"/>
  </w:num>
  <w:num w:numId="2">
    <w:abstractNumId w:val="0"/>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9"/>
  <w:embedSystemFonts/>
  <w:bordersDoNotSurroundHeader/>
  <w:bordersDoNotSurroundFooter/>
  <w:proofState w:spelling="clean" w:grammar="clean"/>
  <w:attachedTemplate r:id="rId1"/>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F60"/>
    <w:rsid w:val="00011C7A"/>
    <w:rsid w:val="000144CB"/>
    <w:rsid w:val="000153E9"/>
    <w:rsid w:val="00015684"/>
    <w:rsid w:val="00037B2F"/>
    <w:rsid w:val="00040A39"/>
    <w:rsid w:val="000419A0"/>
    <w:rsid w:val="00043327"/>
    <w:rsid w:val="000448D9"/>
    <w:rsid w:val="0004636E"/>
    <w:rsid w:val="000470D3"/>
    <w:rsid w:val="00047DB1"/>
    <w:rsid w:val="0007111F"/>
    <w:rsid w:val="000741A7"/>
    <w:rsid w:val="00074EA0"/>
    <w:rsid w:val="000757AC"/>
    <w:rsid w:val="0008368B"/>
    <w:rsid w:val="0008660B"/>
    <w:rsid w:val="00092902"/>
    <w:rsid w:val="000B1403"/>
    <w:rsid w:val="000B671E"/>
    <w:rsid w:val="000D0EDA"/>
    <w:rsid w:val="000D27A8"/>
    <w:rsid w:val="000E161F"/>
    <w:rsid w:val="000E4735"/>
    <w:rsid w:val="000F4D0D"/>
    <w:rsid w:val="000F5C84"/>
    <w:rsid w:val="001000D7"/>
    <w:rsid w:val="001025C0"/>
    <w:rsid w:val="001403E1"/>
    <w:rsid w:val="00142B52"/>
    <w:rsid w:val="00146879"/>
    <w:rsid w:val="00153786"/>
    <w:rsid w:val="00156611"/>
    <w:rsid w:val="00157A56"/>
    <w:rsid w:val="00161C6F"/>
    <w:rsid w:val="001702EC"/>
    <w:rsid w:val="00170690"/>
    <w:rsid w:val="00180569"/>
    <w:rsid w:val="00187209"/>
    <w:rsid w:val="00193253"/>
    <w:rsid w:val="001A0DB9"/>
    <w:rsid w:val="001A2BDF"/>
    <w:rsid w:val="001A4B51"/>
    <w:rsid w:val="001B3DFE"/>
    <w:rsid w:val="001B7DFA"/>
    <w:rsid w:val="001C12F0"/>
    <w:rsid w:val="001C1A7B"/>
    <w:rsid w:val="001C21A3"/>
    <w:rsid w:val="001C6659"/>
    <w:rsid w:val="001D0AFA"/>
    <w:rsid w:val="001D7E78"/>
    <w:rsid w:val="001E363D"/>
    <w:rsid w:val="00204D80"/>
    <w:rsid w:val="0021365B"/>
    <w:rsid w:val="00215647"/>
    <w:rsid w:val="0022404D"/>
    <w:rsid w:val="00224E8E"/>
    <w:rsid w:val="0024463B"/>
    <w:rsid w:val="00246BAF"/>
    <w:rsid w:val="00254206"/>
    <w:rsid w:val="00270E98"/>
    <w:rsid w:val="002714AB"/>
    <w:rsid w:val="002716DD"/>
    <w:rsid w:val="0027654F"/>
    <w:rsid w:val="002829B9"/>
    <w:rsid w:val="00283417"/>
    <w:rsid w:val="00284298"/>
    <w:rsid w:val="0028592A"/>
    <w:rsid w:val="00290E75"/>
    <w:rsid w:val="002929A3"/>
    <w:rsid w:val="00294408"/>
    <w:rsid w:val="0029794D"/>
    <w:rsid w:val="002B0BBE"/>
    <w:rsid w:val="002B1D53"/>
    <w:rsid w:val="002B4687"/>
    <w:rsid w:val="002B5FA9"/>
    <w:rsid w:val="002D0ED2"/>
    <w:rsid w:val="002D2E5A"/>
    <w:rsid w:val="002D76DF"/>
    <w:rsid w:val="002E7115"/>
    <w:rsid w:val="002F4450"/>
    <w:rsid w:val="0030050C"/>
    <w:rsid w:val="00304BA3"/>
    <w:rsid w:val="0030503B"/>
    <w:rsid w:val="00312576"/>
    <w:rsid w:val="00313852"/>
    <w:rsid w:val="003224DB"/>
    <w:rsid w:val="00323F9A"/>
    <w:rsid w:val="00331E5D"/>
    <w:rsid w:val="003324B2"/>
    <w:rsid w:val="003368B5"/>
    <w:rsid w:val="00347AA0"/>
    <w:rsid w:val="00351600"/>
    <w:rsid w:val="003528D2"/>
    <w:rsid w:val="00353E24"/>
    <w:rsid w:val="00361CB0"/>
    <w:rsid w:val="00370534"/>
    <w:rsid w:val="00371016"/>
    <w:rsid w:val="0038015F"/>
    <w:rsid w:val="0038376F"/>
    <w:rsid w:val="00383BA0"/>
    <w:rsid w:val="00391AEA"/>
    <w:rsid w:val="003A6C96"/>
    <w:rsid w:val="003A789C"/>
    <w:rsid w:val="003B08F2"/>
    <w:rsid w:val="003B0F8C"/>
    <w:rsid w:val="003B469B"/>
    <w:rsid w:val="003B4BE7"/>
    <w:rsid w:val="003B4C88"/>
    <w:rsid w:val="003B5D13"/>
    <w:rsid w:val="003B7939"/>
    <w:rsid w:val="003C05E3"/>
    <w:rsid w:val="003D0F81"/>
    <w:rsid w:val="003D5F33"/>
    <w:rsid w:val="003E15CA"/>
    <w:rsid w:val="003E6310"/>
    <w:rsid w:val="003E637E"/>
    <w:rsid w:val="003E64F3"/>
    <w:rsid w:val="003F19CF"/>
    <w:rsid w:val="003F4FD1"/>
    <w:rsid w:val="00413662"/>
    <w:rsid w:val="004251D6"/>
    <w:rsid w:val="00432C93"/>
    <w:rsid w:val="00435952"/>
    <w:rsid w:val="00435E2B"/>
    <w:rsid w:val="0044257B"/>
    <w:rsid w:val="00444F8F"/>
    <w:rsid w:val="00465159"/>
    <w:rsid w:val="00470CD9"/>
    <w:rsid w:val="004A3DDB"/>
    <w:rsid w:val="004A6FBD"/>
    <w:rsid w:val="004A7DDD"/>
    <w:rsid w:val="004B047E"/>
    <w:rsid w:val="004B0AA8"/>
    <w:rsid w:val="004B62D2"/>
    <w:rsid w:val="004D1C6C"/>
    <w:rsid w:val="004D38B1"/>
    <w:rsid w:val="004D4C47"/>
    <w:rsid w:val="004E25B2"/>
    <w:rsid w:val="004E2A8E"/>
    <w:rsid w:val="004E453B"/>
    <w:rsid w:val="004F2145"/>
    <w:rsid w:val="004F2B08"/>
    <w:rsid w:val="004F474B"/>
    <w:rsid w:val="0051098B"/>
    <w:rsid w:val="005204B5"/>
    <w:rsid w:val="005245EB"/>
    <w:rsid w:val="005405F0"/>
    <w:rsid w:val="00545842"/>
    <w:rsid w:val="005554AB"/>
    <w:rsid w:val="00556714"/>
    <w:rsid w:val="00557B20"/>
    <w:rsid w:val="00571F48"/>
    <w:rsid w:val="005846D5"/>
    <w:rsid w:val="005949C4"/>
    <w:rsid w:val="005A17EB"/>
    <w:rsid w:val="005A29BC"/>
    <w:rsid w:val="005A3A07"/>
    <w:rsid w:val="005A40E5"/>
    <w:rsid w:val="005A7039"/>
    <w:rsid w:val="005B215D"/>
    <w:rsid w:val="005B3ECC"/>
    <w:rsid w:val="005B485E"/>
    <w:rsid w:val="005B4F69"/>
    <w:rsid w:val="005B6390"/>
    <w:rsid w:val="005C0E8A"/>
    <w:rsid w:val="005C16A7"/>
    <w:rsid w:val="005D0449"/>
    <w:rsid w:val="005D65E3"/>
    <w:rsid w:val="005E3EAE"/>
    <w:rsid w:val="005E5D6D"/>
    <w:rsid w:val="005E6F9A"/>
    <w:rsid w:val="005F796C"/>
    <w:rsid w:val="00605AC3"/>
    <w:rsid w:val="00605D6D"/>
    <w:rsid w:val="0062772D"/>
    <w:rsid w:val="00631ECF"/>
    <w:rsid w:val="0064734F"/>
    <w:rsid w:val="00665BB2"/>
    <w:rsid w:val="0068633A"/>
    <w:rsid w:val="006A1F10"/>
    <w:rsid w:val="006A2996"/>
    <w:rsid w:val="006B0439"/>
    <w:rsid w:val="006B0ECA"/>
    <w:rsid w:val="006B445D"/>
    <w:rsid w:val="006C615C"/>
    <w:rsid w:val="006C78EF"/>
    <w:rsid w:val="006D1698"/>
    <w:rsid w:val="006D1E71"/>
    <w:rsid w:val="006E322F"/>
    <w:rsid w:val="006E7836"/>
    <w:rsid w:val="0072556D"/>
    <w:rsid w:val="00730D4C"/>
    <w:rsid w:val="00731EA7"/>
    <w:rsid w:val="0075094F"/>
    <w:rsid w:val="007511F4"/>
    <w:rsid w:val="007648C4"/>
    <w:rsid w:val="007672C7"/>
    <w:rsid w:val="0078449A"/>
    <w:rsid w:val="00787785"/>
    <w:rsid w:val="0079407E"/>
    <w:rsid w:val="00797345"/>
    <w:rsid w:val="007A2D7F"/>
    <w:rsid w:val="007A2F07"/>
    <w:rsid w:val="007B0F28"/>
    <w:rsid w:val="007B13BA"/>
    <w:rsid w:val="007B5DA3"/>
    <w:rsid w:val="007C427C"/>
    <w:rsid w:val="007C6D7E"/>
    <w:rsid w:val="007E0381"/>
    <w:rsid w:val="007F0194"/>
    <w:rsid w:val="007F107C"/>
    <w:rsid w:val="00803AAB"/>
    <w:rsid w:val="00812795"/>
    <w:rsid w:val="008146F8"/>
    <w:rsid w:val="008216DF"/>
    <w:rsid w:val="00821BD2"/>
    <w:rsid w:val="0082575E"/>
    <w:rsid w:val="00835092"/>
    <w:rsid w:val="0083639B"/>
    <w:rsid w:val="008517A0"/>
    <w:rsid w:val="0085618E"/>
    <w:rsid w:val="00861009"/>
    <w:rsid w:val="00866851"/>
    <w:rsid w:val="00897A04"/>
    <w:rsid w:val="008A2C90"/>
    <w:rsid w:val="008A4E61"/>
    <w:rsid w:val="008B60F2"/>
    <w:rsid w:val="008C22FD"/>
    <w:rsid w:val="008C2963"/>
    <w:rsid w:val="008C7A58"/>
    <w:rsid w:val="008D53FD"/>
    <w:rsid w:val="008E1B7E"/>
    <w:rsid w:val="008F32C5"/>
    <w:rsid w:val="008F749A"/>
    <w:rsid w:val="00920CDB"/>
    <w:rsid w:val="00922F68"/>
    <w:rsid w:val="00931698"/>
    <w:rsid w:val="00934802"/>
    <w:rsid w:val="0095067C"/>
    <w:rsid w:val="009633EF"/>
    <w:rsid w:val="009653D4"/>
    <w:rsid w:val="00966759"/>
    <w:rsid w:val="009668BB"/>
    <w:rsid w:val="009720D6"/>
    <w:rsid w:val="00972B6C"/>
    <w:rsid w:val="00980922"/>
    <w:rsid w:val="00980A36"/>
    <w:rsid w:val="0099247C"/>
    <w:rsid w:val="009938CF"/>
    <w:rsid w:val="009A2FF8"/>
    <w:rsid w:val="009A3402"/>
    <w:rsid w:val="009C061D"/>
    <w:rsid w:val="009C434C"/>
    <w:rsid w:val="009C4866"/>
    <w:rsid w:val="009D21E1"/>
    <w:rsid w:val="009D6813"/>
    <w:rsid w:val="009D745D"/>
    <w:rsid w:val="009E0604"/>
    <w:rsid w:val="00A004ED"/>
    <w:rsid w:val="00A01D6D"/>
    <w:rsid w:val="00A15064"/>
    <w:rsid w:val="00A17C11"/>
    <w:rsid w:val="00A204D3"/>
    <w:rsid w:val="00A23136"/>
    <w:rsid w:val="00A23506"/>
    <w:rsid w:val="00A23EC5"/>
    <w:rsid w:val="00A30BF7"/>
    <w:rsid w:val="00A36C3E"/>
    <w:rsid w:val="00A41A1E"/>
    <w:rsid w:val="00A53337"/>
    <w:rsid w:val="00A53B32"/>
    <w:rsid w:val="00A63531"/>
    <w:rsid w:val="00A74C20"/>
    <w:rsid w:val="00A75858"/>
    <w:rsid w:val="00A8287E"/>
    <w:rsid w:val="00A9045C"/>
    <w:rsid w:val="00AA2A18"/>
    <w:rsid w:val="00AA2E4A"/>
    <w:rsid w:val="00AB2F7F"/>
    <w:rsid w:val="00AC1B88"/>
    <w:rsid w:val="00AC24DA"/>
    <w:rsid w:val="00AC786E"/>
    <w:rsid w:val="00AD0697"/>
    <w:rsid w:val="00AE58F8"/>
    <w:rsid w:val="00AE7673"/>
    <w:rsid w:val="00B0630C"/>
    <w:rsid w:val="00B14776"/>
    <w:rsid w:val="00B17017"/>
    <w:rsid w:val="00B241EE"/>
    <w:rsid w:val="00B4343A"/>
    <w:rsid w:val="00B46684"/>
    <w:rsid w:val="00B63F88"/>
    <w:rsid w:val="00B77B4F"/>
    <w:rsid w:val="00B829D2"/>
    <w:rsid w:val="00B82D63"/>
    <w:rsid w:val="00B8329B"/>
    <w:rsid w:val="00B90682"/>
    <w:rsid w:val="00B91261"/>
    <w:rsid w:val="00BA2734"/>
    <w:rsid w:val="00BA5930"/>
    <w:rsid w:val="00BA67C7"/>
    <w:rsid w:val="00BB562E"/>
    <w:rsid w:val="00BC2E95"/>
    <w:rsid w:val="00BD2ECA"/>
    <w:rsid w:val="00BD6A1F"/>
    <w:rsid w:val="00BF3F75"/>
    <w:rsid w:val="00C254C7"/>
    <w:rsid w:val="00C2702D"/>
    <w:rsid w:val="00C337E8"/>
    <w:rsid w:val="00C40E8B"/>
    <w:rsid w:val="00C41CF7"/>
    <w:rsid w:val="00C47F4A"/>
    <w:rsid w:val="00C511E5"/>
    <w:rsid w:val="00C634E3"/>
    <w:rsid w:val="00C65FFD"/>
    <w:rsid w:val="00C81536"/>
    <w:rsid w:val="00C82E8A"/>
    <w:rsid w:val="00C86F2F"/>
    <w:rsid w:val="00C93884"/>
    <w:rsid w:val="00C93C9B"/>
    <w:rsid w:val="00CA57B5"/>
    <w:rsid w:val="00CA6477"/>
    <w:rsid w:val="00CB6F82"/>
    <w:rsid w:val="00CC08D4"/>
    <w:rsid w:val="00CC0B33"/>
    <w:rsid w:val="00CC66B2"/>
    <w:rsid w:val="00CC734B"/>
    <w:rsid w:val="00CE7740"/>
    <w:rsid w:val="00CF0248"/>
    <w:rsid w:val="00D0275E"/>
    <w:rsid w:val="00D02927"/>
    <w:rsid w:val="00D1338E"/>
    <w:rsid w:val="00D218E7"/>
    <w:rsid w:val="00D2679B"/>
    <w:rsid w:val="00D31B83"/>
    <w:rsid w:val="00D32F67"/>
    <w:rsid w:val="00D36A39"/>
    <w:rsid w:val="00D51D43"/>
    <w:rsid w:val="00D5529F"/>
    <w:rsid w:val="00D60F61"/>
    <w:rsid w:val="00D64C3D"/>
    <w:rsid w:val="00D66A60"/>
    <w:rsid w:val="00D779C0"/>
    <w:rsid w:val="00D853CD"/>
    <w:rsid w:val="00D94788"/>
    <w:rsid w:val="00DB5ABB"/>
    <w:rsid w:val="00DC3BE0"/>
    <w:rsid w:val="00DD3FA3"/>
    <w:rsid w:val="00DE06A8"/>
    <w:rsid w:val="00DE18BD"/>
    <w:rsid w:val="00DE1E5D"/>
    <w:rsid w:val="00DF7C1A"/>
    <w:rsid w:val="00E139FB"/>
    <w:rsid w:val="00E22CE6"/>
    <w:rsid w:val="00E31901"/>
    <w:rsid w:val="00E32569"/>
    <w:rsid w:val="00E37467"/>
    <w:rsid w:val="00E44457"/>
    <w:rsid w:val="00E44A61"/>
    <w:rsid w:val="00E500EE"/>
    <w:rsid w:val="00E56C9E"/>
    <w:rsid w:val="00E611DC"/>
    <w:rsid w:val="00E73300"/>
    <w:rsid w:val="00E73B1E"/>
    <w:rsid w:val="00E81124"/>
    <w:rsid w:val="00E86A10"/>
    <w:rsid w:val="00E9142E"/>
    <w:rsid w:val="00E91B02"/>
    <w:rsid w:val="00E937A5"/>
    <w:rsid w:val="00E953EF"/>
    <w:rsid w:val="00E95F68"/>
    <w:rsid w:val="00E97D2A"/>
    <w:rsid w:val="00EA02E9"/>
    <w:rsid w:val="00EA1490"/>
    <w:rsid w:val="00EA274C"/>
    <w:rsid w:val="00EA30B9"/>
    <w:rsid w:val="00EA42FE"/>
    <w:rsid w:val="00EB7AC7"/>
    <w:rsid w:val="00EC226E"/>
    <w:rsid w:val="00EC4AFD"/>
    <w:rsid w:val="00EC7ED0"/>
    <w:rsid w:val="00EE7E42"/>
    <w:rsid w:val="00EF440F"/>
    <w:rsid w:val="00EF74A6"/>
    <w:rsid w:val="00EF7950"/>
    <w:rsid w:val="00F077CB"/>
    <w:rsid w:val="00F12F60"/>
    <w:rsid w:val="00F15355"/>
    <w:rsid w:val="00F16B95"/>
    <w:rsid w:val="00F25D3F"/>
    <w:rsid w:val="00F34F9C"/>
    <w:rsid w:val="00F35E99"/>
    <w:rsid w:val="00F3642D"/>
    <w:rsid w:val="00F418BB"/>
    <w:rsid w:val="00F47158"/>
    <w:rsid w:val="00F53457"/>
    <w:rsid w:val="00F541DE"/>
    <w:rsid w:val="00F560FA"/>
    <w:rsid w:val="00F6633E"/>
    <w:rsid w:val="00F66B8D"/>
    <w:rsid w:val="00F707A5"/>
    <w:rsid w:val="00F72EBE"/>
    <w:rsid w:val="00F75C16"/>
    <w:rsid w:val="00F808CB"/>
    <w:rsid w:val="00F81570"/>
    <w:rsid w:val="00F83D99"/>
    <w:rsid w:val="00F85EEF"/>
    <w:rsid w:val="00F86A9D"/>
    <w:rsid w:val="00F938F6"/>
    <w:rsid w:val="00FA0215"/>
    <w:rsid w:val="00FA364D"/>
    <w:rsid w:val="00FA3E1A"/>
    <w:rsid w:val="00FB66DD"/>
    <w:rsid w:val="00FC4447"/>
    <w:rsid w:val="00FD05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9113CD2"/>
  <w14:defaultImageDpi w14:val="0"/>
  <w15:chartTrackingRefBased/>
  <w15:docId w15:val="{5B050276-C433-F046-8280-603A24575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rFonts w:ascii="Times New Roman" w:hAnsi="Times New Roman"/>
      <w:lang w:val="et-EE"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383BA0"/>
    <w:pPr>
      <w:widowControl/>
      <w:autoSpaceDE/>
      <w:autoSpaceDN/>
      <w:adjustRightInd/>
      <w:jc w:val="both"/>
    </w:pPr>
    <w:rPr>
      <w:sz w:val="24"/>
      <w:szCs w:val="24"/>
      <w:lang w:eastAsia="en-US"/>
    </w:rPr>
  </w:style>
  <w:style w:type="character" w:customStyle="1" w:styleId="BodyTextChar">
    <w:name w:val="Body Text Char"/>
    <w:link w:val="BodyText"/>
    <w:uiPriority w:val="99"/>
    <w:locked/>
    <w:rsid w:val="00383BA0"/>
    <w:rPr>
      <w:rFonts w:ascii="Times New Roman" w:hAnsi="Times New Roman" w:cs="Times New Roman"/>
      <w:sz w:val="24"/>
      <w:szCs w:val="24"/>
      <w:lang w:val="x-none" w:eastAsia="en-US"/>
    </w:rPr>
  </w:style>
  <w:style w:type="paragraph" w:styleId="BodyText2">
    <w:name w:val="Body Text 2"/>
    <w:basedOn w:val="Normal"/>
    <w:link w:val="BodyText2Char"/>
    <w:uiPriority w:val="99"/>
    <w:rsid w:val="00383BA0"/>
    <w:pPr>
      <w:widowControl/>
      <w:autoSpaceDE/>
      <w:autoSpaceDN/>
      <w:adjustRightInd/>
      <w:spacing w:after="120" w:line="480" w:lineRule="auto"/>
      <w:jc w:val="both"/>
    </w:pPr>
    <w:rPr>
      <w:sz w:val="24"/>
      <w:szCs w:val="24"/>
      <w:lang w:eastAsia="en-US"/>
    </w:rPr>
  </w:style>
  <w:style w:type="character" w:customStyle="1" w:styleId="BodyText2Char">
    <w:name w:val="Body Text 2 Char"/>
    <w:link w:val="BodyText2"/>
    <w:uiPriority w:val="99"/>
    <w:locked/>
    <w:rsid w:val="00383BA0"/>
    <w:rPr>
      <w:rFonts w:ascii="Times New Roman" w:hAnsi="Times New Roman" w:cs="Times New Roman"/>
      <w:sz w:val="24"/>
      <w:szCs w:val="24"/>
      <w:lang w:val="x-none" w:eastAsia="en-US"/>
    </w:rPr>
  </w:style>
  <w:style w:type="paragraph" w:customStyle="1" w:styleId="Loet">
    <w:name w:val="Loet"/>
    <w:basedOn w:val="BodyText"/>
    <w:rsid w:val="00CC0B33"/>
    <w:pPr>
      <w:numPr>
        <w:numId w:val="3"/>
      </w:numPr>
      <w:tabs>
        <w:tab w:val="left" w:pos="6521"/>
      </w:tabs>
      <w:spacing w:before="120"/>
    </w:pPr>
  </w:style>
  <w:style w:type="paragraph" w:customStyle="1" w:styleId="Body">
    <w:name w:val="Body"/>
    <w:basedOn w:val="BodyText"/>
    <w:rsid w:val="00CC0B33"/>
    <w:pPr>
      <w:numPr>
        <w:ilvl w:val="1"/>
        <w:numId w:val="3"/>
      </w:numPr>
      <w:tabs>
        <w:tab w:val="left" w:pos="6521"/>
      </w:tabs>
    </w:pPr>
  </w:style>
  <w:style w:type="paragraph" w:customStyle="1" w:styleId="bodyt">
    <w:name w:val="bodyt"/>
    <w:basedOn w:val="Normal"/>
    <w:rsid w:val="00571F48"/>
    <w:pPr>
      <w:widowControl/>
      <w:autoSpaceDE/>
      <w:autoSpaceDN/>
      <w:adjustRightInd/>
      <w:spacing w:before="100" w:beforeAutospacing="1" w:after="100" w:afterAutospacing="1"/>
    </w:pPr>
    <w:rPr>
      <w:sz w:val="24"/>
      <w:szCs w:val="24"/>
    </w:rPr>
  </w:style>
  <w:style w:type="character" w:styleId="Hyperlink">
    <w:name w:val="Hyperlink"/>
    <w:uiPriority w:val="99"/>
    <w:unhideWhenUsed/>
    <w:rsid w:val="00571F48"/>
    <w:rPr>
      <w:rFonts w:cs="Times New Roman"/>
      <w:color w:val="0000FF"/>
      <w:u w:val="single"/>
    </w:rPr>
  </w:style>
  <w:style w:type="paragraph" w:styleId="ListParagraph">
    <w:name w:val="List Paragraph"/>
    <w:basedOn w:val="Normal"/>
    <w:uiPriority w:val="34"/>
    <w:qFormat/>
    <w:rsid w:val="00EC7ED0"/>
    <w:pPr>
      <w:widowControl/>
      <w:autoSpaceDE/>
      <w:autoSpaceDN/>
      <w:adjustRightInd/>
      <w:spacing w:after="200" w:line="276" w:lineRule="auto"/>
      <w:ind w:left="720"/>
      <w:contextualSpacing/>
    </w:pPr>
    <w:rPr>
      <w:rFonts w:ascii="Calibri" w:hAnsi="Calibri"/>
      <w:sz w:val="22"/>
      <w:szCs w:val="22"/>
      <w:lang w:eastAsia="en-US"/>
    </w:rPr>
  </w:style>
  <w:style w:type="character" w:styleId="Emphasis">
    <w:name w:val="Emphasis"/>
    <w:uiPriority w:val="20"/>
    <w:qFormat/>
    <w:rsid w:val="00A15064"/>
    <w:rPr>
      <w:i/>
      <w:iCs/>
    </w:rPr>
  </w:style>
  <w:style w:type="paragraph" w:styleId="BalloonText">
    <w:name w:val="Balloon Text"/>
    <w:basedOn w:val="Normal"/>
    <w:link w:val="BalloonTextChar"/>
    <w:uiPriority w:val="99"/>
    <w:semiHidden/>
    <w:unhideWhenUsed/>
    <w:rsid w:val="00A23EC5"/>
    <w:rPr>
      <w:sz w:val="18"/>
      <w:szCs w:val="18"/>
    </w:rPr>
  </w:style>
  <w:style w:type="character" w:customStyle="1" w:styleId="BalloonTextChar">
    <w:name w:val="Balloon Text Char"/>
    <w:basedOn w:val="DefaultParagraphFont"/>
    <w:link w:val="BalloonText"/>
    <w:uiPriority w:val="99"/>
    <w:semiHidden/>
    <w:rsid w:val="00A23EC5"/>
    <w:rPr>
      <w:rFonts w:ascii="Times New Roman" w:hAnsi="Times New Roman"/>
      <w:sz w:val="18"/>
      <w:szCs w:val="18"/>
      <w:lang w:val="et-EE" w:eastAsia="et-EE"/>
    </w:rPr>
  </w:style>
  <w:style w:type="paragraph" w:styleId="BodyText3">
    <w:name w:val="Body Text 3"/>
    <w:basedOn w:val="Normal"/>
    <w:link w:val="BodyText3Char"/>
    <w:uiPriority w:val="99"/>
    <w:semiHidden/>
    <w:unhideWhenUsed/>
    <w:rsid w:val="008B60F2"/>
    <w:pPr>
      <w:spacing w:after="120"/>
    </w:pPr>
    <w:rPr>
      <w:sz w:val="16"/>
      <w:szCs w:val="16"/>
    </w:rPr>
  </w:style>
  <w:style w:type="character" w:customStyle="1" w:styleId="BodyText3Char">
    <w:name w:val="Body Text 3 Char"/>
    <w:basedOn w:val="DefaultParagraphFont"/>
    <w:link w:val="BodyText3"/>
    <w:uiPriority w:val="99"/>
    <w:semiHidden/>
    <w:rsid w:val="008B60F2"/>
    <w:rPr>
      <w:rFonts w:ascii="Times New Roman" w:hAnsi="Times New Roman"/>
      <w:sz w:val="16"/>
      <w:szCs w:val="16"/>
      <w:lang w:val="et-EE"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30243035">
      <w:marLeft w:val="0"/>
      <w:marRight w:val="0"/>
      <w:marTop w:val="0"/>
      <w:marBottom w:val="0"/>
      <w:divBdr>
        <w:top w:val="none" w:sz="0" w:space="0" w:color="auto"/>
        <w:left w:val="none" w:sz="0" w:space="0" w:color="auto"/>
        <w:bottom w:val="none" w:sz="0" w:space="0" w:color="auto"/>
        <w:right w:val="none" w:sz="0" w:space="0" w:color="auto"/>
      </w:divBdr>
    </w:div>
    <w:div w:id="1130243036">
      <w:marLeft w:val="0"/>
      <w:marRight w:val="0"/>
      <w:marTop w:val="0"/>
      <w:marBottom w:val="0"/>
      <w:divBdr>
        <w:top w:val="none" w:sz="0" w:space="0" w:color="auto"/>
        <w:left w:val="none" w:sz="0" w:space="0" w:color="auto"/>
        <w:bottom w:val="none" w:sz="0" w:space="0" w:color="auto"/>
        <w:right w:val="none" w:sz="0" w:space="0" w:color="auto"/>
      </w:divBdr>
    </w:div>
    <w:div w:id="1130243037">
      <w:marLeft w:val="0"/>
      <w:marRight w:val="0"/>
      <w:marTop w:val="0"/>
      <w:marBottom w:val="0"/>
      <w:divBdr>
        <w:top w:val="none" w:sz="0" w:space="0" w:color="auto"/>
        <w:left w:val="none" w:sz="0" w:space="0" w:color="auto"/>
        <w:bottom w:val="none" w:sz="0" w:space="0" w:color="auto"/>
        <w:right w:val="none" w:sz="0" w:space="0" w:color="auto"/>
      </w:divBdr>
    </w:div>
    <w:div w:id="1130243038">
      <w:marLeft w:val="0"/>
      <w:marRight w:val="0"/>
      <w:marTop w:val="0"/>
      <w:marBottom w:val="0"/>
      <w:divBdr>
        <w:top w:val="none" w:sz="0" w:space="0" w:color="auto"/>
        <w:left w:val="none" w:sz="0" w:space="0" w:color="auto"/>
        <w:bottom w:val="none" w:sz="0" w:space="0" w:color="auto"/>
        <w:right w:val="none" w:sz="0" w:space="0" w:color="auto"/>
      </w:divBdr>
    </w:div>
    <w:div w:id="1130243039">
      <w:marLeft w:val="0"/>
      <w:marRight w:val="0"/>
      <w:marTop w:val="0"/>
      <w:marBottom w:val="0"/>
      <w:divBdr>
        <w:top w:val="none" w:sz="0" w:space="0" w:color="auto"/>
        <w:left w:val="none" w:sz="0" w:space="0" w:color="auto"/>
        <w:bottom w:val="none" w:sz="0" w:space="0" w:color="auto"/>
        <w:right w:val="none" w:sz="0" w:space="0" w:color="auto"/>
      </w:divBdr>
    </w:div>
    <w:div w:id="1625385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kregister.narva.ee" TargetMode="Externa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ntonvolitok/Desktop/Otsus%20(eelnou).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Otsus (eelnou).dotx</Template>
  <TotalTime>3</TotalTime>
  <Pages>3</Pages>
  <Words>959</Words>
  <Characters>5467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6414</CharactersWithSpaces>
  <SharedDoc>false</SharedDoc>
  <HLinks>
    <vt:vector size="6" baseType="variant">
      <vt:variant>
        <vt:i4>983133</vt:i4>
      </vt:variant>
      <vt:variant>
        <vt:i4>0</vt:i4>
      </vt:variant>
      <vt:variant>
        <vt:i4>0</vt:i4>
      </vt:variant>
      <vt:variant>
        <vt:i4>5</vt:i4>
      </vt:variant>
      <vt:variant>
        <vt:lpwstr>https://dokregister.narva.ee/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cp:lastModifiedBy>Microsoft Office User</cp:lastModifiedBy>
  <cp:revision>8</cp:revision>
  <dcterms:created xsi:type="dcterms:W3CDTF">2020-11-26T11:48:00Z</dcterms:created>
  <dcterms:modified xsi:type="dcterms:W3CDTF">2020-12-07T08:29:00Z</dcterms:modified>
</cp:coreProperties>
</file>