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114DD" w:rsidRPr="00BA3FDE" w:rsidRDefault="00D114DD" w:rsidP="00D114DD">
      <w:pPr>
        <w:jc w:val="right"/>
        <w:rPr>
          <w:rFonts w:ascii="Arial" w:hAnsi="Arial" w:cs="Arial"/>
          <w:i/>
          <w:iCs/>
          <w:color w:val="7030A0"/>
          <w:sz w:val="22"/>
          <w:lang w:val="et-EE"/>
        </w:rPr>
      </w:pPr>
      <w:r w:rsidRPr="00BA3FDE">
        <w:rPr>
          <w:rFonts w:ascii="Arial" w:hAnsi="Arial" w:cs="Arial"/>
          <w:i/>
          <w:iCs/>
          <w:color w:val="7030A0"/>
          <w:sz w:val="22"/>
          <w:lang w:val="et-EE"/>
        </w:rPr>
        <w:t>Eelnõu</w:t>
      </w:r>
    </w:p>
    <w:p w:rsidR="00D114DD" w:rsidRPr="00BA3FDE" w:rsidRDefault="00D114DD" w:rsidP="00D114DD">
      <w:pPr>
        <w:jc w:val="center"/>
        <w:rPr>
          <w:rFonts w:ascii="Arial" w:hAnsi="Arial" w:cs="Arial"/>
          <w:b/>
          <w:bCs/>
          <w:sz w:val="28"/>
          <w:lang w:val="et-EE"/>
        </w:rPr>
      </w:pPr>
      <w:r w:rsidRPr="00BA3FDE">
        <w:rPr>
          <w:rFonts w:ascii="Arial" w:hAnsi="Arial" w:cs="Arial"/>
          <w:b/>
          <w:bCs/>
          <w:sz w:val="28"/>
          <w:lang w:val="et-EE"/>
        </w:rPr>
        <w:br/>
        <w:t>NARVA LINNAVOLIKOGU</w:t>
      </w:r>
    </w:p>
    <w:p w:rsidR="00D114DD" w:rsidRPr="00BA3FDE" w:rsidRDefault="00D114DD" w:rsidP="00D114DD">
      <w:pPr>
        <w:jc w:val="center"/>
        <w:rPr>
          <w:rFonts w:ascii="Arial" w:hAnsi="Arial" w:cs="Arial"/>
          <w:b/>
          <w:bCs/>
          <w:sz w:val="28"/>
          <w:lang w:val="et-EE"/>
        </w:rPr>
      </w:pPr>
      <w:r w:rsidRPr="00BA3FDE">
        <w:rPr>
          <w:rFonts w:ascii="Arial" w:hAnsi="Arial" w:cs="Arial"/>
          <w:b/>
          <w:bCs/>
          <w:sz w:val="28"/>
          <w:lang w:val="et-EE"/>
        </w:rPr>
        <w:t>M Ä Ä R U S</w:t>
      </w:r>
    </w:p>
    <w:p w:rsidR="00D114DD" w:rsidRPr="00BA3FDE" w:rsidRDefault="00D114DD" w:rsidP="00D114DD">
      <w:pPr>
        <w:rPr>
          <w:rFonts w:ascii="Arial" w:hAnsi="Arial" w:cs="Arial"/>
          <w:sz w:val="22"/>
          <w:lang w:val="et-EE"/>
        </w:rPr>
      </w:pPr>
      <w:r w:rsidRPr="00BA3FDE">
        <w:rPr>
          <w:rFonts w:ascii="Arial" w:hAnsi="Arial" w:cs="Arial"/>
          <w:sz w:val="22"/>
          <w:lang w:val="et-EE"/>
        </w:rPr>
        <w:t xml:space="preserve"> </w:t>
      </w:r>
    </w:p>
    <w:p w:rsidR="00D114DD" w:rsidRPr="00BA3FDE" w:rsidRDefault="00D114DD" w:rsidP="00D114DD">
      <w:pPr>
        <w:rPr>
          <w:rFonts w:ascii="Arial" w:hAnsi="Arial" w:cs="Arial"/>
          <w:sz w:val="22"/>
          <w:lang w:val="et-EE"/>
        </w:rPr>
      </w:pPr>
    </w:p>
    <w:p w:rsidR="00347EC9" w:rsidRPr="00BA3FDE" w:rsidRDefault="00D114DD" w:rsidP="009D1A59">
      <w:pPr>
        <w:jc w:val="right"/>
        <w:rPr>
          <w:rFonts w:ascii="Arial" w:hAnsi="Arial" w:cs="Arial"/>
          <w:b/>
          <w:bCs/>
          <w:lang w:val="et-EE"/>
        </w:rPr>
      </w:pPr>
      <w:r w:rsidRPr="00BA3FDE">
        <w:rPr>
          <w:rFonts w:ascii="Arial" w:hAnsi="Arial" w:cs="Arial"/>
          <w:sz w:val="22"/>
          <w:lang w:val="et-EE"/>
        </w:rPr>
        <w:tab/>
      </w:r>
      <w:r w:rsidRPr="00BA3FDE">
        <w:rPr>
          <w:rFonts w:ascii="Arial" w:hAnsi="Arial" w:cs="Arial"/>
          <w:sz w:val="22"/>
          <w:lang w:val="et-EE"/>
        </w:rPr>
        <w:tab/>
      </w:r>
      <w:r w:rsidRPr="00BA3FDE">
        <w:rPr>
          <w:rFonts w:ascii="Arial" w:hAnsi="Arial" w:cs="Arial"/>
          <w:sz w:val="22"/>
          <w:lang w:val="et-EE"/>
        </w:rPr>
        <w:tab/>
      </w:r>
      <w:r w:rsidRPr="00BA3FDE">
        <w:rPr>
          <w:rFonts w:ascii="Arial" w:hAnsi="Arial" w:cs="Arial"/>
          <w:sz w:val="22"/>
          <w:lang w:val="et-EE"/>
        </w:rPr>
        <w:tab/>
      </w:r>
      <w:r w:rsidRPr="00BA3FDE">
        <w:rPr>
          <w:rFonts w:ascii="Arial" w:hAnsi="Arial" w:cs="Arial"/>
          <w:sz w:val="22"/>
          <w:lang w:val="et-EE"/>
        </w:rPr>
        <w:tab/>
      </w:r>
      <w:r w:rsidRPr="00BA3FDE">
        <w:rPr>
          <w:rFonts w:ascii="Arial" w:hAnsi="Arial" w:cs="Arial"/>
          <w:sz w:val="22"/>
          <w:lang w:val="et-EE"/>
        </w:rPr>
        <w:tab/>
      </w:r>
      <w:r w:rsidRPr="00BA3FDE">
        <w:rPr>
          <w:rFonts w:ascii="Arial" w:hAnsi="Arial" w:cs="Arial"/>
          <w:sz w:val="22"/>
          <w:lang w:val="et-EE"/>
        </w:rPr>
        <w:tab/>
      </w:r>
      <w:r w:rsidRPr="00BA3FDE">
        <w:rPr>
          <w:rFonts w:ascii="Arial" w:hAnsi="Arial" w:cs="Arial"/>
          <w:sz w:val="22"/>
          <w:lang w:val="et-EE"/>
        </w:rPr>
        <w:tab/>
      </w:r>
      <w:r w:rsidRPr="00BA3FDE">
        <w:rPr>
          <w:rFonts w:ascii="Arial" w:hAnsi="Arial" w:cs="Arial"/>
          <w:sz w:val="22"/>
          <w:lang w:val="et-EE"/>
        </w:rPr>
        <w:tab/>
        <w:t xml:space="preserve"> ___.___.2020 nr ___</w:t>
      </w:r>
    </w:p>
    <w:p w:rsidR="00347EC9" w:rsidRPr="00BA3FDE" w:rsidRDefault="00347EC9" w:rsidP="00E96C8F">
      <w:pPr>
        <w:rPr>
          <w:rFonts w:ascii="Arial" w:hAnsi="Arial" w:cs="Arial"/>
          <w:b/>
          <w:bCs/>
          <w:lang w:val="et-EE"/>
        </w:rPr>
      </w:pPr>
    </w:p>
    <w:p w:rsidR="00347EC9" w:rsidRPr="00BA3FDE" w:rsidRDefault="00347EC9" w:rsidP="00E96C8F">
      <w:pPr>
        <w:rPr>
          <w:rFonts w:ascii="Arial" w:hAnsi="Arial" w:cs="Arial"/>
          <w:b/>
          <w:bCs/>
          <w:lang w:val="et-EE"/>
        </w:rPr>
      </w:pPr>
    </w:p>
    <w:p w:rsidR="00347EC9" w:rsidRPr="00BA3FDE" w:rsidRDefault="00347EC9" w:rsidP="00E96C8F">
      <w:pPr>
        <w:rPr>
          <w:rFonts w:ascii="Arial" w:hAnsi="Arial" w:cs="Arial"/>
          <w:b/>
          <w:bCs/>
          <w:szCs w:val="22"/>
          <w:lang w:val="et-EE"/>
        </w:rPr>
      </w:pPr>
      <w:r w:rsidRPr="00BA3FDE">
        <w:rPr>
          <w:rFonts w:ascii="Arial" w:hAnsi="Arial" w:cs="Arial"/>
          <w:b/>
          <w:bCs/>
          <w:szCs w:val="22"/>
          <w:lang w:val="et-EE"/>
        </w:rPr>
        <w:t>Narva linna arengudokumentide menetlemise kord</w:t>
      </w:r>
    </w:p>
    <w:p w:rsidR="00347EC9" w:rsidRPr="00BA3FDE" w:rsidRDefault="00347EC9" w:rsidP="00E96C8F">
      <w:pPr>
        <w:rPr>
          <w:rFonts w:ascii="Arial" w:hAnsi="Arial" w:cs="Arial"/>
          <w:b/>
          <w:bCs/>
          <w:lang w:val="et-EE"/>
        </w:rPr>
      </w:pPr>
    </w:p>
    <w:p w:rsidR="00BA3FDE" w:rsidRPr="00BA3FDE" w:rsidRDefault="00347EC9" w:rsidP="00BA3FDE">
      <w:pPr>
        <w:rPr>
          <w:rFonts w:ascii="Arial" w:hAnsi="Arial" w:cs="Arial"/>
          <w:color w:val="000000"/>
          <w:sz w:val="22"/>
          <w:szCs w:val="22"/>
        </w:rPr>
      </w:pPr>
      <w:r w:rsidRPr="00BA3FDE">
        <w:rPr>
          <w:rFonts w:ascii="Arial" w:hAnsi="Arial" w:cs="Arial"/>
          <w:sz w:val="22"/>
          <w:lang w:val="et-EE"/>
        </w:rPr>
        <w:t xml:space="preserve">Määrus kehtestatakse </w:t>
      </w:r>
      <w:r w:rsidR="00990A68" w:rsidRPr="00BA3FDE">
        <w:rPr>
          <w:rFonts w:ascii="Arial" w:hAnsi="Arial" w:cs="Arial"/>
          <w:sz w:val="22"/>
          <w:lang w:val="et-EE"/>
        </w:rPr>
        <w:t>k</w:t>
      </w:r>
      <w:r w:rsidRPr="00BA3FDE">
        <w:rPr>
          <w:rFonts w:ascii="Arial" w:hAnsi="Arial" w:cs="Arial"/>
          <w:sz w:val="22"/>
          <w:lang w:val="et-EE"/>
        </w:rPr>
        <w:t>ohaliku omavalitsuse korralduse seaduse</w:t>
      </w:r>
      <w:r w:rsidR="00BA3FDE" w:rsidRPr="00BA3FDE">
        <w:rPr>
          <w:rFonts w:ascii="Arial" w:hAnsi="Arial" w:cs="Arial"/>
          <w:color w:val="000000"/>
          <w:sz w:val="22"/>
          <w:szCs w:val="22"/>
          <w:lang w:val="et-EE"/>
        </w:rPr>
        <w:t xml:space="preserve"> </w:t>
      </w:r>
      <w:r w:rsidR="00BA3FDE" w:rsidRPr="00BA3FDE">
        <w:rPr>
          <w:rFonts w:ascii="Arial" w:hAnsi="Arial" w:cs="Arial"/>
          <w:color w:val="000000"/>
          <w:sz w:val="22"/>
          <w:szCs w:val="22"/>
        </w:rPr>
        <w:t>§ 22 lg 1 punkti 31</w:t>
      </w:r>
      <w:r w:rsidR="00BA3FDE">
        <w:rPr>
          <w:rFonts w:ascii="Arial" w:hAnsi="Arial" w:cs="Arial"/>
          <w:color w:val="000000"/>
          <w:sz w:val="22"/>
          <w:szCs w:val="22"/>
          <w:lang w:val="et-EE"/>
        </w:rPr>
        <w:t xml:space="preserve"> </w:t>
      </w:r>
      <w:bookmarkStart w:id="0" w:name="_GoBack"/>
      <w:bookmarkEnd w:id="0"/>
      <w:r w:rsidR="00BA3FDE" w:rsidRPr="00BA3FDE">
        <w:rPr>
          <w:rFonts w:ascii="Arial" w:hAnsi="Arial" w:cs="Arial"/>
          <w:color w:val="000000"/>
          <w:sz w:val="22"/>
          <w:szCs w:val="22"/>
        </w:rPr>
        <w:t>ja § 37</w:t>
      </w:r>
      <w:r w:rsidR="00BA3FDE" w:rsidRPr="00BA3FDE">
        <w:rPr>
          <w:rFonts w:ascii="Arial" w:hAnsi="Arial" w:cs="Arial"/>
          <w:color w:val="000000"/>
          <w:vertAlign w:val="superscript"/>
        </w:rPr>
        <w:t>2</w:t>
      </w:r>
      <w:r w:rsidR="00BA3FDE" w:rsidRPr="00BA3FDE">
        <w:rPr>
          <w:rFonts w:ascii="Arial" w:hAnsi="Arial" w:cs="Arial"/>
          <w:color w:val="000000"/>
          <w:sz w:val="22"/>
          <w:szCs w:val="22"/>
        </w:rPr>
        <w:t> lõike 1 alusel</w:t>
      </w:r>
      <w:r w:rsidR="00BA3FDE" w:rsidRPr="00BA3FDE">
        <w:rPr>
          <w:rFonts w:ascii="Arial" w:hAnsi="Arial" w:cs="Arial"/>
          <w:color w:val="000000"/>
          <w:sz w:val="22"/>
          <w:szCs w:val="22"/>
          <w:lang w:val="et-EE"/>
        </w:rPr>
        <w:t>.</w:t>
      </w:r>
    </w:p>
    <w:p w:rsidR="00BA3FDE" w:rsidRPr="00BA3FDE" w:rsidRDefault="00BA3FDE" w:rsidP="005D17DC">
      <w:pPr>
        <w:jc w:val="both"/>
        <w:rPr>
          <w:rFonts w:ascii="Arial" w:hAnsi="Arial" w:cs="Arial"/>
          <w:sz w:val="22"/>
          <w:lang w:val="et-EE"/>
        </w:rPr>
      </w:pPr>
    </w:p>
    <w:p w:rsidR="005D17DC" w:rsidRPr="00BA3FDE" w:rsidRDefault="005D17DC" w:rsidP="005D17DC">
      <w:pPr>
        <w:jc w:val="both"/>
        <w:rPr>
          <w:rFonts w:ascii="Arial" w:hAnsi="Arial" w:cs="Arial"/>
          <w:sz w:val="22"/>
          <w:lang w:val="et-EE"/>
        </w:rPr>
      </w:pPr>
    </w:p>
    <w:p w:rsidR="008C6FAC" w:rsidRPr="00BA3FDE" w:rsidRDefault="008C6FAC">
      <w:pPr>
        <w:rPr>
          <w:rFonts w:ascii="Arial" w:hAnsi="Arial" w:cs="Arial"/>
          <w:lang w:val="et-EE"/>
        </w:rPr>
      </w:pPr>
    </w:p>
    <w:p w:rsidR="008C6FAC" w:rsidRPr="00BA3FDE" w:rsidRDefault="008C6FAC" w:rsidP="00C46FC5">
      <w:pPr>
        <w:rPr>
          <w:rFonts w:ascii="Arial" w:hAnsi="Arial" w:cs="Arial"/>
          <w:sz w:val="22"/>
          <w:lang w:val="en-US"/>
        </w:rPr>
      </w:pPr>
      <w:r w:rsidRPr="00BA3FDE">
        <w:rPr>
          <w:rFonts w:ascii="Arial" w:hAnsi="Arial" w:cs="Arial"/>
          <w:b/>
          <w:bCs/>
          <w:sz w:val="22"/>
          <w:lang w:val="et-EE"/>
        </w:rPr>
        <w:t>1. peatükk</w:t>
      </w:r>
      <w:r w:rsidRPr="00BA3FDE">
        <w:rPr>
          <w:rFonts w:ascii="Arial" w:hAnsi="Arial" w:cs="Arial"/>
          <w:sz w:val="22"/>
          <w:lang w:val="et-EE"/>
        </w:rPr>
        <w:br/>
      </w:r>
      <w:r w:rsidRPr="00BA3FDE">
        <w:rPr>
          <w:rFonts w:ascii="Arial" w:hAnsi="Arial" w:cs="Arial"/>
          <w:b/>
          <w:bCs/>
          <w:sz w:val="22"/>
          <w:lang w:val="et-EE"/>
        </w:rPr>
        <w:t>ÜLDSÄTTED</w:t>
      </w:r>
    </w:p>
    <w:p w:rsidR="008C6FAC" w:rsidRPr="00BA3FDE" w:rsidRDefault="008C6FAC" w:rsidP="00C46FC5">
      <w:pPr>
        <w:rPr>
          <w:rFonts w:ascii="Arial" w:hAnsi="Arial" w:cs="Arial"/>
          <w:sz w:val="22"/>
          <w:lang w:val="et-EE"/>
        </w:rPr>
      </w:pPr>
    </w:p>
    <w:p w:rsidR="008C6FAC" w:rsidRPr="00BA3FDE" w:rsidRDefault="008C6FAC" w:rsidP="00C46FC5">
      <w:pPr>
        <w:rPr>
          <w:rFonts w:ascii="Arial" w:hAnsi="Arial" w:cs="Arial"/>
          <w:sz w:val="22"/>
          <w:lang w:val="et-EE"/>
        </w:rPr>
      </w:pPr>
      <w:r w:rsidRPr="00BA3FDE">
        <w:rPr>
          <w:rFonts w:ascii="Arial" w:hAnsi="Arial" w:cs="Arial"/>
          <w:sz w:val="22"/>
          <w:lang w:val="et-EE"/>
        </w:rPr>
        <w:t>§ 1.  Reguleerimisala</w:t>
      </w:r>
    </w:p>
    <w:p w:rsidR="008C6FAC" w:rsidRPr="00BA3FDE" w:rsidRDefault="008C6FAC" w:rsidP="00C46FC5">
      <w:pPr>
        <w:rPr>
          <w:rFonts w:ascii="Arial" w:hAnsi="Arial" w:cs="Arial"/>
          <w:sz w:val="22"/>
          <w:lang w:val="et-EE"/>
        </w:rPr>
      </w:pPr>
    </w:p>
    <w:p w:rsidR="008C6FAC" w:rsidRPr="00BA3FDE" w:rsidRDefault="008C6FAC" w:rsidP="00C46FC5">
      <w:pPr>
        <w:rPr>
          <w:rFonts w:ascii="Arial" w:hAnsi="Arial" w:cs="Arial"/>
          <w:sz w:val="22"/>
          <w:lang w:val="en-US"/>
        </w:rPr>
      </w:pPr>
      <w:r w:rsidRPr="00BA3FDE">
        <w:rPr>
          <w:rFonts w:ascii="Arial" w:hAnsi="Arial" w:cs="Arial"/>
          <w:sz w:val="22"/>
          <w:lang w:val="et-EE"/>
        </w:rPr>
        <w:t xml:space="preserve">Määrus sätestab Narva linna ametiasutuste (edaspidi ametiasutuste) ning nende hallatavate asutuste (edaspidi hallatav asutus) poolt koostatavate Narva linna arengut määratlevate dokumentide liigid, nende koostamise algatamise, koostamise, läbivaatamise ja avalikustamise korra ning seosed erinevate arengudokumentide vahel. </w:t>
      </w:r>
    </w:p>
    <w:p w:rsidR="008C6FAC" w:rsidRPr="00BA3FDE" w:rsidRDefault="008C6FAC" w:rsidP="00C46FC5">
      <w:pPr>
        <w:rPr>
          <w:rFonts w:ascii="Arial" w:hAnsi="Arial" w:cs="Arial"/>
          <w:sz w:val="22"/>
          <w:lang w:val="et-EE"/>
        </w:rPr>
      </w:pPr>
    </w:p>
    <w:p w:rsidR="008C6FAC" w:rsidRPr="00BA3FDE" w:rsidRDefault="008C6FAC" w:rsidP="00C46FC5">
      <w:pPr>
        <w:rPr>
          <w:rFonts w:ascii="Arial" w:hAnsi="Arial" w:cs="Arial"/>
          <w:sz w:val="22"/>
          <w:lang w:val="en-US"/>
        </w:rPr>
      </w:pPr>
      <w:r w:rsidRPr="00BA3FDE">
        <w:rPr>
          <w:rFonts w:ascii="Arial" w:hAnsi="Arial" w:cs="Arial"/>
          <w:sz w:val="22"/>
          <w:lang w:val="et-EE"/>
        </w:rPr>
        <w:t>§ 2.  Arengudokumendi mõiste</w:t>
      </w:r>
    </w:p>
    <w:p w:rsidR="008C6FAC" w:rsidRPr="00BA3FDE" w:rsidRDefault="008C6FAC" w:rsidP="00C46FC5">
      <w:pPr>
        <w:pStyle w:val="BodyText3"/>
        <w:jc w:val="left"/>
      </w:pPr>
    </w:p>
    <w:p w:rsidR="006155B6" w:rsidRPr="00BA3FDE" w:rsidRDefault="008C6FAC" w:rsidP="006155B6">
      <w:pPr>
        <w:pStyle w:val="BodyText3"/>
        <w:jc w:val="left"/>
      </w:pPr>
      <w:r w:rsidRPr="00BA3FDE">
        <w:t>Arengudokument on linnavolikogus, linnavalitsuses või linnavolikogu poolt volitatud ametiasutuses kehtestatud ja Narva linnas, teatud valdkonnas ja linna asutuses</w:t>
      </w:r>
      <w:r w:rsidR="006155B6" w:rsidRPr="00BA3FDE">
        <w:rPr>
          <w:lang w:val="ru-RU"/>
        </w:rPr>
        <w:t xml:space="preserve"> </w:t>
      </w:r>
      <w:r w:rsidR="006155B6" w:rsidRPr="00BA3FDE">
        <w:t>toimuvat</w:t>
      </w:r>
      <w:r w:rsidR="00151B5A" w:rsidRPr="00BA3FDE">
        <w:t xml:space="preserve"> </w:t>
      </w:r>
      <w:r w:rsidR="006155B6" w:rsidRPr="00BA3FDE">
        <w:t xml:space="preserve">arengulisi tegevusi kavandav dokument.  </w:t>
      </w:r>
    </w:p>
    <w:p w:rsidR="008C6FAC" w:rsidRPr="00BA3FDE" w:rsidRDefault="008C6FAC" w:rsidP="00C46FC5">
      <w:pPr>
        <w:rPr>
          <w:rFonts w:ascii="Arial" w:hAnsi="Arial" w:cs="Arial"/>
          <w:sz w:val="22"/>
          <w:lang w:val="et-EE"/>
        </w:rPr>
      </w:pPr>
    </w:p>
    <w:p w:rsidR="008436DE" w:rsidRPr="00BA3FDE" w:rsidRDefault="008436DE" w:rsidP="008436DE">
      <w:pPr>
        <w:rPr>
          <w:rFonts w:ascii="Arial" w:hAnsi="Arial" w:cs="Arial"/>
          <w:strike/>
          <w:sz w:val="22"/>
          <w:lang w:val="et-EE"/>
        </w:rPr>
      </w:pPr>
      <w:r w:rsidRPr="00BA3FDE">
        <w:rPr>
          <w:rFonts w:ascii="Arial" w:hAnsi="Arial" w:cs="Arial"/>
          <w:sz w:val="22"/>
          <w:lang w:val="et-EE"/>
        </w:rPr>
        <w:t>§ 3.  Arengudokumen</w:t>
      </w:r>
      <w:r w:rsidR="00AB53CB" w:rsidRPr="00BA3FDE">
        <w:rPr>
          <w:rFonts w:ascii="Arial" w:hAnsi="Arial" w:cs="Arial"/>
          <w:sz w:val="22"/>
          <w:lang w:val="et-EE"/>
        </w:rPr>
        <w:t xml:space="preserve">did </w:t>
      </w:r>
      <w:r w:rsidRPr="00BA3FDE">
        <w:rPr>
          <w:rFonts w:ascii="Arial" w:hAnsi="Arial" w:cs="Arial"/>
          <w:sz w:val="22"/>
          <w:lang w:val="et-EE"/>
        </w:rPr>
        <w:t xml:space="preserve">ja </w:t>
      </w:r>
      <w:r w:rsidR="001A4385" w:rsidRPr="00BA3FDE">
        <w:rPr>
          <w:rFonts w:ascii="Arial" w:hAnsi="Arial" w:cs="Arial"/>
          <w:sz w:val="22"/>
          <w:lang w:val="et-EE"/>
        </w:rPr>
        <w:t>nendevahelised seosed</w:t>
      </w:r>
    </w:p>
    <w:p w:rsidR="008436DE" w:rsidRPr="00BA3FDE" w:rsidRDefault="008436DE" w:rsidP="008436DE">
      <w:pPr>
        <w:pStyle w:val="BodyText3"/>
        <w:jc w:val="left"/>
      </w:pPr>
    </w:p>
    <w:p w:rsidR="008436DE" w:rsidRPr="00BA3FDE" w:rsidRDefault="008436DE" w:rsidP="008436DE">
      <w:pPr>
        <w:pStyle w:val="BodyText3"/>
      </w:pPr>
      <w:r w:rsidRPr="00BA3FDE">
        <w:t xml:space="preserve">(1) </w:t>
      </w:r>
      <w:r w:rsidR="00FA0F31" w:rsidRPr="00BA3FDE">
        <w:t>Narva l</w:t>
      </w:r>
      <w:r w:rsidRPr="00BA3FDE">
        <w:t>inna arengudokumendid on:</w:t>
      </w:r>
    </w:p>
    <w:p w:rsidR="00B95CCA" w:rsidRPr="00BA3FDE" w:rsidRDefault="00B95CCA" w:rsidP="00B95CCA">
      <w:pPr>
        <w:pStyle w:val="BodyText3"/>
      </w:pPr>
      <w:r w:rsidRPr="00BA3FDE">
        <w:t xml:space="preserve">1) Narva </w:t>
      </w:r>
      <w:r w:rsidR="00DF6FCD" w:rsidRPr="00BA3FDE">
        <w:t xml:space="preserve">linna </w:t>
      </w:r>
      <w:r w:rsidRPr="00BA3FDE">
        <w:t>üldplaneering;</w:t>
      </w:r>
    </w:p>
    <w:p w:rsidR="008436DE" w:rsidRPr="00BA3FDE" w:rsidRDefault="00B95CCA" w:rsidP="008436DE">
      <w:pPr>
        <w:pStyle w:val="BodyText3"/>
      </w:pPr>
      <w:r w:rsidRPr="00BA3FDE">
        <w:t>2</w:t>
      </w:r>
      <w:r w:rsidR="008436DE" w:rsidRPr="00BA3FDE">
        <w:t>) Narva linna arengukava;</w:t>
      </w:r>
    </w:p>
    <w:p w:rsidR="008436DE" w:rsidRPr="00BA3FDE" w:rsidRDefault="00B95CCA" w:rsidP="008436DE">
      <w:pPr>
        <w:pStyle w:val="BodyText3"/>
      </w:pPr>
      <w:r w:rsidRPr="00BA3FDE">
        <w:t>3</w:t>
      </w:r>
      <w:r w:rsidR="008436DE" w:rsidRPr="00BA3FDE">
        <w:t>) Narva linna eelarvestrateegia;</w:t>
      </w:r>
    </w:p>
    <w:p w:rsidR="008436DE" w:rsidRPr="00BA3FDE" w:rsidRDefault="00B95CCA" w:rsidP="008436DE">
      <w:pPr>
        <w:pStyle w:val="BodyText3"/>
      </w:pPr>
      <w:r w:rsidRPr="00BA3FDE">
        <w:t>4</w:t>
      </w:r>
      <w:r w:rsidR="008436DE" w:rsidRPr="00BA3FDE">
        <w:t>)</w:t>
      </w:r>
      <w:r w:rsidR="009E09C4" w:rsidRPr="00BA3FDE">
        <w:t xml:space="preserve"> Narva valdkonnapõhis</w:t>
      </w:r>
      <w:r w:rsidR="008436DE" w:rsidRPr="00BA3FDE">
        <w:t>e</w:t>
      </w:r>
      <w:r w:rsidR="009E09C4" w:rsidRPr="00BA3FDE">
        <w:t>d</w:t>
      </w:r>
      <w:r w:rsidR="008436DE" w:rsidRPr="00BA3FDE">
        <w:t xml:space="preserve"> arengukava</w:t>
      </w:r>
      <w:r w:rsidR="009E09C4" w:rsidRPr="00BA3FDE">
        <w:t>d</w:t>
      </w:r>
      <w:r w:rsidR="008436DE" w:rsidRPr="00BA3FDE">
        <w:t>;</w:t>
      </w:r>
    </w:p>
    <w:p w:rsidR="008436DE" w:rsidRPr="00BA3FDE" w:rsidRDefault="00B95CCA" w:rsidP="008436DE">
      <w:pPr>
        <w:pStyle w:val="BodyText3"/>
      </w:pPr>
      <w:r w:rsidRPr="00BA3FDE">
        <w:t>5</w:t>
      </w:r>
      <w:r w:rsidR="00543156" w:rsidRPr="00BA3FDE">
        <w:t xml:space="preserve">) </w:t>
      </w:r>
      <w:r w:rsidR="008436DE" w:rsidRPr="00BA3FDE">
        <w:t>Narva linna ametiasutuse hallatava asutuse arengukava (edaspidi Narva hallatava asutuse arengukava);</w:t>
      </w:r>
    </w:p>
    <w:p w:rsidR="008436DE" w:rsidRPr="00BA3FDE" w:rsidRDefault="00B95CCA" w:rsidP="008436DE">
      <w:pPr>
        <w:pStyle w:val="BodyText3"/>
      </w:pPr>
      <w:r w:rsidRPr="00BA3FDE">
        <w:t>6</w:t>
      </w:r>
      <w:r w:rsidR="008436DE" w:rsidRPr="00BA3FDE">
        <w:t>) muud arengudokumendid, mille koostamise kohustus tuleneb seadusest või seaduse alusel antud õigusaktist.</w:t>
      </w:r>
    </w:p>
    <w:p w:rsidR="008436DE" w:rsidRPr="00BA3FDE" w:rsidRDefault="008436DE" w:rsidP="008436DE">
      <w:pPr>
        <w:pStyle w:val="BodyText3"/>
        <w:rPr>
          <w:lang w:val="en-US"/>
        </w:rPr>
      </w:pPr>
    </w:p>
    <w:p w:rsidR="008436DE" w:rsidRPr="00BA3FDE" w:rsidRDefault="008436DE" w:rsidP="008436DE">
      <w:pPr>
        <w:rPr>
          <w:rFonts w:ascii="Arial" w:hAnsi="Arial" w:cs="Arial"/>
          <w:sz w:val="22"/>
          <w:lang w:val="et-EE"/>
        </w:rPr>
      </w:pPr>
      <w:r w:rsidRPr="00BA3FDE">
        <w:rPr>
          <w:rFonts w:ascii="Arial" w:hAnsi="Arial" w:cs="Arial"/>
          <w:sz w:val="22"/>
          <w:lang w:val="et-EE"/>
        </w:rPr>
        <w:t>(</w:t>
      </w:r>
      <w:r w:rsidR="00C70C60" w:rsidRPr="00BA3FDE">
        <w:rPr>
          <w:rFonts w:ascii="Arial" w:hAnsi="Arial" w:cs="Arial"/>
          <w:sz w:val="22"/>
          <w:lang w:val="et-EE"/>
        </w:rPr>
        <w:t>2</w:t>
      </w:r>
      <w:r w:rsidRPr="00BA3FDE">
        <w:rPr>
          <w:rFonts w:ascii="Arial" w:hAnsi="Arial" w:cs="Arial"/>
          <w:sz w:val="22"/>
          <w:lang w:val="et-EE"/>
        </w:rPr>
        <w:t xml:space="preserve">) </w:t>
      </w:r>
      <w:r w:rsidR="00C70C60" w:rsidRPr="00BA3FDE">
        <w:rPr>
          <w:rFonts w:ascii="Arial" w:hAnsi="Arial" w:cs="Arial"/>
          <w:sz w:val="22"/>
          <w:lang w:val="et-EE"/>
        </w:rPr>
        <w:t xml:space="preserve">Kõik arengudokumendid </w:t>
      </w:r>
      <w:r w:rsidRPr="00BA3FDE">
        <w:rPr>
          <w:rFonts w:ascii="Arial" w:hAnsi="Arial" w:cs="Arial"/>
          <w:sz w:val="22"/>
          <w:lang w:val="et-EE"/>
        </w:rPr>
        <w:t>peavad olema omavahel seotud ning ei tohi olla vastuolus.</w:t>
      </w:r>
      <w:r w:rsidR="00330613" w:rsidRPr="00BA3FDE">
        <w:rPr>
          <w:rFonts w:ascii="Arial" w:hAnsi="Arial" w:cs="Arial"/>
          <w:sz w:val="22"/>
          <w:lang w:val="et-EE"/>
        </w:rPr>
        <w:t xml:space="preserve"> </w:t>
      </w:r>
      <w:r w:rsidR="00C70C60" w:rsidRPr="00BA3FDE">
        <w:rPr>
          <w:rFonts w:ascii="Arial" w:hAnsi="Arial" w:cs="Arial"/>
          <w:sz w:val="22"/>
          <w:lang w:val="et-EE"/>
        </w:rPr>
        <w:t>Valdkonnapõhised arengukavad peavad olema kooskõlas linna arengukavaga.</w:t>
      </w:r>
      <w:r w:rsidR="00211715" w:rsidRPr="00BA3FDE">
        <w:rPr>
          <w:rFonts w:ascii="Arial" w:hAnsi="Arial" w:cs="Arial"/>
          <w:sz w:val="22"/>
          <w:lang w:val="et-EE"/>
        </w:rPr>
        <w:t xml:space="preserve"> </w:t>
      </w:r>
      <w:r w:rsidR="00651607" w:rsidRPr="00BA3FDE">
        <w:rPr>
          <w:rFonts w:ascii="Arial" w:hAnsi="Arial" w:cs="Arial"/>
          <w:sz w:val="22"/>
          <w:lang w:val="et-EE"/>
        </w:rPr>
        <w:t>Linna a</w:t>
      </w:r>
      <w:r w:rsidR="00C70C60" w:rsidRPr="00BA3FDE">
        <w:rPr>
          <w:rFonts w:ascii="Arial" w:hAnsi="Arial" w:cs="Arial"/>
          <w:sz w:val="22"/>
          <w:lang w:val="et-EE"/>
        </w:rPr>
        <w:t>rengukava peab arvestama linna üldplaneeringut.</w:t>
      </w:r>
    </w:p>
    <w:p w:rsidR="008436DE" w:rsidRPr="00BA3FDE" w:rsidRDefault="008436DE" w:rsidP="008436DE">
      <w:pPr>
        <w:rPr>
          <w:rFonts w:ascii="Arial" w:hAnsi="Arial" w:cs="Arial"/>
          <w:sz w:val="22"/>
          <w:lang w:val="en-GB"/>
        </w:rPr>
      </w:pPr>
    </w:p>
    <w:p w:rsidR="008436DE" w:rsidRPr="00BA3FDE" w:rsidRDefault="008436DE" w:rsidP="008436DE">
      <w:pPr>
        <w:rPr>
          <w:rFonts w:ascii="Arial" w:hAnsi="Arial" w:cs="Arial"/>
          <w:sz w:val="22"/>
          <w:lang w:val="en-GB"/>
        </w:rPr>
      </w:pPr>
      <w:r w:rsidRPr="00BA3FDE">
        <w:rPr>
          <w:rFonts w:ascii="Arial" w:hAnsi="Arial" w:cs="Arial"/>
          <w:sz w:val="22"/>
          <w:lang w:val="et-EE"/>
        </w:rPr>
        <w:t>(</w:t>
      </w:r>
      <w:r w:rsidR="0080462C" w:rsidRPr="00BA3FDE">
        <w:rPr>
          <w:rFonts w:ascii="Arial" w:hAnsi="Arial" w:cs="Arial"/>
          <w:sz w:val="22"/>
          <w:lang w:val="et-EE"/>
        </w:rPr>
        <w:t>3</w:t>
      </w:r>
      <w:r w:rsidRPr="00BA3FDE">
        <w:rPr>
          <w:rFonts w:ascii="Arial" w:hAnsi="Arial" w:cs="Arial"/>
          <w:sz w:val="22"/>
          <w:lang w:val="et-EE"/>
        </w:rPr>
        <w:t xml:space="preserve">) </w:t>
      </w:r>
      <w:r w:rsidR="00697EBA" w:rsidRPr="00BA3FDE">
        <w:rPr>
          <w:rFonts w:ascii="Arial" w:hAnsi="Arial" w:cs="Arial"/>
          <w:sz w:val="22"/>
          <w:lang w:val="et-EE"/>
        </w:rPr>
        <w:t>A</w:t>
      </w:r>
      <w:r w:rsidRPr="00BA3FDE">
        <w:rPr>
          <w:rFonts w:ascii="Arial" w:hAnsi="Arial" w:cs="Arial"/>
          <w:sz w:val="22"/>
          <w:lang w:val="et-EE"/>
        </w:rPr>
        <w:t>rengudokumendid viib vastavusse</w:t>
      </w:r>
      <w:r w:rsidR="00697EBA" w:rsidRPr="00BA3FDE">
        <w:rPr>
          <w:rFonts w:ascii="Arial" w:hAnsi="Arial" w:cs="Arial"/>
          <w:sz w:val="22"/>
          <w:lang w:val="et-EE"/>
        </w:rPr>
        <w:t xml:space="preserve"> </w:t>
      </w:r>
      <w:r w:rsidRPr="00BA3FDE">
        <w:rPr>
          <w:rFonts w:ascii="Arial" w:hAnsi="Arial" w:cs="Arial"/>
          <w:sz w:val="22"/>
          <w:lang w:val="et-EE"/>
        </w:rPr>
        <w:t>või korraldab vastavusse viimise arengudokumendi koostamise eest vastutaja.</w:t>
      </w:r>
    </w:p>
    <w:p w:rsidR="008436DE" w:rsidRPr="00BA3FDE" w:rsidRDefault="008436DE" w:rsidP="00C46FC5">
      <w:pPr>
        <w:rPr>
          <w:rFonts w:ascii="Arial" w:hAnsi="Arial" w:cs="Arial"/>
          <w:sz w:val="22"/>
          <w:lang w:val="et-EE"/>
        </w:rPr>
      </w:pPr>
    </w:p>
    <w:p w:rsidR="005314BE" w:rsidRPr="00BA3FDE" w:rsidRDefault="005314BE" w:rsidP="00C46FC5">
      <w:pPr>
        <w:rPr>
          <w:rFonts w:ascii="Arial" w:hAnsi="Arial" w:cs="Arial"/>
          <w:sz w:val="22"/>
          <w:lang w:val="et-EE"/>
        </w:rPr>
      </w:pPr>
    </w:p>
    <w:p w:rsidR="008C6FAC" w:rsidRPr="00BA3FDE" w:rsidRDefault="00867D16" w:rsidP="00C46FC5">
      <w:pPr>
        <w:rPr>
          <w:rFonts w:ascii="Arial" w:hAnsi="Arial" w:cs="Arial"/>
          <w:b/>
          <w:bCs/>
          <w:sz w:val="22"/>
          <w:lang w:val="en-GB"/>
        </w:rPr>
      </w:pPr>
      <w:r w:rsidRPr="00BA3FDE">
        <w:rPr>
          <w:rFonts w:ascii="Arial" w:hAnsi="Arial" w:cs="Arial"/>
          <w:b/>
          <w:bCs/>
          <w:sz w:val="22"/>
          <w:lang w:val="et-EE"/>
        </w:rPr>
        <w:t>2</w:t>
      </w:r>
      <w:r w:rsidR="008C6FAC" w:rsidRPr="00BA3FDE">
        <w:rPr>
          <w:rFonts w:ascii="Arial" w:hAnsi="Arial" w:cs="Arial"/>
          <w:b/>
          <w:bCs/>
          <w:sz w:val="22"/>
          <w:lang w:val="et-EE"/>
        </w:rPr>
        <w:t>. peatükk</w:t>
      </w:r>
      <w:r w:rsidR="008C6FAC" w:rsidRPr="00BA3FDE">
        <w:rPr>
          <w:rFonts w:ascii="Arial" w:hAnsi="Arial" w:cs="Arial"/>
          <w:b/>
          <w:bCs/>
          <w:sz w:val="22"/>
          <w:lang w:val="et-EE"/>
        </w:rPr>
        <w:br/>
        <w:t xml:space="preserve">NARVA  </w:t>
      </w:r>
      <w:r w:rsidR="00DF6FCD" w:rsidRPr="00BA3FDE">
        <w:rPr>
          <w:rFonts w:ascii="Arial" w:hAnsi="Arial" w:cs="Arial"/>
          <w:b/>
          <w:bCs/>
          <w:sz w:val="22"/>
          <w:lang w:val="et-EE"/>
        </w:rPr>
        <w:t xml:space="preserve">LINNA </w:t>
      </w:r>
      <w:r w:rsidR="008C6FAC" w:rsidRPr="00BA3FDE">
        <w:rPr>
          <w:rFonts w:ascii="Arial" w:hAnsi="Arial" w:cs="Arial"/>
          <w:b/>
          <w:bCs/>
          <w:sz w:val="22"/>
          <w:lang w:val="et-EE"/>
        </w:rPr>
        <w:t>ÜLDPLANEERING</w:t>
      </w:r>
    </w:p>
    <w:p w:rsidR="008C6FAC" w:rsidRPr="00BA3FDE" w:rsidRDefault="008C6FAC" w:rsidP="00C46FC5">
      <w:pPr>
        <w:rPr>
          <w:rFonts w:ascii="Arial" w:hAnsi="Arial" w:cs="Arial"/>
          <w:sz w:val="22"/>
          <w:lang w:val="et-EE"/>
        </w:rPr>
      </w:pPr>
    </w:p>
    <w:p w:rsidR="008C6FAC" w:rsidRPr="00BA3FDE" w:rsidRDefault="008C6FAC" w:rsidP="00C46FC5">
      <w:pPr>
        <w:rPr>
          <w:rFonts w:ascii="Arial" w:hAnsi="Arial" w:cs="Arial"/>
          <w:sz w:val="22"/>
          <w:lang w:val="en-GB"/>
        </w:rPr>
      </w:pPr>
      <w:r w:rsidRPr="00BA3FDE">
        <w:rPr>
          <w:rFonts w:ascii="Arial" w:hAnsi="Arial" w:cs="Arial"/>
          <w:sz w:val="22"/>
          <w:lang w:val="et-EE"/>
        </w:rPr>
        <w:t xml:space="preserve">§ </w:t>
      </w:r>
      <w:r w:rsidR="00082D86" w:rsidRPr="00BA3FDE">
        <w:rPr>
          <w:rFonts w:ascii="Arial" w:hAnsi="Arial" w:cs="Arial"/>
          <w:sz w:val="22"/>
          <w:lang w:val="et-EE"/>
        </w:rPr>
        <w:t>4</w:t>
      </w:r>
      <w:r w:rsidRPr="00BA3FDE">
        <w:rPr>
          <w:rFonts w:ascii="Arial" w:hAnsi="Arial" w:cs="Arial"/>
          <w:sz w:val="22"/>
          <w:lang w:val="et-EE"/>
        </w:rPr>
        <w:t>.  Mõiste</w:t>
      </w:r>
    </w:p>
    <w:p w:rsidR="008C6FAC" w:rsidRPr="00BA3FDE" w:rsidRDefault="008C6FAC" w:rsidP="00C46FC5">
      <w:pPr>
        <w:rPr>
          <w:rFonts w:ascii="Arial" w:hAnsi="Arial" w:cs="Arial"/>
          <w:sz w:val="22"/>
          <w:lang w:val="et-EE"/>
        </w:rPr>
      </w:pPr>
    </w:p>
    <w:p w:rsidR="008C6FAC" w:rsidRPr="00BA3FDE" w:rsidRDefault="00531838" w:rsidP="00C46FC5">
      <w:pPr>
        <w:pStyle w:val="BodyText3"/>
        <w:jc w:val="left"/>
      </w:pPr>
      <w:r w:rsidRPr="00BA3FDE">
        <w:t xml:space="preserve">Narva </w:t>
      </w:r>
      <w:r w:rsidR="004342B8" w:rsidRPr="00BA3FDE">
        <w:t xml:space="preserve">linna </w:t>
      </w:r>
      <w:r w:rsidRPr="00BA3FDE">
        <w:t xml:space="preserve">üldplaneering on </w:t>
      </w:r>
      <w:r w:rsidR="00A460E2" w:rsidRPr="00BA3FDE">
        <w:t xml:space="preserve">planeerimisseadusele </w:t>
      </w:r>
      <w:r w:rsidRPr="00BA3FDE">
        <w:t xml:space="preserve">vastav strateegiline arengudokument, </w:t>
      </w:r>
      <w:r w:rsidR="003411D2" w:rsidRPr="00BA3FDE">
        <w:t>mille eesmärk on kogu linna territooriumi ruumilise arengu põhimõtete ja suundumuste määratlemine.</w:t>
      </w:r>
    </w:p>
    <w:p w:rsidR="008C6FAC" w:rsidRPr="00BA3FDE" w:rsidRDefault="008C6FAC" w:rsidP="00C46FC5">
      <w:pPr>
        <w:rPr>
          <w:rFonts w:ascii="Arial" w:hAnsi="Arial" w:cs="Arial"/>
          <w:sz w:val="22"/>
          <w:lang w:val="et-EE"/>
        </w:rPr>
      </w:pPr>
    </w:p>
    <w:p w:rsidR="008C6FAC" w:rsidRPr="00BA3FDE" w:rsidRDefault="008C6FAC" w:rsidP="00C46FC5">
      <w:pPr>
        <w:rPr>
          <w:rFonts w:ascii="Arial" w:hAnsi="Arial" w:cs="Arial"/>
          <w:sz w:val="22"/>
          <w:lang w:val="en-GB"/>
        </w:rPr>
      </w:pPr>
      <w:r w:rsidRPr="00BA3FDE">
        <w:rPr>
          <w:rFonts w:ascii="Arial" w:hAnsi="Arial" w:cs="Arial"/>
          <w:sz w:val="22"/>
          <w:lang w:val="et-EE"/>
        </w:rPr>
        <w:t xml:space="preserve">§ </w:t>
      </w:r>
      <w:r w:rsidR="00082D86" w:rsidRPr="00BA3FDE">
        <w:rPr>
          <w:rFonts w:ascii="Arial" w:hAnsi="Arial" w:cs="Arial"/>
          <w:sz w:val="22"/>
          <w:lang w:val="et-EE"/>
        </w:rPr>
        <w:t>5</w:t>
      </w:r>
      <w:r w:rsidRPr="00BA3FDE">
        <w:rPr>
          <w:rFonts w:ascii="Arial" w:hAnsi="Arial" w:cs="Arial"/>
          <w:sz w:val="22"/>
          <w:lang w:val="et-EE"/>
        </w:rPr>
        <w:t>.  Koostamine, läbivaatamine ja avalikustamine</w:t>
      </w:r>
    </w:p>
    <w:p w:rsidR="008C6FAC" w:rsidRPr="00BA3FDE" w:rsidRDefault="008C6FAC" w:rsidP="00C46FC5">
      <w:pPr>
        <w:rPr>
          <w:rFonts w:ascii="Arial" w:hAnsi="Arial" w:cs="Arial"/>
          <w:sz w:val="22"/>
          <w:lang w:val="et-EE"/>
        </w:rPr>
      </w:pPr>
    </w:p>
    <w:p w:rsidR="00AE4634" w:rsidRPr="00BA3FDE" w:rsidRDefault="00AE4634" w:rsidP="00AE4634">
      <w:pPr>
        <w:pStyle w:val="BodyText3"/>
        <w:jc w:val="left"/>
      </w:pPr>
      <w:r w:rsidRPr="00BA3FDE">
        <w:t>(1) Narva linna üldplaneering koostatakse kogu linna territooriumi või selle osade kohta. Üldplaneeringu võib koostada huvitatud kohalike omavalitsuse omavahelisel kokkuleppel linna ja linnaga piirnevate valdade territooriumite osade kohta, samuti teemaplaneeringuna kehtiva üldplaneeringu täpsustamiseks ja täiendamiseks.</w:t>
      </w:r>
    </w:p>
    <w:p w:rsidR="00AE4634" w:rsidRPr="00BA3FDE" w:rsidRDefault="00AE4634" w:rsidP="00C46FC5">
      <w:pPr>
        <w:pStyle w:val="BodyText3"/>
        <w:jc w:val="left"/>
      </w:pPr>
    </w:p>
    <w:p w:rsidR="008C6FAC" w:rsidRPr="00BA3FDE" w:rsidRDefault="008C6FAC" w:rsidP="00C46FC5">
      <w:pPr>
        <w:pStyle w:val="BodyText3"/>
        <w:jc w:val="left"/>
        <w:rPr>
          <w:lang w:val="en-GB"/>
        </w:rPr>
      </w:pPr>
      <w:r w:rsidRPr="00BA3FDE">
        <w:t>(</w:t>
      </w:r>
      <w:r w:rsidR="00AE4634" w:rsidRPr="00BA3FDE">
        <w:t>2</w:t>
      </w:r>
      <w:r w:rsidRPr="00BA3FDE">
        <w:t xml:space="preserve">) </w:t>
      </w:r>
      <w:r w:rsidR="00242CBA" w:rsidRPr="00BA3FDE">
        <w:t>Narva linna üldplaneeringu koostamine algatatakse linnavolikogu otsusega ja kooskõlas planeerimisseadusega. Linna ruumiliste terviklahenduste väljaselgitamiseks ning arengu suunamiseks koostatakse uuringuid, analüüse, mõõtmisi, küsitlusi, arhitektuuri- ja planeeringu võistlusi, projekte.</w:t>
      </w:r>
      <w:r w:rsidR="006A79B3" w:rsidRPr="00BA3FDE">
        <w:t xml:space="preserve"> </w:t>
      </w:r>
    </w:p>
    <w:p w:rsidR="008C6FAC" w:rsidRPr="00BA3FDE" w:rsidRDefault="008C6FAC" w:rsidP="00C46FC5">
      <w:pPr>
        <w:rPr>
          <w:rFonts w:ascii="Arial" w:hAnsi="Arial" w:cs="Arial"/>
          <w:sz w:val="22"/>
          <w:lang w:val="en-GB"/>
        </w:rPr>
      </w:pPr>
    </w:p>
    <w:p w:rsidR="008C6FAC" w:rsidRPr="00BA3FDE" w:rsidRDefault="008C6FAC" w:rsidP="00C46FC5">
      <w:pPr>
        <w:rPr>
          <w:rFonts w:ascii="Arial" w:hAnsi="Arial" w:cs="Arial"/>
          <w:sz w:val="22"/>
          <w:lang w:val="da-DK"/>
        </w:rPr>
      </w:pPr>
      <w:r w:rsidRPr="00BA3FDE">
        <w:rPr>
          <w:rFonts w:ascii="Arial" w:hAnsi="Arial" w:cs="Arial"/>
          <w:sz w:val="22"/>
          <w:lang w:val="et-EE"/>
        </w:rPr>
        <w:t>(</w:t>
      </w:r>
      <w:r w:rsidR="00AE4634" w:rsidRPr="00BA3FDE">
        <w:rPr>
          <w:rFonts w:ascii="Arial" w:hAnsi="Arial" w:cs="Arial"/>
          <w:sz w:val="22"/>
          <w:lang w:val="et-EE"/>
        </w:rPr>
        <w:t>3</w:t>
      </w:r>
      <w:r w:rsidRPr="00BA3FDE">
        <w:rPr>
          <w:rFonts w:ascii="Arial" w:hAnsi="Arial" w:cs="Arial"/>
          <w:sz w:val="22"/>
          <w:lang w:val="et-EE"/>
        </w:rPr>
        <w:t xml:space="preserve">) </w:t>
      </w:r>
      <w:r w:rsidR="00F51E5F" w:rsidRPr="00BA3FDE">
        <w:rPr>
          <w:rFonts w:ascii="Arial" w:hAnsi="Arial" w:cs="Arial"/>
          <w:sz w:val="22"/>
          <w:lang w:val="et-EE"/>
        </w:rPr>
        <w:t>Narva linna ü</w:t>
      </w:r>
      <w:r w:rsidR="00D60136" w:rsidRPr="00BA3FDE">
        <w:rPr>
          <w:rFonts w:ascii="Arial" w:hAnsi="Arial" w:cs="Arial"/>
          <w:sz w:val="22"/>
          <w:lang w:val="et-EE"/>
        </w:rPr>
        <w:t>ldplaneeringu koostamise korraldab ja korraldamise eest vastutab Narva Linnavalitsuse Arhitektuuri- ja Linnaplaneerimise Amet</w:t>
      </w:r>
      <w:r w:rsidRPr="00BA3FDE">
        <w:rPr>
          <w:rFonts w:ascii="Arial" w:hAnsi="Arial" w:cs="Arial"/>
          <w:sz w:val="22"/>
          <w:lang w:val="et-EE"/>
        </w:rPr>
        <w:t>.</w:t>
      </w:r>
    </w:p>
    <w:p w:rsidR="008C6FAC" w:rsidRPr="00BA3FDE" w:rsidRDefault="008C6FAC" w:rsidP="00C46FC5">
      <w:pPr>
        <w:rPr>
          <w:rFonts w:ascii="Arial" w:hAnsi="Arial" w:cs="Arial"/>
          <w:sz w:val="22"/>
          <w:lang w:val="da-DK"/>
        </w:rPr>
      </w:pPr>
    </w:p>
    <w:p w:rsidR="008C6FAC" w:rsidRPr="00BA3FDE" w:rsidRDefault="008C6FAC" w:rsidP="00C46FC5">
      <w:pPr>
        <w:pStyle w:val="BodyText3"/>
        <w:jc w:val="left"/>
        <w:rPr>
          <w:lang w:val="da-DK"/>
        </w:rPr>
      </w:pPr>
      <w:r w:rsidRPr="00BA3FDE">
        <w:t>(</w:t>
      </w:r>
      <w:r w:rsidR="00AE4634" w:rsidRPr="00BA3FDE">
        <w:t>4</w:t>
      </w:r>
      <w:r w:rsidRPr="00BA3FDE">
        <w:t xml:space="preserve">) </w:t>
      </w:r>
      <w:r w:rsidR="00D27D9F" w:rsidRPr="00BA3FDE">
        <w:t>Narva linna ü</w:t>
      </w:r>
      <w:r w:rsidR="005B5E0A" w:rsidRPr="00BA3FDE">
        <w:t>ldplaneeringu koostamine, vastuvõtmine, avalikustamine, kehtestamine ja muutmine toimub planeerimisseaduses sätestatud korras</w:t>
      </w:r>
      <w:r w:rsidRPr="00BA3FDE">
        <w:t xml:space="preserve">. </w:t>
      </w:r>
    </w:p>
    <w:p w:rsidR="008C6FAC" w:rsidRPr="00BA3FDE" w:rsidRDefault="008C6FAC" w:rsidP="00C46FC5">
      <w:pPr>
        <w:rPr>
          <w:rFonts w:ascii="Arial" w:hAnsi="Arial" w:cs="Arial"/>
          <w:sz w:val="22"/>
          <w:lang w:val="da-DK"/>
        </w:rPr>
      </w:pPr>
    </w:p>
    <w:p w:rsidR="00867D16" w:rsidRPr="00BA3FDE" w:rsidRDefault="00867D16" w:rsidP="00867D16">
      <w:pPr>
        <w:rPr>
          <w:rFonts w:ascii="Arial" w:hAnsi="Arial" w:cs="Arial"/>
          <w:b/>
          <w:bCs/>
          <w:sz w:val="22"/>
          <w:lang w:val="da-DK"/>
        </w:rPr>
      </w:pPr>
      <w:r w:rsidRPr="00BA3FDE">
        <w:rPr>
          <w:rFonts w:ascii="Arial" w:hAnsi="Arial" w:cs="Arial"/>
          <w:b/>
          <w:bCs/>
          <w:sz w:val="22"/>
          <w:lang w:val="et-EE"/>
        </w:rPr>
        <w:br/>
        <w:t>3. peatükk</w:t>
      </w:r>
      <w:r w:rsidRPr="00BA3FDE">
        <w:rPr>
          <w:rFonts w:ascii="Arial" w:hAnsi="Arial" w:cs="Arial"/>
          <w:b/>
          <w:bCs/>
          <w:sz w:val="22"/>
          <w:lang w:val="et-EE"/>
        </w:rPr>
        <w:br/>
        <w:t>NARVA  LINNA  ARENGUKAVA</w:t>
      </w:r>
    </w:p>
    <w:p w:rsidR="00867D16" w:rsidRPr="00BA3FDE" w:rsidRDefault="00867D16" w:rsidP="00867D16">
      <w:pPr>
        <w:rPr>
          <w:rFonts w:ascii="Arial" w:hAnsi="Arial" w:cs="Arial"/>
          <w:sz w:val="22"/>
          <w:lang w:val="da-DK"/>
        </w:rPr>
      </w:pPr>
    </w:p>
    <w:p w:rsidR="00867D16" w:rsidRPr="00BA3FDE" w:rsidRDefault="00867D16" w:rsidP="00867D16">
      <w:pPr>
        <w:rPr>
          <w:rFonts w:ascii="Arial" w:hAnsi="Arial" w:cs="Arial"/>
          <w:sz w:val="22"/>
          <w:lang w:val="da-DK"/>
        </w:rPr>
      </w:pPr>
      <w:r w:rsidRPr="00BA3FDE">
        <w:rPr>
          <w:rFonts w:ascii="Arial" w:hAnsi="Arial" w:cs="Arial"/>
          <w:sz w:val="22"/>
          <w:lang w:val="et-EE"/>
        </w:rPr>
        <w:t xml:space="preserve">§ </w:t>
      </w:r>
      <w:r w:rsidR="00082D86" w:rsidRPr="00BA3FDE">
        <w:rPr>
          <w:rFonts w:ascii="Arial" w:hAnsi="Arial" w:cs="Arial"/>
          <w:sz w:val="22"/>
          <w:lang w:val="et-EE"/>
        </w:rPr>
        <w:t>6</w:t>
      </w:r>
      <w:r w:rsidRPr="00BA3FDE">
        <w:rPr>
          <w:rFonts w:ascii="Arial" w:hAnsi="Arial" w:cs="Arial"/>
          <w:sz w:val="22"/>
          <w:lang w:val="et-EE"/>
        </w:rPr>
        <w:t>.  Mõiste</w:t>
      </w:r>
    </w:p>
    <w:p w:rsidR="00867D16" w:rsidRPr="00BA3FDE" w:rsidRDefault="00867D16" w:rsidP="00867D16">
      <w:pPr>
        <w:rPr>
          <w:rFonts w:ascii="Arial" w:hAnsi="Arial" w:cs="Arial"/>
          <w:sz w:val="22"/>
          <w:lang w:val="et-EE"/>
        </w:rPr>
      </w:pPr>
    </w:p>
    <w:p w:rsidR="00867D16" w:rsidRPr="00BA3FDE" w:rsidRDefault="00867D16" w:rsidP="00867D16">
      <w:pPr>
        <w:pStyle w:val="BodyText3"/>
        <w:jc w:val="left"/>
      </w:pPr>
      <w:r w:rsidRPr="00BA3FDE">
        <w:t xml:space="preserve">Narva linna arengukava on Narva pika- ja lühiajalise arengu eesmärke määratlev ja nende elluviimise võimalusi kavandav dokument, mis tasakaalustatult arvestab </w:t>
      </w:r>
      <w:r w:rsidR="000D00F2" w:rsidRPr="00BA3FDE">
        <w:t xml:space="preserve">linna </w:t>
      </w:r>
      <w:r w:rsidRPr="00BA3FDE">
        <w:t xml:space="preserve">arengu pikaajalisi suundumusi ja vajadusi ning </w:t>
      </w:r>
      <w:r w:rsidR="00E3362F" w:rsidRPr="00BA3FDE">
        <w:t xml:space="preserve">koos eelarvestrateegiaga </w:t>
      </w:r>
      <w:r w:rsidR="000D00F2" w:rsidRPr="00BA3FDE">
        <w:t>on aluseks eri</w:t>
      </w:r>
      <w:r w:rsidR="00FD3439" w:rsidRPr="00BA3FDE">
        <w:t xml:space="preserve"> </w:t>
      </w:r>
      <w:r w:rsidR="000D00F2" w:rsidRPr="00BA3FDE">
        <w:t>eluvaldkondade arengu integreerimisele ja koordineerimisele</w:t>
      </w:r>
      <w:r w:rsidR="00E3362F" w:rsidRPr="00BA3FDE">
        <w:t>.</w:t>
      </w:r>
    </w:p>
    <w:p w:rsidR="00B139C4" w:rsidRPr="00BA3FDE" w:rsidRDefault="00B139C4" w:rsidP="00867D16">
      <w:pPr>
        <w:pStyle w:val="BodyText3"/>
        <w:jc w:val="left"/>
      </w:pPr>
    </w:p>
    <w:p w:rsidR="00867D16" w:rsidRPr="00BA3FDE" w:rsidRDefault="00867D16" w:rsidP="00867D16">
      <w:pPr>
        <w:rPr>
          <w:rFonts w:ascii="Arial" w:hAnsi="Arial" w:cs="Arial"/>
          <w:sz w:val="22"/>
          <w:lang w:val="en-GB"/>
        </w:rPr>
      </w:pPr>
      <w:r w:rsidRPr="00BA3FDE">
        <w:rPr>
          <w:rFonts w:ascii="Arial" w:hAnsi="Arial" w:cs="Arial"/>
          <w:sz w:val="22"/>
          <w:lang w:val="et-EE"/>
        </w:rPr>
        <w:t xml:space="preserve">§ </w:t>
      </w:r>
      <w:r w:rsidR="00082D86" w:rsidRPr="00BA3FDE">
        <w:rPr>
          <w:rFonts w:ascii="Arial" w:hAnsi="Arial" w:cs="Arial"/>
          <w:sz w:val="22"/>
          <w:lang w:val="et-EE"/>
        </w:rPr>
        <w:t>7</w:t>
      </w:r>
      <w:r w:rsidRPr="00BA3FDE">
        <w:rPr>
          <w:rFonts w:ascii="Arial" w:hAnsi="Arial" w:cs="Arial"/>
          <w:sz w:val="22"/>
          <w:lang w:val="et-EE"/>
        </w:rPr>
        <w:t>.  Koostamine</w:t>
      </w:r>
    </w:p>
    <w:p w:rsidR="00867D16" w:rsidRPr="00BA3FDE" w:rsidRDefault="00867D16" w:rsidP="00867D16">
      <w:pPr>
        <w:rPr>
          <w:rFonts w:ascii="Arial" w:hAnsi="Arial" w:cs="Arial"/>
          <w:sz w:val="22"/>
          <w:lang w:val="et-EE"/>
        </w:rPr>
      </w:pPr>
    </w:p>
    <w:p w:rsidR="00883157" w:rsidRPr="00BA3FDE" w:rsidRDefault="00883157" w:rsidP="00883157">
      <w:pPr>
        <w:rPr>
          <w:rFonts w:ascii="Arial" w:hAnsi="Arial" w:cs="Arial"/>
          <w:sz w:val="22"/>
          <w:lang w:val="et-EE"/>
        </w:rPr>
      </w:pPr>
      <w:r w:rsidRPr="00BA3FDE">
        <w:rPr>
          <w:rFonts w:ascii="Arial" w:hAnsi="Arial" w:cs="Arial"/>
          <w:sz w:val="22"/>
          <w:lang w:val="et-EE"/>
        </w:rPr>
        <w:t xml:space="preserve">(1) </w:t>
      </w:r>
      <w:r w:rsidR="003C1EAC" w:rsidRPr="00BA3FDE">
        <w:rPr>
          <w:rFonts w:ascii="Arial" w:hAnsi="Arial" w:cs="Arial"/>
          <w:sz w:val="22"/>
          <w:lang w:val="et-EE"/>
        </w:rPr>
        <w:t>Narva linna a</w:t>
      </w:r>
      <w:r w:rsidRPr="00BA3FDE">
        <w:rPr>
          <w:rFonts w:ascii="Arial" w:hAnsi="Arial" w:cs="Arial"/>
          <w:sz w:val="22"/>
          <w:lang w:val="et-EE"/>
        </w:rPr>
        <w:t>rengukava peab hõlmama iga aasta 15. oktoobri seisuga vähemalt nelja eelseisvat eelarveaastat.</w:t>
      </w:r>
    </w:p>
    <w:p w:rsidR="00883157" w:rsidRPr="00BA3FDE" w:rsidRDefault="00883157" w:rsidP="00883157">
      <w:pPr>
        <w:rPr>
          <w:rFonts w:ascii="Arial" w:hAnsi="Arial" w:cs="Arial"/>
          <w:sz w:val="22"/>
          <w:lang w:val="et-EE"/>
        </w:rPr>
      </w:pPr>
    </w:p>
    <w:p w:rsidR="00883157" w:rsidRPr="00BA3FDE" w:rsidRDefault="00883157" w:rsidP="00883157">
      <w:pPr>
        <w:pStyle w:val="BodyText3"/>
      </w:pPr>
      <w:r w:rsidRPr="00BA3FDE">
        <w:t>(2) Kui Narva linnal on pikemaajalisi kohustusi või neid kavandatakse pikemaks perioodiks, tuleb arengukavas esitada andmed arengukava kehtivusaega ületavate kohustuste kohta.</w:t>
      </w:r>
    </w:p>
    <w:p w:rsidR="00883157" w:rsidRPr="00BA3FDE" w:rsidRDefault="00883157" w:rsidP="00867D16">
      <w:pPr>
        <w:pStyle w:val="BodyText3"/>
        <w:jc w:val="left"/>
      </w:pPr>
    </w:p>
    <w:p w:rsidR="00867D16" w:rsidRPr="00BA3FDE" w:rsidRDefault="00867D16" w:rsidP="00867D16">
      <w:pPr>
        <w:pStyle w:val="BodyText3"/>
        <w:jc w:val="left"/>
        <w:rPr>
          <w:lang w:val="en-GB"/>
        </w:rPr>
      </w:pPr>
      <w:r w:rsidRPr="00BA3FDE">
        <w:t>(</w:t>
      </w:r>
      <w:r w:rsidR="00883157" w:rsidRPr="00BA3FDE">
        <w:t>3</w:t>
      </w:r>
      <w:r w:rsidRPr="00BA3FDE">
        <w:t>) Narva linna arengukava koostamine algatatakse linnavolikogu otsuse alusel ning toimub vastavalt linnavolikogu poolt kehtestatud lähteülesandele.</w:t>
      </w:r>
    </w:p>
    <w:p w:rsidR="00867D16" w:rsidRPr="00BA3FDE" w:rsidRDefault="00867D16" w:rsidP="00867D16">
      <w:pPr>
        <w:rPr>
          <w:rFonts w:ascii="Arial" w:hAnsi="Arial" w:cs="Arial"/>
          <w:sz w:val="22"/>
          <w:lang w:val="en-GB"/>
        </w:rPr>
      </w:pPr>
    </w:p>
    <w:p w:rsidR="00867D16" w:rsidRPr="00BA3FDE" w:rsidRDefault="00883157" w:rsidP="00867D16">
      <w:pPr>
        <w:rPr>
          <w:rFonts w:ascii="Arial" w:hAnsi="Arial" w:cs="Arial"/>
          <w:sz w:val="22"/>
          <w:lang w:val="en-GB"/>
        </w:rPr>
      </w:pPr>
      <w:r w:rsidRPr="00BA3FDE">
        <w:rPr>
          <w:rFonts w:ascii="Arial" w:hAnsi="Arial" w:cs="Arial"/>
          <w:sz w:val="22"/>
          <w:lang w:val="et-EE"/>
        </w:rPr>
        <w:t>(4</w:t>
      </w:r>
      <w:r w:rsidR="00867D16" w:rsidRPr="00BA3FDE">
        <w:rPr>
          <w:rFonts w:ascii="Arial" w:hAnsi="Arial" w:cs="Arial"/>
          <w:sz w:val="22"/>
          <w:lang w:val="et-EE"/>
        </w:rPr>
        <w:t>) Narva linna arengukava koostamise eest vastutab Narva Linna Arenduse ja Ökonoomika Amet.</w:t>
      </w:r>
    </w:p>
    <w:p w:rsidR="00867D16" w:rsidRPr="00BA3FDE" w:rsidRDefault="00867D16" w:rsidP="00867D16">
      <w:pPr>
        <w:rPr>
          <w:rFonts w:ascii="Arial" w:hAnsi="Arial" w:cs="Arial"/>
          <w:sz w:val="22"/>
          <w:lang w:val="en-GB"/>
        </w:rPr>
      </w:pPr>
    </w:p>
    <w:p w:rsidR="00867D16" w:rsidRPr="00BA3FDE" w:rsidRDefault="00883157" w:rsidP="00867D16">
      <w:pPr>
        <w:rPr>
          <w:rFonts w:ascii="Arial" w:hAnsi="Arial" w:cs="Arial"/>
          <w:sz w:val="22"/>
          <w:lang w:val="en-GB"/>
        </w:rPr>
      </w:pPr>
      <w:r w:rsidRPr="00BA3FDE">
        <w:rPr>
          <w:rFonts w:ascii="Arial" w:hAnsi="Arial" w:cs="Arial"/>
          <w:sz w:val="22"/>
          <w:lang w:val="et-EE"/>
        </w:rPr>
        <w:t>(5</w:t>
      </w:r>
      <w:r w:rsidR="00867D16" w:rsidRPr="00BA3FDE">
        <w:rPr>
          <w:rFonts w:ascii="Arial" w:hAnsi="Arial" w:cs="Arial"/>
          <w:sz w:val="22"/>
          <w:lang w:val="et-EE"/>
        </w:rPr>
        <w:t xml:space="preserve">) Narva linna arengukava kehtestatakse linnavolikogu </w:t>
      </w:r>
      <w:r w:rsidR="000C0722" w:rsidRPr="00BA3FDE">
        <w:rPr>
          <w:rFonts w:ascii="Arial" w:hAnsi="Arial" w:cs="Arial"/>
          <w:sz w:val="22"/>
          <w:lang w:val="et-EE"/>
        </w:rPr>
        <w:t>määrusega</w:t>
      </w:r>
      <w:r w:rsidR="00867D16" w:rsidRPr="00BA3FDE">
        <w:rPr>
          <w:rFonts w:ascii="Arial" w:hAnsi="Arial" w:cs="Arial"/>
          <w:sz w:val="22"/>
          <w:lang w:val="et-EE"/>
        </w:rPr>
        <w:t>.</w:t>
      </w:r>
    </w:p>
    <w:p w:rsidR="00867D16" w:rsidRPr="00BA3FDE" w:rsidRDefault="00867D16" w:rsidP="00867D16">
      <w:pPr>
        <w:rPr>
          <w:rFonts w:ascii="Arial" w:hAnsi="Arial" w:cs="Arial"/>
          <w:sz w:val="22"/>
          <w:lang w:val="en-GB"/>
        </w:rPr>
      </w:pPr>
    </w:p>
    <w:p w:rsidR="00867D16" w:rsidRPr="00BA3FDE" w:rsidRDefault="00867D16" w:rsidP="00867D16">
      <w:pPr>
        <w:rPr>
          <w:rFonts w:ascii="Arial" w:hAnsi="Arial" w:cs="Arial"/>
          <w:sz w:val="22"/>
          <w:lang w:val="en-GB"/>
        </w:rPr>
      </w:pPr>
      <w:r w:rsidRPr="00BA3FDE">
        <w:rPr>
          <w:rFonts w:ascii="Arial" w:hAnsi="Arial" w:cs="Arial"/>
          <w:sz w:val="22"/>
          <w:lang w:val="et-EE"/>
        </w:rPr>
        <w:t xml:space="preserve">§ </w:t>
      </w:r>
      <w:r w:rsidR="00082D86" w:rsidRPr="00BA3FDE">
        <w:rPr>
          <w:rFonts w:ascii="Arial" w:hAnsi="Arial" w:cs="Arial"/>
          <w:sz w:val="22"/>
          <w:lang w:val="et-EE"/>
        </w:rPr>
        <w:t>8</w:t>
      </w:r>
      <w:r w:rsidRPr="00BA3FDE">
        <w:rPr>
          <w:rFonts w:ascii="Arial" w:hAnsi="Arial" w:cs="Arial"/>
          <w:sz w:val="22"/>
          <w:lang w:val="et-EE"/>
        </w:rPr>
        <w:t>.  Avalikustamine</w:t>
      </w:r>
    </w:p>
    <w:p w:rsidR="00867D16" w:rsidRPr="00BA3FDE" w:rsidRDefault="00867D16" w:rsidP="00867D16">
      <w:pPr>
        <w:rPr>
          <w:rFonts w:ascii="Arial" w:hAnsi="Arial" w:cs="Arial"/>
          <w:sz w:val="22"/>
          <w:lang w:val="et-EE"/>
        </w:rPr>
      </w:pPr>
    </w:p>
    <w:p w:rsidR="00867D16" w:rsidRPr="00BA3FDE" w:rsidRDefault="00867D16" w:rsidP="00867D16">
      <w:pPr>
        <w:pStyle w:val="BodyText3"/>
        <w:jc w:val="left"/>
        <w:rPr>
          <w:lang w:val="en-GB"/>
        </w:rPr>
      </w:pPr>
      <w:r w:rsidRPr="00BA3FDE">
        <w:t>(1) Narva Linna Arenduse ja Ökonoomika Amet korraldab avalike arutelude kaudu kõigi huvitatud isikute kaasamise Narva linna arengukava koostamise protsessi.</w:t>
      </w:r>
    </w:p>
    <w:p w:rsidR="00867D16" w:rsidRPr="00BA3FDE" w:rsidRDefault="00867D16" w:rsidP="00867D16">
      <w:pPr>
        <w:rPr>
          <w:rFonts w:ascii="Arial" w:hAnsi="Arial" w:cs="Arial"/>
          <w:sz w:val="22"/>
          <w:lang w:val="en-GB"/>
        </w:rPr>
      </w:pPr>
    </w:p>
    <w:p w:rsidR="00115CD8" w:rsidRPr="00BA3FDE" w:rsidRDefault="00115CD8" w:rsidP="00115CD8">
      <w:pPr>
        <w:rPr>
          <w:rFonts w:ascii="Arial" w:hAnsi="Arial" w:cs="Arial"/>
          <w:sz w:val="22"/>
          <w:lang w:val="et-EE"/>
        </w:rPr>
      </w:pPr>
      <w:r w:rsidRPr="00BA3FDE">
        <w:rPr>
          <w:rFonts w:ascii="Arial" w:hAnsi="Arial" w:cs="Arial"/>
          <w:sz w:val="22"/>
          <w:lang w:val="et-EE"/>
        </w:rPr>
        <w:t>(</w:t>
      </w:r>
      <w:r w:rsidR="00E45074" w:rsidRPr="00BA3FDE">
        <w:rPr>
          <w:rFonts w:ascii="Arial" w:hAnsi="Arial" w:cs="Arial"/>
          <w:sz w:val="22"/>
          <w:lang w:val="et-EE"/>
        </w:rPr>
        <w:t>2</w:t>
      </w:r>
      <w:r w:rsidRPr="00BA3FDE">
        <w:rPr>
          <w:rFonts w:ascii="Arial" w:hAnsi="Arial" w:cs="Arial"/>
          <w:sz w:val="22"/>
          <w:lang w:val="et-EE"/>
        </w:rPr>
        <w:t xml:space="preserve">) Linnavalitsus avalikustab </w:t>
      </w:r>
      <w:r w:rsidR="00C63678" w:rsidRPr="00BA3FDE">
        <w:rPr>
          <w:rFonts w:ascii="Arial" w:hAnsi="Arial" w:cs="Arial"/>
          <w:sz w:val="22"/>
          <w:lang w:val="et-EE"/>
        </w:rPr>
        <w:t xml:space="preserve">linna </w:t>
      </w:r>
      <w:r w:rsidRPr="00BA3FDE">
        <w:rPr>
          <w:rFonts w:ascii="Arial" w:hAnsi="Arial" w:cs="Arial"/>
          <w:sz w:val="22"/>
          <w:lang w:val="et-EE"/>
        </w:rPr>
        <w:t>arengukava eelnõu linna veebilehel vähemalt kaheks nädalaks.</w:t>
      </w:r>
    </w:p>
    <w:p w:rsidR="00867D16" w:rsidRPr="00BA3FDE" w:rsidRDefault="00867D16" w:rsidP="00867D16">
      <w:pPr>
        <w:rPr>
          <w:rFonts w:ascii="Arial" w:hAnsi="Arial" w:cs="Arial"/>
          <w:sz w:val="22"/>
          <w:lang w:val="et-EE"/>
        </w:rPr>
      </w:pPr>
    </w:p>
    <w:p w:rsidR="00867D16" w:rsidRPr="00BA3FDE" w:rsidRDefault="00867D16" w:rsidP="00867D16">
      <w:pPr>
        <w:rPr>
          <w:rFonts w:ascii="Arial" w:hAnsi="Arial" w:cs="Arial"/>
          <w:sz w:val="22"/>
          <w:lang w:val="et-EE"/>
        </w:rPr>
      </w:pPr>
      <w:r w:rsidRPr="00BA3FDE">
        <w:rPr>
          <w:rFonts w:ascii="Arial" w:hAnsi="Arial" w:cs="Arial"/>
          <w:sz w:val="22"/>
          <w:lang w:val="et-EE"/>
        </w:rPr>
        <w:t xml:space="preserve">§ </w:t>
      </w:r>
      <w:r w:rsidR="00082D86" w:rsidRPr="00BA3FDE">
        <w:rPr>
          <w:rFonts w:ascii="Arial" w:hAnsi="Arial" w:cs="Arial"/>
          <w:sz w:val="22"/>
          <w:lang w:val="et-EE"/>
        </w:rPr>
        <w:t>9</w:t>
      </w:r>
      <w:r w:rsidRPr="00BA3FDE">
        <w:rPr>
          <w:rFonts w:ascii="Arial" w:hAnsi="Arial" w:cs="Arial"/>
          <w:sz w:val="22"/>
          <w:lang w:val="et-EE"/>
        </w:rPr>
        <w:t>.  Läbivaatamine</w:t>
      </w:r>
    </w:p>
    <w:p w:rsidR="00867D16" w:rsidRPr="00BA3FDE" w:rsidRDefault="00867D16" w:rsidP="00867D16">
      <w:pPr>
        <w:rPr>
          <w:rFonts w:ascii="Arial" w:hAnsi="Arial" w:cs="Arial"/>
          <w:sz w:val="22"/>
          <w:lang w:val="et-EE"/>
        </w:rPr>
      </w:pPr>
    </w:p>
    <w:p w:rsidR="00867D16" w:rsidRPr="00BA3FDE" w:rsidRDefault="00867D16" w:rsidP="00867D16">
      <w:pPr>
        <w:rPr>
          <w:rFonts w:ascii="Arial" w:hAnsi="Arial" w:cs="Arial"/>
          <w:sz w:val="22"/>
          <w:lang w:val="et-EE"/>
        </w:rPr>
      </w:pPr>
      <w:r w:rsidRPr="00BA3FDE">
        <w:rPr>
          <w:rFonts w:ascii="Arial" w:hAnsi="Arial" w:cs="Arial"/>
          <w:sz w:val="22"/>
          <w:lang w:val="et-EE"/>
        </w:rPr>
        <w:t>(</w:t>
      </w:r>
      <w:r w:rsidR="0079199F" w:rsidRPr="00BA3FDE">
        <w:rPr>
          <w:rFonts w:ascii="Arial" w:hAnsi="Arial" w:cs="Arial"/>
          <w:sz w:val="22"/>
          <w:lang w:val="et-EE"/>
        </w:rPr>
        <w:t>1</w:t>
      </w:r>
      <w:r w:rsidRPr="00BA3FDE">
        <w:rPr>
          <w:rFonts w:ascii="Arial" w:hAnsi="Arial" w:cs="Arial"/>
          <w:sz w:val="22"/>
          <w:lang w:val="et-EE"/>
        </w:rPr>
        <w:t xml:space="preserve">) Iga aasta 15. märtsiks kogub Narva Linna Arenduse ja Ökonoomika Amet andmed Narva </w:t>
      </w:r>
      <w:r w:rsidR="00C63678" w:rsidRPr="00BA3FDE">
        <w:rPr>
          <w:rFonts w:ascii="Arial" w:hAnsi="Arial" w:cs="Arial"/>
          <w:sz w:val="22"/>
          <w:lang w:val="et-EE"/>
        </w:rPr>
        <w:t xml:space="preserve">linna </w:t>
      </w:r>
      <w:r w:rsidRPr="00BA3FDE">
        <w:rPr>
          <w:rFonts w:ascii="Arial" w:hAnsi="Arial" w:cs="Arial"/>
          <w:sz w:val="22"/>
          <w:lang w:val="et-EE"/>
        </w:rPr>
        <w:t>arengukavas ettenähtud ülesannete täitmise ja eesmärkide saavutamise kohta eelmisel kalendriaastal, koostab vastava aruande ning esitab selle hiljemalt 15. aprilliks linnavalitsusele.</w:t>
      </w:r>
    </w:p>
    <w:p w:rsidR="00867D16" w:rsidRPr="00BA3FDE" w:rsidRDefault="00867D16" w:rsidP="00867D16">
      <w:pPr>
        <w:rPr>
          <w:rFonts w:ascii="Arial" w:hAnsi="Arial" w:cs="Arial"/>
          <w:sz w:val="22"/>
          <w:lang w:val="et-EE"/>
        </w:rPr>
      </w:pPr>
    </w:p>
    <w:p w:rsidR="00867D16" w:rsidRPr="00BA3FDE" w:rsidRDefault="0079199F" w:rsidP="00867D16">
      <w:pPr>
        <w:rPr>
          <w:rFonts w:ascii="Arial" w:hAnsi="Arial" w:cs="Arial"/>
          <w:sz w:val="22"/>
          <w:lang w:val="et-EE"/>
        </w:rPr>
      </w:pPr>
      <w:r w:rsidRPr="00BA3FDE">
        <w:rPr>
          <w:rFonts w:ascii="Arial" w:hAnsi="Arial" w:cs="Arial"/>
          <w:sz w:val="22"/>
          <w:lang w:val="et-EE"/>
        </w:rPr>
        <w:t>(2</w:t>
      </w:r>
      <w:r w:rsidR="00867D16" w:rsidRPr="00BA3FDE">
        <w:rPr>
          <w:rFonts w:ascii="Arial" w:hAnsi="Arial" w:cs="Arial"/>
          <w:sz w:val="22"/>
          <w:lang w:val="et-EE"/>
        </w:rPr>
        <w:t>) Linnavalitsus vaatab kehtiva Narva linna arengukava täitmise aruande läbi ja esitab selle hiljemalt 1. maiks linnavolikogule.</w:t>
      </w:r>
    </w:p>
    <w:p w:rsidR="00867D16" w:rsidRPr="00BA3FDE" w:rsidRDefault="00867D16" w:rsidP="00867D16">
      <w:pPr>
        <w:rPr>
          <w:rFonts w:ascii="Arial" w:hAnsi="Arial" w:cs="Arial"/>
          <w:sz w:val="22"/>
          <w:lang w:val="et-EE"/>
        </w:rPr>
      </w:pPr>
    </w:p>
    <w:p w:rsidR="00867D16" w:rsidRPr="00BA3FDE" w:rsidRDefault="0079199F" w:rsidP="00867D16">
      <w:pPr>
        <w:rPr>
          <w:rFonts w:ascii="Arial" w:hAnsi="Arial" w:cs="Arial"/>
          <w:sz w:val="22"/>
          <w:lang w:val="et-EE"/>
        </w:rPr>
      </w:pPr>
      <w:r w:rsidRPr="00BA3FDE">
        <w:rPr>
          <w:rFonts w:ascii="Arial" w:hAnsi="Arial" w:cs="Arial"/>
          <w:sz w:val="22"/>
          <w:lang w:val="et-EE"/>
        </w:rPr>
        <w:t>(3</w:t>
      </w:r>
      <w:r w:rsidR="00867D16" w:rsidRPr="00BA3FDE">
        <w:rPr>
          <w:rFonts w:ascii="Arial" w:hAnsi="Arial" w:cs="Arial"/>
          <w:sz w:val="22"/>
          <w:lang w:val="et-EE"/>
        </w:rPr>
        <w:t xml:space="preserve">) Iga aasta 1. juuliks kogub Narva Linna Arenduse ja Ökonoomika Amet ettepanekud Narva </w:t>
      </w:r>
      <w:r w:rsidR="00C63678" w:rsidRPr="00BA3FDE">
        <w:rPr>
          <w:rFonts w:ascii="Arial" w:hAnsi="Arial" w:cs="Arial"/>
          <w:sz w:val="22"/>
          <w:lang w:val="et-EE"/>
        </w:rPr>
        <w:t xml:space="preserve">linna </w:t>
      </w:r>
      <w:r w:rsidR="00867D16" w:rsidRPr="00BA3FDE">
        <w:rPr>
          <w:rFonts w:ascii="Arial" w:hAnsi="Arial" w:cs="Arial"/>
          <w:sz w:val="22"/>
          <w:lang w:val="et-EE"/>
        </w:rPr>
        <w:t>arengukava muudatuse kohta, valmistab vajadusel ette kehtiva Narva linna arengukava muudatusettepanekud ning esitab vastava eelnõu hiljemalt 1. augustiks linnavalitsusele.</w:t>
      </w:r>
    </w:p>
    <w:p w:rsidR="00867D16" w:rsidRPr="00BA3FDE" w:rsidRDefault="00867D16" w:rsidP="00867D16">
      <w:pPr>
        <w:rPr>
          <w:rFonts w:ascii="Arial" w:hAnsi="Arial" w:cs="Arial"/>
          <w:sz w:val="22"/>
          <w:lang w:val="et-EE"/>
        </w:rPr>
      </w:pPr>
    </w:p>
    <w:p w:rsidR="00867D16" w:rsidRPr="00BA3FDE" w:rsidRDefault="00867D16" w:rsidP="00867D16">
      <w:pPr>
        <w:rPr>
          <w:rFonts w:ascii="Arial" w:hAnsi="Arial" w:cs="Arial"/>
          <w:sz w:val="22"/>
          <w:lang w:val="et-EE"/>
        </w:rPr>
      </w:pPr>
      <w:r w:rsidRPr="00BA3FDE">
        <w:rPr>
          <w:rFonts w:ascii="Arial" w:hAnsi="Arial" w:cs="Arial"/>
          <w:sz w:val="22"/>
          <w:lang w:val="et-EE"/>
        </w:rPr>
        <w:t>(</w:t>
      </w:r>
      <w:r w:rsidR="0079199F" w:rsidRPr="00BA3FDE">
        <w:rPr>
          <w:rFonts w:ascii="Arial" w:hAnsi="Arial" w:cs="Arial"/>
          <w:sz w:val="22"/>
          <w:lang w:val="et-EE"/>
        </w:rPr>
        <w:t>4</w:t>
      </w:r>
      <w:r w:rsidRPr="00BA3FDE">
        <w:rPr>
          <w:rFonts w:ascii="Arial" w:hAnsi="Arial" w:cs="Arial"/>
          <w:sz w:val="22"/>
          <w:lang w:val="et-EE"/>
        </w:rPr>
        <w:t>) Linnavalitsus vaatab muudatusettepanekute eelnõu läbi ja esitab selle hiljemalt 15. augustiks linnavolikogule.</w:t>
      </w:r>
    </w:p>
    <w:p w:rsidR="0079199F" w:rsidRPr="00BA3FDE" w:rsidRDefault="0079199F" w:rsidP="00867D16">
      <w:pPr>
        <w:rPr>
          <w:rFonts w:ascii="Arial" w:hAnsi="Arial" w:cs="Arial"/>
          <w:sz w:val="22"/>
          <w:lang w:val="et-EE"/>
        </w:rPr>
      </w:pPr>
    </w:p>
    <w:p w:rsidR="0079199F" w:rsidRPr="00BA3FDE" w:rsidRDefault="0079199F" w:rsidP="0079199F">
      <w:pPr>
        <w:rPr>
          <w:rFonts w:ascii="Arial" w:hAnsi="Arial" w:cs="Arial"/>
          <w:sz w:val="22"/>
          <w:lang w:val="et-EE"/>
        </w:rPr>
      </w:pPr>
      <w:r w:rsidRPr="00BA3FDE">
        <w:rPr>
          <w:rFonts w:ascii="Arial" w:hAnsi="Arial" w:cs="Arial"/>
          <w:sz w:val="22"/>
          <w:lang w:val="et-EE"/>
        </w:rPr>
        <w:t>(5) Hiljemalt iga aasta 1. oktoobriks vaadatakse linnavolikogu poolt läbi Narva linna arengukava ja vajadusel võetakse vastu otsus selle muutmise kohta.</w:t>
      </w:r>
    </w:p>
    <w:p w:rsidR="005314BE" w:rsidRPr="00BA3FDE" w:rsidRDefault="005314BE" w:rsidP="00C46FC5">
      <w:pPr>
        <w:rPr>
          <w:rFonts w:ascii="Arial" w:hAnsi="Arial" w:cs="Arial"/>
          <w:sz w:val="22"/>
          <w:lang w:val="da-DK"/>
        </w:rPr>
      </w:pPr>
    </w:p>
    <w:p w:rsidR="00867D16" w:rsidRPr="00BA3FDE" w:rsidRDefault="00867D16" w:rsidP="00C46FC5">
      <w:pPr>
        <w:rPr>
          <w:rFonts w:ascii="Arial" w:hAnsi="Arial" w:cs="Arial"/>
          <w:sz w:val="22"/>
          <w:lang w:val="da-DK"/>
        </w:rPr>
      </w:pPr>
    </w:p>
    <w:p w:rsidR="008C6FAC" w:rsidRPr="00BA3FDE" w:rsidRDefault="008C6FAC" w:rsidP="00C46FC5">
      <w:pPr>
        <w:rPr>
          <w:rFonts w:ascii="Arial" w:hAnsi="Arial" w:cs="Arial"/>
          <w:b/>
          <w:bCs/>
          <w:sz w:val="22"/>
          <w:lang w:val="da-DK"/>
        </w:rPr>
      </w:pPr>
      <w:r w:rsidRPr="00BA3FDE">
        <w:rPr>
          <w:rFonts w:ascii="Arial" w:hAnsi="Arial" w:cs="Arial"/>
          <w:b/>
          <w:bCs/>
          <w:sz w:val="22"/>
          <w:lang w:val="et-EE"/>
        </w:rPr>
        <w:t>4. peatükk</w:t>
      </w:r>
      <w:r w:rsidRPr="00BA3FDE">
        <w:rPr>
          <w:rFonts w:ascii="Arial" w:hAnsi="Arial" w:cs="Arial"/>
          <w:b/>
          <w:bCs/>
          <w:sz w:val="22"/>
          <w:lang w:val="et-EE"/>
        </w:rPr>
        <w:br/>
        <w:t xml:space="preserve">NARVA  </w:t>
      </w:r>
      <w:r w:rsidR="0095211E" w:rsidRPr="00BA3FDE">
        <w:rPr>
          <w:rFonts w:ascii="Arial" w:hAnsi="Arial" w:cs="Arial"/>
          <w:b/>
          <w:bCs/>
          <w:sz w:val="22"/>
          <w:lang w:val="et-EE"/>
        </w:rPr>
        <w:t xml:space="preserve">LINNA </w:t>
      </w:r>
      <w:r w:rsidRPr="00BA3FDE">
        <w:rPr>
          <w:rFonts w:ascii="Arial" w:hAnsi="Arial" w:cs="Arial"/>
          <w:b/>
          <w:bCs/>
          <w:sz w:val="22"/>
          <w:lang w:val="et-EE"/>
        </w:rPr>
        <w:t>EELARVESTRATEEGIA</w:t>
      </w:r>
    </w:p>
    <w:p w:rsidR="008C6FAC" w:rsidRPr="00BA3FDE" w:rsidRDefault="008C6FAC" w:rsidP="00C46FC5">
      <w:pPr>
        <w:rPr>
          <w:rFonts w:ascii="Arial" w:hAnsi="Arial" w:cs="Arial"/>
          <w:sz w:val="22"/>
          <w:lang w:val="et-EE"/>
        </w:rPr>
      </w:pPr>
    </w:p>
    <w:p w:rsidR="008C6FAC" w:rsidRPr="00BA3FDE" w:rsidRDefault="008C6FAC" w:rsidP="00C46FC5">
      <w:pPr>
        <w:rPr>
          <w:rFonts w:ascii="Arial" w:hAnsi="Arial" w:cs="Arial"/>
          <w:sz w:val="22"/>
          <w:lang w:val="da-DK"/>
        </w:rPr>
      </w:pPr>
      <w:r w:rsidRPr="00BA3FDE">
        <w:rPr>
          <w:rFonts w:ascii="Arial" w:hAnsi="Arial" w:cs="Arial"/>
          <w:sz w:val="22"/>
          <w:lang w:val="et-EE"/>
        </w:rPr>
        <w:t xml:space="preserve">§ </w:t>
      </w:r>
      <w:r w:rsidR="00082D86" w:rsidRPr="00BA3FDE">
        <w:rPr>
          <w:rFonts w:ascii="Arial" w:hAnsi="Arial" w:cs="Arial"/>
          <w:sz w:val="22"/>
          <w:lang w:val="et-EE"/>
        </w:rPr>
        <w:t>10</w:t>
      </w:r>
      <w:r w:rsidRPr="00BA3FDE">
        <w:rPr>
          <w:rFonts w:ascii="Arial" w:hAnsi="Arial" w:cs="Arial"/>
          <w:sz w:val="22"/>
          <w:lang w:val="et-EE"/>
        </w:rPr>
        <w:t>.  Mõiste</w:t>
      </w:r>
    </w:p>
    <w:p w:rsidR="001F0D1C" w:rsidRPr="00BA3FDE" w:rsidRDefault="001F0D1C" w:rsidP="00C46FC5">
      <w:pPr>
        <w:pStyle w:val="BodyText3"/>
        <w:jc w:val="left"/>
      </w:pPr>
    </w:p>
    <w:p w:rsidR="001F0D1C" w:rsidRPr="00BA3FDE" w:rsidRDefault="001F0D1C" w:rsidP="00C46FC5">
      <w:pPr>
        <w:pStyle w:val="BodyText3"/>
        <w:jc w:val="left"/>
      </w:pPr>
      <w:r w:rsidRPr="00BA3FDE">
        <w:t>Narva linna eelarvestrateegia (edaspidi eelarvestrateegia) – linna arengukavast tulenev finantsplaan, mis koos arengukavaga on aluseks kohaliku omavalitsuse üksuse eelarve koostamisel, kohustuste võtmisel, varaga tehingute tegemisel, investeeringute kavandamisel ning investeeringuteks toetuse taotlemisel.</w:t>
      </w:r>
    </w:p>
    <w:p w:rsidR="008C6FAC" w:rsidRPr="00BA3FDE" w:rsidRDefault="008C6FAC" w:rsidP="00C46FC5">
      <w:pPr>
        <w:rPr>
          <w:rFonts w:ascii="Arial" w:hAnsi="Arial" w:cs="Arial"/>
          <w:strike/>
          <w:sz w:val="22"/>
          <w:lang w:val="da-DK"/>
        </w:rPr>
      </w:pPr>
    </w:p>
    <w:p w:rsidR="008C6FAC" w:rsidRPr="00BA3FDE" w:rsidRDefault="008C6FAC" w:rsidP="00C46FC5">
      <w:pPr>
        <w:rPr>
          <w:rFonts w:ascii="Arial" w:hAnsi="Arial" w:cs="Arial"/>
          <w:sz w:val="22"/>
          <w:lang w:val="et-EE"/>
        </w:rPr>
      </w:pPr>
      <w:r w:rsidRPr="00BA3FDE">
        <w:rPr>
          <w:rFonts w:ascii="Arial" w:hAnsi="Arial" w:cs="Arial"/>
          <w:sz w:val="22"/>
          <w:lang w:val="et-EE"/>
        </w:rPr>
        <w:t>§ 1</w:t>
      </w:r>
      <w:r w:rsidR="00082D86" w:rsidRPr="00BA3FDE">
        <w:rPr>
          <w:rFonts w:ascii="Arial" w:hAnsi="Arial" w:cs="Arial"/>
          <w:sz w:val="22"/>
          <w:lang w:val="et-EE"/>
        </w:rPr>
        <w:t>1</w:t>
      </w:r>
      <w:r w:rsidRPr="00BA3FDE">
        <w:rPr>
          <w:rFonts w:ascii="Arial" w:hAnsi="Arial" w:cs="Arial"/>
          <w:sz w:val="22"/>
          <w:lang w:val="et-EE"/>
        </w:rPr>
        <w:t>.  Koostamine, läbivaatamine ja avalikustamine</w:t>
      </w:r>
    </w:p>
    <w:p w:rsidR="00E8050D" w:rsidRPr="00BA3FDE" w:rsidRDefault="00B71E0D" w:rsidP="00B71E0D">
      <w:pPr>
        <w:spacing w:before="120" w:after="120"/>
        <w:rPr>
          <w:rFonts w:ascii="Arial" w:hAnsi="Arial" w:cs="Arial"/>
          <w:sz w:val="22"/>
          <w:lang w:val="et-EE"/>
        </w:rPr>
      </w:pPr>
      <w:r w:rsidRPr="00BA3FDE">
        <w:rPr>
          <w:rFonts w:ascii="Arial" w:hAnsi="Arial" w:cs="Arial"/>
          <w:sz w:val="22"/>
          <w:lang w:val="et-EE"/>
        </w:rPr>
        <w:t xml:space="preserve">(1) </w:t>
      </w:r>
      <w:r w:rsidR="00631728" w:rsidRPr="00BA3FDE">
        <w:rPr>
          <w:rFonts w:ascii="Arial" w:hAnsi="Arial" w:cs="Arial"/>
          <w:sz w:val="22"/>
          <w:lang w:val="et-EE"/>
        </w:rPr>
        <w:t>Eelarvestrateegia on arengukava osa</w:t>
      </w:r>
      <w:r w:rsidR="00A8694E" w:rsidRPr="00BA3FDE">
        <w:rPr>
          <w:rFonts w:ascii="Arial" w:hAnsi="Arial" w:cs="Arial"/>
          <w:sz w:val="22"/>
          <w:lang w:val="et-EE"/>
        </w:rPr>
        <w:t>.</w:t>
      </w:r>
      <w:r w:rsidR="00D635E7" w:rsidRPr="00BA3FDE">
        <w:rPr>
          <w:rFonts w:ascii="Arial" w:hAnsi="Arial" w:cs="Arial"/>
          <w:sz w:val="22"/>
          <w:lang w:val="et-EE"/>
        </w:rPr>
        <w:t xml:space="preserve"> Eelarvestrateegia koostatakse arengukavas sätestatud eesmärkide saavutamiseks, et planeerida kavandatavate tegevuste finantseerimist. </w:t>
      </w:r>
    </w:p>
    <w:p w:rsidR="00701B19" w:rsidRPr="00BA3FDE" w:rsidRDefault="00B71E0D" w:rsidP="00B71E0D">
      <w:pPr>
        <w:rPr>
          <w:rFonts w:ascii="Arial" w:hAnsi="Arial" w:cs="Arial"/>
          <w:sz w:val="22"/>
          <w:lang w:val="et-EE"/>
        </w:rPr>
      </w:pPr>
      <w:r w:rsidRPr="00BA3FDE">
        <w:rPr>
          <w:rFonts w:ascii="Arial" w:hAnsi="Arial" w:cs="Arial"/>
          <w:sz w:val="22"/>
          <w:lang w:val="et-EE"/>
        </w:rPr>
        <w:t xml:space="preserve">(2) </w:t>
      </w:r>
      <w:r w:rsidR="00701B19" w:rsidRPr="00BA3FDE">
        <w:rPr>
          <w:rFonts w:ascii="Arial" w:hAnsi="Arial" w:cs="Arial"/>
          <w:sz w:val="22"/>
          <w:lang w:val="et-EE"/>
        </w:rPr>
        <w:t xml:space="preserve">Eelarvestrateegia on aluseks </w:t>
      </w:r>
      <w:r w:rsidR="00330618" w:rsidRPr="00BA3FDE">
        <w:rPr>
          <w:rFonts w:ascii="Arial" w:hAnsi="Arial" w:cs="Arial"/>
          <w:sz w:val="22"/>
          <w:lang w:val="et-EE"/>
        </w:rPr>
        <w:t>linna</w:t>
      </w:r>
      <w:r w:rsidR="00701B19" w:rsidRPr="00BA3FDE">
        <w:rPr>
          <w:rFonts w:ascii="Arial" w:hAnsi="Arial" w:cs="Arial"/>
          <w:sz w:val="22"/>
          <w:lang w:val="et-EE"/>
        </w:rPr>
        <w:t xml:space="preserve"> eelarve koostamisel, kohustuste võtmisel, varaga tehingute tegemisel, investeeringute kavandamisel ning investeeringuteks toetuse taotlemisel</w:t>
      </w:r>
      <w:r w:rsidR="00330618" w:rsidRPr="00BA3FDE">
        <w:rPr>
          <w:rFonts w:ascii="Arial" w:hAnsi="Arial" w:cs="Arial"/>
          <w:sz w:val="22"/>
          <w:lang w:val="et-EE"/>
        </w:rPr>
        <w:t>.</w:t>
      </w:r>
      <w:r w:rsidRPr="00BA3FDE">
        <w:rPr>
          <w:rFonts w:ascii="Arial" w:hAnsi="Arial" w:cs="Arial"/>
          <w:sz w:val="22"/>
          <w:lang w:val="et-EE"/>
        </w:rPr>
        <w:br/>
      </w:r>
    </w:p>
    <w:p w:rsidR="00D635E7" w:rsidRPr="00BA3FDE" w:rsidRDefault="00B71E0D" w:rsidP="00B71E0D">
      <w:pPr>
        <w:rPr>
          <w:rFonts w:ascii="Arial" w:hAnsi="Arial" w:cs="Arial"/>
          <w:sz w:val="22"/>
          <w:lang w:val="et-EE"/>
        </w:rPr>
      </w:pPr>
      <w:r w:rsidRPr="00BA3FDE">
        <w:rPr>
          <w:rFonts w:ascii="Arial" w:hAnsi="Arial" w:cs="Arial"/>
          <w:sz w:val="22"/>
          <w:lang w:val="et-EE"/>
        </w:rPr>
        <w:t xml:space="preserve">(3) </w:t>
      </w:r>
      <w:r w:rsidR="00E8050D" w:rsidRPr="00BA3FDE">
        <w:rPr>
          <w:rFonts w:ascii="Arial" w:hAnsi="Arial" w:cs="Arial"/>
          <w:sz w:val="22"/>
          <w:lang w:val="et-EE"/>
        </w:rPr>
        <w:t>Eelarvestrateegia koostamisel, menetlemisel, vastuvõtmisel ja avalikustamisel lähtutakse kohaliku omavalitsuse üksuse finantsjuhtimise seaduse</w:t>
      </w:r>
      <w:r w:rsidR="00D91324" w:rsidRPr="00BA3FDE">
        <w:rPr>
          <w:rFonts w:ascii="Arial" w:hAnsi="Arial" w:cs="Arial"/>
          <w:sz w:val="22"/>
          <w:lang w:val="et-EE"/>
        </w:rPr>
        <w:t>st</w:t>
      </w:r>
      <w:r w:rsidR="00E8050D" w:rsidRPr="00BA3FDE">
        <w:rPr>
          <w:rFonts w:ascii="Arial" w:hAnsi="Arial" w:cs="Arial"/>
          <w:sz w:val="22"/>
          <w:lang w:val="et-EE"/>
        </w:rPr>
        <w:t>,</w:t>
      </w:r>
      <w:r w:rsidR="00D635E7" w:rsidRPr="00BA3FDE">
        <w:rPr>
          <w:rFonts w:ascii="Arial" w:hAnsi="Arial" w:cs="Arial"/>
          <w:sz w:val="22"/>
          <w:lang w:val="et-EE"/>
        </w:rPr>
        <w:t xml:space="preserve"> arengukava koostamise ja muutmise nõuetest, kui õigusaktidega ei ole sätestatud teisiti.</w:t>
      </w:r>
    </w:p>
    <w:p w:rsidR="00D635E7" w:rsidRPr="00BA3FDE" w:rsidRDefault="00B71E0D" w:rsidP="00B71E0D">
      <w:pPr>
        <w:rPr>
          <w:rFonts w:ascii="Arial" w:hAnsi="Arial" w:cs="Arial"/>
          <w:sz w:val="22"/>
          <w:lang w:val="et-EE"/>
        </w:rPr>
      </w:pPr>
      <w:r w:rsidRPr="00BA3FDE">
        <w:rPr>
          <w:rFonts w:ascii="Arial" w:hAnsi="Arial" w:cs="Arial"/>
          <w:sz w:val="22"/>
          <w:lang w:val="et-EE"/>
        </w:rPr>
        <w:br/>
        <w:t xml:space="preserve">(4) </w:t>
      </w:r>
      <w:r w:rsidR="00D635E7" w:rsidRPr="00BA3FDE">
        <w:rPr>
          <w:rFonts w:ascii="Arial" w:hAnsi="Arial" w:cs="Arial"/>
          <w:sz w:val="22"/>
          <w:lang w:val="et-EE"/>
        </w:rPr>
        <w:t>Narva eelarvestrateegia koostamise ja muutmise eest vastutab Narva Linnavalitsuse Rahandusamet.</w:t>
      </w:r>
    </w:p>
    <w:p w:rsidR="00D635E7" w:rsidRPr="00BA3FDE" w:rsidRDefault="00D635E7" w:rsidP="00C46FC5">
      <w:pPr>
        <w:rPr>
          <w:rFonts w:ascii="Arial" w:hAnsi="Arial" w:cs="Arial"/>
          <w:sz w:val="22"/>
          <w:lang w:val="et-EE"/>
        </w:rPr>
      </w:pPr>
    </w:p>
    <w:p w:rsidR="00EA6913" w:rsidRPr="00BA3FDE" w:rsidRDefault="00EA6913" w:rsidP="00C46FC5">
      <w:pPr>
        <w:rPr>
          <w:rFonts w:ascii="Arial" w:hAnsi="Arial" w:cs="Arial"/>
          <w:sz w:val="22"/>
          <w:lang w:val="et-EE"/>
        </w:rPr>
      </w:pPr>
    </w:p>
    <w:p w:rsidR="008C6FAC" w:rsidRPr="00BA3FDE" w:rsidRDefault="00513BD7" w:rsidP="00C46FC5">
      <w:pPr>
        <w:rPr>
          <w:rFonts w:ascii="Arial" w:hAnsi="Arial" w:cs="Arial"/>
          <w:b/>
          <w:bCs/>
          <w:sz w:val="22"/>
          <w:lang w:val="et-EE"/>
        </w:rPr>
      </w:pPr>
      <w:r w:rsidRPr="00BA3FDE">
        <w:rPr>
          <w:rFonts w:ascii="Arial" w:hAnsi="Arial" w:cs="Arial"/>
          <w:b/>
          <w:bCs/>
          <w:sz w:val="22"/>
          <w:lang w:val="et-EE"/>
        </w:rPr>
        <w:t>5</w:t>
      </w:r>
      <w:r w:rsidR="008C6FAC" w:rsidRPr="00BA3FDE">
        <w:rPr>
          <w:rFonts w:ascii="Arial" w:hAnsi="Arial" w:cs="Arial"/>
          <w:b/>
          <w:bCs/>
          <w:sz w:val="22"/>
          <w:lang w:val="et-EE"/>
        </w:rPr>
        <w:t>. peatükk</w:t>
      </w:r>
      <w:r w:rsidR="008C6FAC" w:rsidRPr="00BA3FDE">
        <w:rPr>
          <w:rFonts w:ascii="Arial" w:hAnsi="Arial" w:cs="Arial"/>
          <w:b/>
          <w:bCs/>
          <w:sz w:val="22"/>
          <w:lang w:val="et-EE"/>
        </w:rPr>
        <w:br/>
        <w:t>NARVA  VALDKONNAPÕHINE  ARENGUKAVA</w:t>
      </w:r>
    </w:p>
    <w:p w:rsidR="008C6FAC" w:rsidRPr="00BA3FDE" w:rsidRDefault="008C6FAC" w:rsidP="00C46FC5">
      <w:pPr>
        <w:rPr>
          <w:rFonts w:ascii="Arial" w:hAnsi="Arial" w:cs="Arial"/>
          <w:sz w:val="22"/>
          <w:lang w:val="et-EE"/>
        </w:rPr>
      </w:pPr>
    </w:p>
    <w:p w:rsidR="008C6FAC" w:rsidRPr="00BA3FDE" w:rsidRDefault="008C6FAC" w:rsidP="00C46FC5">
      <w:pPr>
        <w:rPr>
          <w:rFonts w:ascii="Arial" w:hAnsi="Arial" w:cs="Arial"/>
          <w:sz w:val="22"/>
          <w:lang w:val="et-EE"/>
        </w:rPr>
      </w:pPr>
      <w:r w:rsidRPr="00BA3FDE">
        <w:rPr>
          <w:rFonts w:ascii="Arial" w:hAnsi="Arial" w:cs="Arial"/>
          <w:sz w:val="22"/>
          <w:lang w:val="et-EE"/>
        </w:rPr>
        <w:t>§ 1</w:t>
      </w:r>
      <w:r w:rsidR="00082D86" w:rsidRPr="00BA3FDE">
        <w:rPr>
          <w:rFonts w:ascii="Arial" w:hAnsi="Arial" w:cs="Arial"/>
          <w:sz w:val="22"/>
          <w:lang w:val="et-EE"/>
        </w:rPr>
        <w:t>2</w:t>
      </w:r>
      <w:r w:rsidRPr="00BA3FDE">
        <w:rPr>
          <w:rFonts w:ascii="Arial" w:hAnsi="Arial" w:cs="Arial"/>
          <w:sz w:val="22"/>
          <w:lang w:val="et-EE"/>
        </w:rPr>
        <w:t>.  Mõiste</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pPr>
      <w:r w:rsidRPr="00BA3FDE">
        <w:t xml:space="preserve">(1) Narva valdkonnapõhine arengukava on arengudokument, mis käsitleb linna ühte tegevusvaldkonda (eluvaldkonda), võttes arvesse </w:t>
      </w:r>
      <w:r w:rsidR="00043CC4" w:rsidRPr="00BA3FDE">
        <w:t xml:space="preserve">Narva linna arengukava, Narva eelarvestrateegia </w:t>
      </w:r>
      <w:r w:rsidRPr="00BA3FDE">
        <w:t>ja kehtivad riiklikud vastava valdkonna arengut suunavad arengudokumendid.</w:t>
      </w:r>
    </w:p>
    <w:p w:rsidR="008C6FAC" w:rsidRPr="00BA3FDE" w:rsidRDefault="008C6FAC" w:rsidP="00C46FC5">
      <w:pPr>
        <w:rPr>
          <w:rFonts w:ascii="Arial" w:hAnsi="Arial" w:cs="Arial"/>
          <w:sz w:val="22"/>
          <w:lang w:val="et-EE"/>
        </w:rPr>
      </w:pPr>
    </w:p>
    <w:p w:rsidR="008C6FAC" w:rsidRPr="00BA3FDE" w:rsidRDefault="008C6FAC" w:rsidP="00C46FC5">
      <w:pPr>
        <w:rPr>
          <w:rFonts w:ascii="Arial" w:hAnsi="Arial" w:cs="Arial"/>
          <w:sz w:val="22"/>
          <w:lang w:val="et-EE"/>
        </w:rPr>
      </w:pPr>
      <w:r w:rsidRPr="00BA3FDE">
        <w:rPr>
          <w:rFonts w:ascii="Arial" w:hAnsi="Arial" w:cs="Arial"/>
          <w:sz w:val="22"/>
          <w:lang w:val="et-EE"/>
        </w:rPr>
        <w:t>(2) Narva valdkonnapõhine arengukava võib olla dokument:</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pPr>
      <w:r w:rsidRPr="00BA3FDE">
        <w:t xml:space="preserve">1) mis täpsustab Narva linna arengukavas seatud eesmärke (sh konkreetse valdkonna arendamise tegevuskava), tuues välja valdkonna spetsiifika ja valdkonnapõhised arengu meetmed, tegevuskava ja ressursid; </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pPr>
      <w:r w:rsidRPr="00BA3FDE">
        <w:t>2) mis põhiosas sisaldab valdkonnapõhist kontseptuaalset lahendust, määratledes antud valdkonna edasise arengu sisulise mudeli. Dokument on aluseks Narva linna arengukavas valdkonnapõhiste arengumeetmete määratlemiseks ning viiakse ellu vastavalt Narva linna arengukava ja Narva eelarve võimalustele. Dokumendi ülesehitus sõltub valdkonna spetsiifikast.</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pPr>
      <w:r w:rsidRPr="00BA3FDE">
        <w:t xml:space="preserve">(3) </w:t>
      </w:r>
      <w:r w:rsidR="0004279B" w:rsidRPr="00BA3FDE">
        <w:t>Kehtiv Narva valdkonnapõhine arengukava hõlmab vähemalt nelja eelseisvat eelarveaastat. Sõltuvalt valdkondlikust spetsiifikast ja lähtudes kohustuslikku valdkonnapõhist arengukava reguleerivast seadusest võib Narva linna valdkonnapõhine arengudokument hõlmata ka pikemat perioodi</w:t>
      </w:r>
      <w:r w:rsidRPr="00BA3FDE">
        <w:t>.</w:t>
      </w:r>
    </w:p>
    <w:p w:rsidR="008C6FAC" w:rsidRPr="00BA3FDE" w:rsidRDefault="008C6FAC" w:rsidP="00C46FC5">
      <w:pPr>
        <w:rPr>
          <w:rFonts w:ascii="Arial" w:hAnsi="Arial" w:cs="Arial"/>
          <w:sz w:val="22"/>
          <w:lang w:val="et-EE"/>
        </w:rPr>
      </w:pPr>
    </w:p>
    <w:p w:rsidR="008C6FAC" w:rsidRPr="00BA3FDE" w:rsidRDefault="008C6FAC" w:rsidP="00C46FC5">
      <w:pPr>
        <w:rPr>
          <w:rFonts w:ascii="Arial" w:hAnsi="Arial" w:cs="Arial"/>
          <w:sz w:val="22"/>
          <w:lang w:val="et-EE"/>
        </w:rPr>
      </w:pPr>
      <w:r w:rsidRPr="00BA3FDE">
        <w:rPr>
          <w:rFonts w:ascii="Arial" w:hAnsi="Arial" w:cs="Arial"/>
          <w:sz w:val="22"/>
          <w:lang w:val="et-EE"/>
        </w:rPr>
        <w:t>§ 1</w:t>
      </w:r>
      <w:r w:rsidR="00082D86" w:rsidRPr="00BA3FDE">
        <w:rPr>
          <w:rFonts w:ascii="Arial" w:hAnsi="Arial" w:cs="Arial"/>
          <w:sz w:val="22"/>
          <w:lang w:val="et-EE"/>
        </w:rPr>
        <w:t>3</w:t>
      </w:r>
      <w:r w:rsidRPr="00BA3FDE">
        <w:rPr>
          <w:rFonts w:ascii="Arial" w:hAnsi="Arial" w:cs="Arial"/>
          <w:sz w:val="22"/>
          <w:lang w:val="et-EE"/>
        </w:rPr>
        <w:t>.  Koostamine</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pPr>
      <w:r w:rsidRPr="00BA3FDE">
        <w:t xml:space="preserve">(1) Narva valdkonnapõhise arengukava koostamine algatatakse linnavolikogu otsuse alusel ning toimub vastavalt linnavolikogu poolt kehtestatud lähteülesandele. </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pPr>
      <w:r w:rsidRPr="00BA3FDE">
        <w:t>(2) Narva valdkonnapõhise arengukava koostamise eest vastutab vastava valdkonnaga tegelev ametiasutus.</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pPr>
      <w:r w:rsidRPr="00BA3FDE">
        <w:t>(3) Narva valdkonnapõhise arengukava lähteülesande eelnõu ja kehtestamise eelnõu kooskõlastatakse Narva Linna Arenduse ja Ökonoomika Ametiga.</w:t>
      </w:r>
    </w:p>
    <w:p w:rsidR="008C6FAC" w:rsidRPr="00BA3FDE" w:rsidRDefault="008C6FAC" w:rsidP="00C46FC5">
      <w:pPr>
        <w:rPr>
          <w:rFonts w:ascii="Arial" w:hAnsi="Arial" w:cs="Arial"/>
          <w:sz w:val="22"/>
          <w:lang w:val="et-EE"/>
        </w:rPr>
      </w:pPr>
    </w:p>
    <w:p w:rsidR="008C6FAC" w:rsidRPr="00BA3FDE" w:rsidRDefault="008C6FAC" w:rsidP="00C46FC5">
      <w:pPr>
        <w:rPr>
          <w:rFonts w:ascii="Arial" w:hAnsi="Arial" w:cs="Arial"/>
          <w:sz w:val="22"/>
          <w:lang w:val="et-EE"/>
        </w:rPr>
      </w:pPr>
      <w:r w:rsidRPr="00BA3FDE">
        <w:rPr>
          <w:rFonts w:ascii="Arial" w:hAnsi="Arial" w:cs="Arial"/>
          <w:sz w:val="22"/>
          <w:lang w:val="et-EE"/>
        </w:rPr>
        <w:t>(4) Narva valdkondlik arengukava kehtestatakse linnavolikogu otsusega.</w:t>
      </w:r>
    </w:p>
    <w:p w:rsidR="008C6FAC" w:rsidRPr="00BA3FDE" w:rsidRDefault="008C6FAC" w:rsidP="00C46FC5">
      <w:pPr>
        <w:rPr>
          <w:rFonts w:ascii="Arial" w:hAnsi="Arial" w:cs="Arial"/>
          <w:sz w:val="22"/>
          <w:lang w:val="et-EE"/>
        </w:rPr>
      </w:pPr>
    </w:p>
    <w:p w:rsidR="008C6FAC" w:rsidRPr="00BA3FDE" w:rsidRDefault="008C6FAC" w:rsidP="00C46FC5">
      <w:pPr>
        <w:rPr>
          <w:rFonts w:ascii="Arial" w:hAnsi="Arial" w:cs="Arial"/>
          <w:sz w:val="22"/>
          <w:lang w:val="et-EE"/>
        </w:rPr>
      </w:pPr>
      <w:r w:rsidRPr="00BA3FDE">
        <w:rPr>
          <w:rFonts w:ascii="Arial" w:hAnsi="Arial" w:cs="Arial"/>
          <w:sz w:val="22"/>
          <w:lang w:val="et-EE"/>
        </w:rPr>
        <w:t>§ 1</w:t>
      </w:r>
      <w:r w:rsidR="00082D86" w:rsidRPr="00BA3FDE">
        <w:rPr>
          <w:rFonts w:ascii="Arial" w:hAnsi="Arial" w:cs="Arial"/>
          <w:sz w:val="22"/>
          <w:lang w:val="et-EE"/>
        </w:rPr>
        <w:t>4</w:t>
      </w:r>
      <w:r w:rsidRPr="00BA3FDE">
        <w:rPr>
          <w:rFonts w:ascii="Arial" w:hAnsi="Arial" w:cs="Arial"/>
          <w:sz w:val="22"/>
          <w:lang w:val="et-EE"/>
        </w:rPr>
        <w:t>.  Avalikustamine</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pPr>
      <w:r w:rsidRPr="00BA3FDE">
        <w:t>(1) Vastutav ametiasutus korraldab avalike arutelude kaudu kõigi huvitatud isikute kaasamise Narva valdkonnapõhise arengukava koostamise protsessi ja Narva valdkonnapõhise arengukava avalikustamine toimub vastavalt lähteülesandes ettenähtud korrale.</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pPr>
      <w:r w:rsidRPr="00BA3FDE">
        <w:t>(2) Narva valdkonnapõhise arengukava koostamisel või läbivaatamisel teostatakse täiendavaid avalikustamisi, kooskõlastamisi, hindamisi ning teisi protseduure, kui see tuleneb riigi või Narva õigusaktidest.</w:t>
      </w:r>
    </w:p>
    <w:p w:rsidR="008C6FAC" w:rsidRPr="00BA3FDE" w:rsidRDefault="008C6FAC" w:rsidP="00C46FC5">
      <w:pPr>
        <w:rPr>
          <w:rFonts w:ascii="Arial" w:hAnsi="Arial" w:cs="Arial"/>
          <w:sz w:val="22"/>
          <w:lang w:val="et-EE"/>
        </w:rPr>
      </w:pPr>
    </w:p>
    <w:p w:rsidR="008C6FAC" w:rsidRPr="00BA3FDE" w:rsidRDefault="008C6FAC" w:rsidP="00C46FC5">
      <w:pPr>
        <w:rPr>
          <w:rFonts w:ascii="Arial" w:hAnsi="Arial" w:cs="Arial"/>
          <w:sz w:val="22"/>
          <w:lang w:val="et-EE"/>
        </w:rPr>
      </w:pPr>
      <w:r w:rsidRPr="00BA3FDE">
        <w:rPr>
          <w:rFonts w:ascii="Arial" w:hAnsi="Arial" w:cs="Arial"/>
          <w:sz w:val="22"/>
          <w:lang w:val="et-EE"/>
        </w:rPr>
        <w:t>§ 1</w:t>
      </w:r>
      <w:r w:rsidR="00082D86" w:rsidRPr="00BA3FDE">
        <w:rPr>
          <w:rFonts w:ascii="Arial" w:hAnsi="Arial" w:cs="Arial"/>
          <w:sz w:val="22"/>
          <w:lang w:val="et-EE"/>
        </w:rPr>
        <w:t>5</w:t>
      </w:r>
      <w:r w:rsidRPr="00BA3FDE">
        <w:rPr>
          <w:rFonts w:ascii="Arial" w:hAnsi="Arial" w:cs="Arial"/>
          <w:sz w:val="22"/>
          <w:lang w:val="et-EE"/>
        </w:rPr>
        <w:t>.  Läbivaatamine</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pPr>
      <w:r w:rsidRPr="00BA3FDE">
        <w:t>(1) Narva valdkondliku arengukava läbivaatamine toimub iga kahe aasta tagant arvates vastuvõtmise ajast vastava Narva valdkonnapõhise arengukava eest vastutava ametiasutuse poolt, kui seadusega ei ole ette nähtud teisiti.</w:t>
      </w:r>
    </w:p>
    <w:p w:rsidR="008C6FAC" w:rsidRPr="00BA3FDE" w:rsidRDefault="008C6FAC" w:rsidP="00C46FC5">
      <w:pPr>
        <w:pStyle w:val="BodyText3"/>
        <w:jc w:val="left"/>
      </w:pPr>
      <w:r w:rsidRPr="00BA3FDE">
        <w:t>(2) Iga aasta 1. märtsiks kogub Narva valdkonnapõhise arengukava eest vastutav ametiasutus andmed antud arengukavas ettenähtud ülesannete täitmise ja eesmärkide saavutamise kohta eelmisel kalendriaastal ning esitab vajadusel muudatusettepanekud Narva linna arengukava muutmiseks Narva Linna Arenduse ja Ökonoomika Ametile.</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pPr>
      <w:r w:rsidRPr="00BA3FDE">
        <w:t>(3) Linnavolikogu poolt kehtestatud Narva linna arengukava järgselt koostab vajadusel antud valdkonnapõhise arengukava eest vastutav ametiasutus hiljemalt kolme kuu jooksul linnavolikogu otsuse eelnõu valdkonnapõhise arengukava kooskõlla viimiseks Narva linna arengukavaga.</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pPr>
      <w:r w:rsidRPr="00BA3FDE">
        <w:t xml:space="preserve">(4) Kui vastava Narva valdkonnapõhise arengukava koostamise vajadus tuleneb seadusest, toimub Narva valdkonnapõhise arengukava menetlemine kooskõlas seadusega. </w:t>
      </w:r>
    </w:p>
    <w:p w:rsidR="008C6FAC" w:rsidRPr="00BA3FDE" w:rsidRDefault="008C6FAC" w:rsidP="00C46FC5">
      <w:pPr>
        <w:rPr>
          <w:rFonts w:ascii="Arial" w:hAnsi="Arial" w:cs="Arial"/>
          <w:sz w:val="22"/>
          <w:lang w:val="et-EE"/>
        </w:rPr>
      </w:pPr>
    </w:p>
    <w:p w:rsidR="005314BE" w:rsidRPr="00BA3FDE" w:rsidRDefault="005314BE" w:rsidP="00C46FC5">
      <w:pPr>
        <w:rPr>
          <w:rFonts w:ascii="Arial" w:hAnsi="Arial" w:cs="Arial"/>
          <w:sz w:val="22"/>
          <w:lang w:val="et-EE"/>
        </w:rPr>
      </w:pPr>
    </w:p>
    <w:p w:rsidR="008C6FAC" w:rsidRPr="00BA3FDE" w:rsidRDefault="00513BD7" w:rsidP="00C46FC5">
      <w:pPr>
        <w:rPr>
          <w:rFonts w:ascii="Arial" w:hAnsi="Arial" w:cs="Arial"/>
          <w:b/>
          <w:bCs/>
          <w:sz w:val="22"/>
          <w:lang w:val="en-GB"/>
        </w:rPr>
      </w:pPr>
      <w:r w:rsidRPr="00BA3FDE">
        <w:rPr>
          <w:rFonts w:ascii="Arial" w:hAnsi="Arial" w:cs="Arial"/>
          <w:b/>
          <w:bCs/>
          <w:sz w:val="22"/>
          <w:lang w:val="et-EE"/>
        </w:rPr>
        <w:t>6</w:t>
      </w:r>
      <w:r w:rsidR="008C6FAC" w:rsidRPr="00BA3FDE">
        <w:rPr>
          <w:rFonts w:ascii="Arial" w:hAnsi="Arial" w:cs="Arial"/>
          <w:b/>
          <w:bCs/>
          <w:sz w:val="22"/>
          <w:lang w:val="et-EE"/>
        </w:rPr>
        <w:t>. peatükk</w:t>
      </w:r>
      <w:r w:rsidR="008C6FAC" w:rsidRPr="00BA3FDE">
        <w:rPr>
          <w:rFonts w:ascii="Arial" w:hAnsi="Arial" w:cs="Arial"/>
          <w:b/>
          <w:bCs/>
          <w:sz w:val="22"/>
          <w:lang w:val="et-EE"/>
        </w:rPr>
        <w:br/>
        <w:t>NARVA  HALLATAVA  ASUTUSE  ARENGUKAVA</w:t>
      </w:r>
    </w:p>
    <w:p w:rsidR="008C6FAC" w:rsidRPr="00BA3FDE" w:rsidRDefault="008C6FAC" w:rsidP="00C46FC5">
      <w:pPr>
        <w:rPr>
          <w:rFonts w:ascii="Arial" w:hAnsi="Arial" w:cs="Arial"/>
          <w:sz w:val="22"/>
          <w:lang w:val="en-GB"/>
        </w:rPr>
      </w:pPr>
    </w:p>
    <w:p w:rsidR="008C6FAC" w:rsidRPr="00BA3FDE" w:rsidRDefault="008C6FAC" w:rsidP="00C46FC5">
      <w:pPr>
        <w:rPr>
          <w:rFonts w:ascii="Arial" w:hAnsi="Arial" w:cs="Arial"/>
          <w:sz w:val="22"/>
          <w:lang w:val="et-EE"/>
        </w:rPr>
      </w:pPr>
      <w:r w:rsidRPr="00BA3FDE">
        <w:rPr>
          <w:rFonts w:ascii="Arial" w:hAnsi="Arial" w:cs="Arial"/>
          <w:sz w:val="22"/>
          <w:lang w:val="et-EE"/>
        </w:rPr>
        <w:t xml:space="preserve">§ </w:t>
      </w:r>
      <w:r w:rsidR="000D017F" w:rsidRPr="00BA3FDE">
        <w:rPr>
          <w:rFonts w:ascii="Arial" w:hAnsi="Arial" w:cs="Arial"/>
          <w:sz w:val="22"/>
          <w:lang w:val="et-EE"/>
        </w:rPr>
        <w:t>1</w:t>
      </w:r>
      <w:r w:rsidR="00082D86" w:rsidRPr="00BA3FDE">
        <w:rPr>
          <w:rFonts w:ascii="Arial" w:hAnsi="Arial" w:cs="Arial"/>
          <w:sz w:val="22"/>
          <w:lang w:val="et-EE"/>
        </w:rPr>
        <w:t>6</w:t>
      </w:r>
      <w:r w:rsidRPr="00BA3FDE">
        <w:rPr>
          <w:rFonts w:ascii="Arial" w:hAnsi="Arial" w:cs="Arial"/>
          <w:sz w:val="22"/>
          <w:lang w:val="et-EE"/>
        </w:rPr>
        <w:t>.  Mõiste</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pPr>
      <w:r w:rsidRPr="00BA3FDE">
        <w:t>(1) Narva hallatava asutuse arengukava on arengudokument, mis käsitleb hallatava asutuse tegevuse eesmärke ja selle saavutamise abinõusid.</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pPr>
      <w:r w:rsidRPr="00BA3FDE">
        <w:t xml:space="preserve">(2) </w:t>
      </w:r>
      <w:r w:rsidR="006730C1" w:rsidRPr="00BA3FDE">
        <w:t>Kehtiv Narva hallatava asutuse arengukava peab hõlmama vähemalt nelja eelseisvat eelarveaastat, kui riigi ja Narva õigusaktidest ei tulene teisiti</w:t>
      </w:r>
      <w:r w:rsidRPr="00BA3FDE">
        <w:t>.</w:t>
      </w:r>
    </w:p>
    <w:p w:rsidR="008C6FAC" w:rsidRPr="00BA3FDE" w:rsidRDefault="008C6FAC" w:rsidP="00C46FC5">
      <w:pPr>
        <w:rPr>
          <w:rFonts w:ascii="Arial" w:hAnsi="Arial" w:cs="Arial"/>
          <w:sz w:val="22"/>
          <w:lang w:val="et-EE"/>
        </w:rPr>
      </w:pPr>
    </w:p>
    <w:p w:rsidR="008C6FAC" w:rsidRPr="00BA3FDE" w:rsidRDefault="008C6FAC" w:rsidP="00C46FC5">
      <w:pPr>
        <w:rPr>
          <w:rFonts w:ascii="Arial" w:hAnsi="Arial" w:cs="Arial"/>
          <w:sz w:val="22"/>
          <w:lang w:val="et-EE"/>
        </w:rPr>
      </w:pPr>
      <w:r w:rsidRPr="00BA3FDE">
        <w:rPr>
          <w:rFonts w:ascii="Arial" w:hAnsi="Arial" w:cs="Arial"/>
          <w:sz w:val="22"/>
          <w:lang w:val="et-EE"/>
        </w:rPr>
        <w:t xml:space="preserve">§ </w:t>
      </w:r>
      <w:r w:rsidR="000D017F" w:rsidRPr="00BA3FDE">
        <w:rPr>
          <w:rFonts w:ascii="Arial" w:hAnsi="Arial" w:cs="Arial"/>
          <w:sz w:val="22"/>
          <w:lang w:val="et-EE"/>
        </w:rPr>
        <w:t>1</w:t>
      </w:r>
      <w:r w:rsidR="00082D86" w:rsidRPr="00BA3FDE">
        <w:rPr>
          <w:rFonts w:ascii="Arial" w:hAnsi="Arial" w:cs="Arial"/>
          <w:sz w:val="22"/>
          <w:lang w:val="et-EE"/>
        </w:rPr>
        <w:t>7</w:t>
      </w:r>
      <w:r w:rsidRPr="00BA3FDE">
        <w:rPr>
          <w:rFonts w:ascii="Arial" w:hAnsi="Arial" w:cs="Arial"/>
          <w:sz w:val="22"/>
          <w:lang w:val="et-EE"/>
        </w:rPr>
        <w:t>.  Koostamine</w:t>
      </w:r>
    </w:p>
    <w:p w:rsidR="008C6FAC" w:rsidRPr="00BA3FDE" w:rsidRDefault="008C6FAC" w:rsidP="00C46FC5">
      <w:pPr>
        <w:rPr>
          <w:rFonts w:ascii="Arial" w:hAnsi="Arial" w:cs="Arial"/>
          <w:sz w:val="22"/>
          <w:lang w:val="et-EE"/>
        </w:rPr>
      </w:pPr>
    </w:p>
    <w:p w:rsidR="008C6FAC" w:rsidRPr="00BA3FDE" w:rsidRDefault="008C6FAC" w:rsidP="00C46FC5">
      <w:pPr>
        <w:rPr>
          <w:rFonts w:ascii="Arial" w:hAnsi="Arial" w:cs="Arial"/>
          <w:sz w:val="22"/>
          <w:lang w:val="et-EE"/>
        </w:rPr>
      </w:pPr>
      <w:r w:rsidRPr="00BA3FDE">
        <w:rPr>
          <w:rFonts w:ascii="Arial" w:hAnsi="Arial" w:cs="Arial"/>
          <w:sz w:val="22"/>
          <w:lang w:val="et-EE"/>
        </w:rPr>
        <w:t xml:space="preserve">(1) </w:t>
      </w:r>
      <w:r w:rsidR="003A4468" w:rsidRPr="00BA3FDE">
        <w:rPr>
          <w:rFonts w:ascii="Arial" w:hAnsi="Arial" w:cs="Arial"/>
          <w:sz w:val="22"/>
          <w:lang w:val="et-EE"/>
        </w:rPr>
        <w:t>Narva hallatava asutuse arengukava koostamine algatatakse hallatava asutuse juhi poolt ning toimub vastava ametiasutuse juhi kinnitatud lähteülesande alusel, kui riigi ja Narva õigusaktidest ei tulene teisti</w:t>
      </w:r>
      <w:r w:rsidRPr="00BA3FDE">
        <w:rPr>
          <w:rFonts w:ascii="Arial" w:hAnsi="Arial" w:cs="Arial"/>
          <w:sz w:val="22"/>
          <w:lang w:val="et-EE"/>
        </w:rPr>
        <w:t>.</w:t>
      </w:r>
    </w:p>
    <w:p w:rsidR="008C6FAC" w:rsidRPr="00BA3FDE" w:rsidRDefault="008C6FAC" w:rsidP="00C46FC5">
      <w:pPr>
        <w:pStyle w:val="BodyText3"/>
        <w:jc w:val="left"/>
      </w:pPr>
    </w:p>
    <w:p w:rsidR="008C6FAC" w:rsidRPr="00BA3FDE" w:rsidRDefault="008C6FAC" w:rsidP="00C46FC5">
      <w:pPr>
        <w:pStyle w:val="BodyText3"/>
        <w:jc w:val="left"/>
      </w:pPr>
      <w:r w:rsidRPr="00BA3FDE">
        <w:t>(2) Narva hallatava asutuse arengukava lähteülesanne ja eelnõu tuleb kooskõlastada vastava valdkonna ametiasutusega.</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rPr>
          <w:lang w:val="en-GB"/>
        </w:rPr>
      </w:pPr>
      <w:r w:rsidRPr="00BA3FDE">
        <w:t>(3) Narva hallatava asutuse arengukava koostamise eest vastutab hallatava asutuse juht.</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pPr>
      <w:r w:rsidRPr="00BA3FDE">
        <w:t>(4) Narva hallatava asutuse arengukava kehtestab vastava valdkonna ametiasutuse juht, kui riigi ja Narva õigusaktidest ei tulene teisti.</w:t>
      </w:r>
    </w:p>
    <w:p w:rsidR="008C6FAC" w:rsidRPr="00BA3FDE" w:rsidRDefault="008C6FAC" w:rsidP="00C46FC5">
      <w:pPr>
        <w:rPr>
          <w:rFonts w:ascii="Arial" w:hAnsi="Arial" w:cs="Arial"/>
          <w:sz w:val="22"/>
          <w:lang w:val="et-EE"/>
        </w:rPr>
      </w:pPr>
    </w:p>
    <w:p w:rsidR="008C6FAC" w:rsidRPr="00BA3FDE" w:rsidRDefault="008C6FAC" w:rsidP="00C46FC5">
      <w:pPr>
        <w:rPr>
          <w:rFonts w:ascii="Arial" w:hAnsi="Arial" w:cs="Arial"/>
          <w:sz w:val="22"/>
          <w:lang w:val="et-EE"/>
        </w:rPr>
      </w:pPr>
      <w:r w:rsidRPr="00BA3FDE">
        <w:rPr>
          <w:rFonts w:ascii="Arial" w:hAnsi="Arial" w:cs="Arial"/>
          <w:sz w:val="22"/>
          <w:lang w:val="et-EE"/>
        </w:rPr>
        <w:t xml:space="preserve">§ </w:t>
      </w:r>
      <w:r w:rsidR="000D017F" w:rsidRPr="00BA3FDE">
        <w:rPr>
          <w:rFonts w:ascii="Arial" w:hAnsi="Arial" w:cs="Arial"/>
          <w:sz w:val="22"/>
          <w:lang w:val="et-EE"/>
        </w:rPr>
        <w:t>1</w:t>
      </w:r>
      <w:r w:rsidR="00082D86" w:rsidRPr="00BA3FDE">
        <w:rPr>
          <w:rFonts w:ascii="Arial" w:hAnsi="Arial" w:cs="Arial"/>
          <w:sz w:val="22"/>
          <w:lang w:val="et-EE"/>
        </w:rPr>
        <w:t>8</w:t>
      </w:r>
      <w:r w:rsidRPr="00BA3FDE">
        <w:rPr>
          <w:rFonts w:ascii="Arial" w:hAnsi="Arial" w:cs="Arial"/>
          <w:sz w:val="22"/>
          <w:lang w:val="et-EE"/>
        </w:rPr>
        <w:t>.  Avalikustamine</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pPr>
      <w:r w:rsidRPr="00BA3FDE">
        <w:t>(1) Hallatav asutus korraldab avalike arutelude kaudu kõigi huvitatud isikute kaasamise Narva hallatava asutuse arengukava koostamise protsessi ja Narva hallatava asutuse arengukava avalikustamine toimub vastavalt lähteülesandele.</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pPr>
      <w:r w:rsidRPr="00BA3FDE">
        <w:t>(2) Narva hallatava asutuse arengukavade koostamisel või läbivaatamisel teostatakse täiendavaid avalikustamisi, kooskõlastamisi, hindamisi ning teisi protseduure kui seda nõuab seadus.</w:t>
      </w:r>
    </w:p>
    <w:p w:rsidR="008C6FAC" w:rsidRPr="00BA3FDE" w:rsidRDefault="008C6FAC" w:rsidP="00C46FC5">
      <w:pPr>
        <w:rPr>
          <w:rFonts w:ascii="Arial" w:hAnsi="Arial" w:cs="Arial"/>
          <w:sz w:val="22"/>
          <w:lang w:val="et-EE"/>
        </w:rPr>
      </w:pPr>
    </w:p>
    <w:p w:rsidR="008C6FAC" w:rsidRPr="00BA3FDE" w:rsidRDefault="008C6FAC" w:rsidP="00C46FC5">
      <w:pPr>
        <w:rPr>
          <w:rFonts w:ascii="Arial" w:hAnsi="Arial" w:cs="Arial"/>
          <w:sz w:val="22"/>
          <w:lang w:val="et-EE"/>
        </w:rPr>
      </w:pPr>
      <w:r w:rsidRPr="00BA3FDE">
        <w:rPr>
          <w:rFonts w:ascii="Arial" w:hAnsi="Arial" w:cs="Arial"/>
          <w:sz w:val="22"/>
          <w:lang w:val="et-EE"/>
        </w:rPr>
        <w:t xml:space="preserve">§ </w:t>
      </w:r>
      <w:r w:rsidR="000D017F" w:rsidRPr="00BA3FDE">
        <w:rPr>
          <w:rFonts w:ascii="Arial" w:hAnsi="Arial" w:cs="Arial"/>
          <w:sz w:val="22"/>
          <w:lang w:val="et-EE"/>
        </w:rPr>
        <w:t>1</w:t>
      </w:r>
      <w:r w:rsidR="00082D86" w:rsidRPr="00BA3FDE">
        <w:rPr>
          <w:rFonts w:ascii="Arial" w:hAnsi="Arial" w:cs="Arial"/>
          <w:sz w:val="22"/>
          <w:lang w:val="et-EE"/>
        </w:rPr>
        <w:t>9</w:t>
      </w:r>
      <w:r w:rsidRPr="00BA3FDE">
        <w:rPr>
          <w:rFonts w:ascii="Arial" w:hAnsi="Arial" w:cs="Arial"/>
          <w:sz w:val="22"/>
          <w:lang w:val="et-EE"/>
        </w:rPr>
        <w:t>.  Läbivaatamine</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pPr>
      <w:r w:rsidRPr="00BA3FDE">
        <w:t>(1) Narva hallatava asutuse arengukava läbivaatamine toimub iga kahe aasta tagant arvates Narva hallatava asutuse arengukava vastuvõtmisest vastava valdkonna ametiasutuse poolt kui seadusega ei ole sätestatud teisiti.</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pPr>
      <w:r w:rsidRPr="00BA3FDE">
        <w:t>(2) Iga aasta 1. veebruariks esitab hallatav asutus vastavale ametiasutusele aruande Narva hallatava asutuse arengukavas ettenähtud ülesannete täitmise ja eesmärkide saavutamise kohta eelneval perioodil ning esitab vajadusel muudatusettepanekud Narva valdkonnapõhise arengukava muutmiseks.</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rPr>
          <w:lang w:val="en-GB"/>
        </w:rPr>
      </w:pPr>
      <w:r w:rsidRPr="00BA3FDE">
        <w:t>(3) Kui Narva vastava hallatava asutuse arengukava koostamise vajadus tuleneb seadusest, toimub Narva hallatava asutuse arengukava menetlemine kooskõlas seadusega.</w:t>
      </w:r>
    </w:p>
    <w:p w:rsidR="008C6FAC" w:rsidRPr="00BA3FDE" w:rsidRDefault="008C6FAC" w:rsidP="00C46FC5">
      <w:pPr>
        <w:rPr>
          <w:rFonts w:ascii="Arial" w:hAnsi="Arial" w:cs="Arial"/>
          <w:sz w:val="22"/>
          <w:lang w:val="en-GB"/>
        </w:rPr>
      </w:pPr>
    </w:p>
    <w:p w:rsidR="005314BE" w:rsidRPr="00BA3FDE" w:rsidRDefault="005314BE" w:rsidP="00C46FC5">
      <w:pPr>
        <w:rPr>
          <w:rFonts w:ascii="Arial" w:hAnsi="Arial" w:cs="Arial"/>
          <w:sz w:val="22"/>
          <w:lang w:val="en-GB"/>
        </w:rPr>
      </w:pPr>
    </w:p>
    <w:p w:rsidR="008C6FAC" w:rsidRPr="00BA3FDE" w:rsidRDefault="00513BD7" w:rsidP="00C46FC5">
      <w:pPr>
        <w:rPr>
          <w:rFonts w:ascii="Arial" w:hAnsi="Arial" w:cs="Arial"/>
          <w:b/>
          <w:bCs/>
          <w:sz w:val="22"/>
          <w:lang w:val="da-DK"/>
        </w:rPr>
      </w:pPr>
      <w:r w:rsidRPr="00BA3FDE">
        <w:rPr>
          <w:rFonts w:ascii="Arial" w:hAnsi="Arial" w:cs="Arial"/>
          <w:b/>
          <w:bCs/>
          <w:sz w:val="22"/>
          <w:lang w:val="et-EE"/>
        </w:rPr>
        <w:t>7</w:t>
      </w:r>
      <w:r w:rsidR="008C6FAC" w:rsidRPr="00BA3FDE">
        <w:rPr>
          <w:rFonts w:ascii="Arial" w:hAnsi="Arial" w:cs="Arial"/>
          <w:b/>
          <w:bCs/>
          <w:sz w:val="22"/>
          <w:lang w:val="et-EE"/>
        </w:rPr>
        <w:t>. peatükk</w:t>
      </w:r>
      <w:r w:rsidR="008C6FAC" w:rsidRPr="00BA3FDE">
        <w:rPr>
          <w:rFonts w:ascii="Arial" w:hAnsi="Arial" w:cs="Arial"/>
          <w:b/>
          <w:bCs/>
          <w:sz w:val="22"/>
          <w:lang w:val="et-EE"/>
        </w:rPr>
        <w:br/>
        <w:t>ARENGUDOKUMENTIDE  SISUNÕUDED</w:t>
      </w:r>
    </w:p>
    <w:p w:rsidR="008C6FAC" w:rsidRPr="00BA3FDE" w:rsidRDefault="008C6FAC" w:rsidP="00C46FC5">
      <w:pPr>
        <w:rPr>
          <w:rFonts w:ascii="Arial" w:hAnsi="Arial" w:cs="Arial"/>
          <w:sz w:val="22"/>
          <w:lang w:val="da-DK"/>
        </w:rPr>
      </w:pPr>
    </w:p>
    <w:p w:rsidR="008C6FAC" w:rsidRPr="00BA3FDE" w:rsidRDefault="008C6FAC" w:rsidP="00C46FC5">
      <w:pPr>
        <w:rPr>
          <w:rFonts w:ascii="Arial" w:hAnsi="Arial" w:cs="Arial"/>
          <w:sz w:val="22"/>
          <w:lang w:val="da-DK"/>
        </w:rPr>
      </w:pPr>
      <w:r w:rsidRPr="00BA3FDE">
        <w:rPr>
          <w:rFonts w:ascii="Arial" w:hAnsi="Arial" w:cs="Arial"/>
          <w:sz w:val="22"/>
          <w:lang w:val="et-EE"/>
        </w:rPr>
        <w:t xml:space="preserve">§ </w:t>
      </w:r>
      <w:r w:rsidR="00082D86" w:rsidRPr="00BA3FDE">
        <w:rPr>
          <w:rFonts w:ascii="Arial" w:hAnsi="Arial" w:cs="Arial"/>
          <w:sz w:val="22"/>
          <w:lang w:val="et-EE"/>
        </w:rPr>
        <w:t>20</w:t>
      </w:r>
      <w:r w:rsidRPr="00BA3FDE">
        <w:rPr>
          <w:rFonts w:ascii="Arial" w:hAnsi="Arial" w:cs="Arial"/>
          <w:sz w:val="22"/>
          <w:lang w:val="et-EE"/>
        </w:rPr>
        <w:t>.  Arengudokumendi lähteülesande sisunõuded</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rPr>
          <w:lang w:val="da-DK"/>
        </w:rPr>
      </w:pPr>
      <w:r w:rsidRPr="00BA3FDE">
        <w:t>(1) Arengudokumendi koostamise aluseks olev lähteülesanne peab juhul, kui riigi ja Narva õigusaktis ei ole sätestatud teisiti, sisaldama järgmisi andmeid:</w:t>
      </w:r>
    </w:p>
    <w:p w:rsidR="008C6FAC" w:rsidRPr="00BA3FDE" w:rsidRDefault="008C6FAC" w:rsidP="00C46FC5">
      <w:pPr>
        <w:rPr>
          <w:rFonts w:ascii="Arial" w:hAnsi="Arial" w:cs="Arial"/>
          <w:sz w:val="22"/>
          <w:lang w:val="da-DK"/>
        </w:rPr>
      </w:pPr>
    </w:p>
    <w:p w:rsidR="008C6FAC" w:rsidRPr="00BA3FDE" w:rsidRDefault="008C6FAC" w:rsidP="00C46FC5">
      <w:pPr>
        <w:rPr>
          <w:rFonts w:ascii="Arial" w:hAnsi="Arial" w:cs="Arial"/>
          <w:sz w:val="22"/>
          <w:lang w:val="da-DK"/>
        </w:rPr>
      </w:pPr>
      <w:r w:rsidRPr="00BA3FDE">
        <w:rPr>
          <w:rFonts w:ascii="Arial" w:hAnsi="Arial" w:cs="Arial"/>
          <w:sz w:val="22"/>
          <w:lang w:val="et-EE"/>
        </w:rPr>
        <w:t>1) arengudokumendi koostaja ning algatamiseks või läbivaatamiseks vajalikud tegevused;</w:t>
      </w:r>
    </w:p>
    <w:p w:rsidR="008C6FAC" w:rsidRPr="00BA3FDE" w:rsidRDefault="008C6FAC" w:rsidP="00C46FC5">
      <w:pPr>
        <w:rPr>
          <w:rFonts w:ascii="Arial" w:hAnsi="Arial" w:cs="Arial"/>
          <w:sz w:val="22"/>
          <w:lang w:val="da-DK"/>
        </w:rPr>
      </w:pPr>
    </w:p>
    <w:p w:rsidR="008C6FAC" w:rsidRPr="00BA3FDE" w:rsidRDefault="008C6FAC" w:rsidP="00C46FC5">
      <w:pPr>
        <w:rPr>
          <w:rFonts w:ascii="Arial" w:hAnsi="Arial" w:cs="Arial"/>
          <w:sz w:val="22"/>
          <w:lang w:val="da-DK"/>
        </w:rPr>
      </w:pPr>
      <w:r w:rsidRPr="00BA3FDE">
        <w:rPr>
          <w:rFonts w:ascii="Arial" w:hAnsi="Arial" w:cs="Arial"/>
          <w:sz w:val="22"/>
          <w:lang w:val="et-EE"/>
        </w:rPr>
        <w:t>2) arengudokumendi koostamise etapid ja tähtajad;</w:t>
      </w:r>
    </w:p>
    <w:p w:rsidR="008C6FAC" w:rsidRPr="00BA3FDE" w:rsidRDefault="008C6FAC" w:rsidP="00C46FC5">
      <w:pPr>
        <w:rPr>
          <w:rFonts w:ascii="Arial" w:hAnsi="Arial" w:cs="Arial"/>
          <w:sz w:val="22"/>
          <w:lang w:val="da-DK"/>
        </w:rPr>
      </w:pPr>
    </w:p>
    <w:p w:rsidR="008C6FAC" w:rsidRPr="00BA3FDE" w:rsidRDefault="008C6FAC" w:rsidP="00C46FC5">
      <w:pPr>
        <w:rPr>
          <w:rFonts w:ascii="Arial" w:hAnsi="Arial" w:cs="Arial"/>
          <w:sz w:val="22"/>
          <w:lang w:val="da-DK"/>
        </w:rPr>
      </w:pPr>
      <w:r w:rsidRPr="00BA3FDE">
        <w:rPr>
          <w:rFonts w:ascii="Arial" w:hAnsi="Arial" w:cs="Arial"/>
          <w:sz w:val="22"/>
          <w:lang w:val="et-EE"/>
        </w:rPr>
        <w:t>3) arengudokumendis käsitletav ajavahemik ja kehtivuse tähtaeg;</w:t>
      </w:r>
    </w:p>
    <w:p w:rsidR="008C6FAC" w:rsidRPr="00BA3FDE" w:rsidRDefault="008C6FAC" w:rsidP="00C46FC5">
      <w:pPr>
        <w:rPr>
          <w:rFonts w:ascii="Arial" w:hAnsi="Arial" w:cs="Arial"/>
          <w:sz w:val="22"/>
          <w:lang w:val="da-DK"/>
        </w:rPr>
      </w:pPr>
    </w:p>
    <w:p w:rsidR="008C6FAC" w:rsidRPr="00BA3FDE" w:rsidRDefault="008C6FAC" w:rsidP="00C46FC5">
      <w:pPr>
        <w:pStyle w:val="BodyText3"/>
        <w:jc w:val="left"/>
        <w:rPr>
          <w:lang w:val="da-DK"/>
        </w:rPr>
      </w:pPr>
      <w:r w:rsidRPr="00BA3FDE">
        <w:t xml:space="preserve">4) nõuded arengukava vastavusest riiklikes arengukavades, Narva linna arengukavas, Narva </w:t>
      </w:r>
      <w:r w:rsidR="00762084" w:rsidRPr="00BA3FDE">
        <w:t xml:space="preserve">linna </w:t>
      </w:r>
      <w:r w:rsidRPr="00BA3FDE">
        <w:t>eelarvestrateegias, Narva</w:t>
      </w:r>
      <w:r w:rsidR="00762084" w:rsidRPr="00BA3FDE">
        <w:t xml:space="preserve"> linna</w:t>
      </w:r>
      <w:r w:rsidRPr="00BA3FDE">
        <w:t xml:space="preserve"> üldplaneeringus ja teistes Narva kohta vastuvõetud arengudokumentides kehtestatule;</w:t>
      </w:r>
    </w:p>
    <w:p w:rsidR="008C6FAC" w:rsidRPr="00BA3FDE" w:rsidRDefault="008C6FAC" w:rsidP="00C46FC5">
      <w:pPr>
        <w:rPr>
          <w:rFonts w:ascii="Arial" w:hAnsi="Arial" w:cs="Arial"/>
          <w:sz w:val="22"/>
          <w:lang w:val="da-DK"/>
        </w:rPr>
      </w:pPr>
    </w:p>
    <w:p w:rsidR="008C6FAC" w:rsidRPr="00BA3FDE" w:rsidRDefault="008C6FAC" w:rsidP="00C46FC5">
      <w:pPr>
        <w:pStyle w:val="BodyText3"/>
        <w:jc w:val="left"/>
        <w:rPr>
          <w:lang w:val="da-DK"/>
        </w:rPr>
      </w:pPr>
      <w:r w:rsidRPr="00BA3FDE">
        <w:t>5) arengudokumendi koostamisse kaasatavad ametiasutused, linnavolikogu liikmed ning vajadusel kolmandad isikud;</w:t>
      </w:r>
    </w:p>
    <w:p w:rsidR="008C6FAC" w:rsidRPr="00BA3FDE" w:rsidRDefault="008C6FAC" w:rsidP="00C46FC5">
      <w:pPr>
        <w:rPr>
          <w:rFonts w:ascii="Arial" w:hAnsi="Arial" w:cs="Arial"/>
          <w:sz w:val="22"/>
          <w:lang w:val="da-DK"/>
        </w:rPr>
      </w:pPr>
    </w:p>
    <w:p w:rsidR="008C6FAC" w:rsidRPr="00BA3FDE" w:rsidRDefault="008C6FAC" w:rsidP="00C46FC5">
      <w:pPr>
        <w:rPr>
          <w:rFonts w:ascii="Arial" w:hAnsi="Arial" w:cs="Arial"/>
          <w:sz w:val="22"/>
          <w:lang w:val="da-DK"/>
        </w:rPr>
      </w:pPr>
      <w:r w:rsidRPr="00BA3FDE">
        <w:rPr>
          <w:rFonts w:ascii="Arial" w:hAnsi="Arial" w:cs="Arial"/>
          <w:sz w:val="22"/>
          <w:lang w:val="et-EE"/>
        </w:rPr>
        <w:t>6) kooskõlastamise ja avalikustamise kord.</w:t>
      </w:r>
    </w:p>
    <w:p w:rsidR="008C6FAC" w:rsidRPr="00BA3FDE" w:rsidRDefault="008C6FAC" w:rsidP="00C46FC5">
      <w:pPr>
        <w:rPr>
          <w:rFonts w:ascii="Arial" w:hAnsi="Arial" w:cs="Arial"/>
          <w:sz w:val="22"/>
          <w:lang w:val="da-DK"/>
        </w:rPr>
      </w:pPr>
    </w:p>
    <w:p w:rsidR="008C6FAC" w:rsidRPr="00BA3FDE" w:rsidRDefault="008C6FAC" w:rsidP="00C46FC5">
      <w:pPr>
        <w:rPr>
          <w:rFonts w:ascii="Arial" w:hAnsi="Arial" w:cs="Arial"/>
          <w:sz w:val="22"/>
          <w:lang w:val="da-DK"/>
        </w:rPr>
      </w:pPr>
      <w:r w:rsidRPr="00BA3FDE">
        <w:rPr>
          <w:rFonts w:ascii="Arial" w:hAnsi="Arial" w:cs="Arial"/>
          <w:sz w:val="22"/>
          <w:lang w:val="et-EE"/>
        </w:rPr>
        <w:t xml:space="preserve">§ </w:t>
      </w:r>
      <w:r w:rsidR="000D017F" w:rsidRPr="00BA3FDE">
        <w:rPr>
          <w:rFonts w:ascii="Arial" w:hAnsi="Arial" w:cs="Arial"/>
          <w:sz w:val="22"/>
          <w:lang w:val="et-EE"/>
        </w:rPr>
        <w:t>2</w:t>
      </w:r>
      <w:r w:rsidR="00082D86" w:rsidRPr="00BA3FDE">
        <w:rPr>
          <w:rFonts w:ascii="Arial" w:hAnsi="Arial" w:cs="Arial"/>
          <w:sz w:val="22"/>
          <w:lang w:val="et-EE"/>
        </w:rPr>
        <w:t>1</w:t>
      </w:r>
      <w:r w:rsidRPr="00BA3FDE">
        <w:rPr>
          <w:rFonts w:ascii="Arial" w:hAnsi="Arial" w:cs="Arial"/>
          <w:sz w:val="22"/>
          <w:lang w:val="et-EE"/>
        </w:rPr>
        <w:t>.  Arengudokumendi sisunõuded</w:t>
      </w:r>
    </w:p>
    <w:p w:rsidR="008C6FAC" w:rsidRPr="00BA3FDE" w:rsidRDefault="008C6FAC" w:rsidP="00C46FC5">
      <w:pPr>
        <w:pStyle w:val="BodyText3"/>
        <w:jc w:val="left"/>
        <w:rPr>
          <w:lang w:val="da-DK"/>
        </w:rPr>
      </w:pPr>
      <w:r w:rsidRPr="00BA3FDE">
        <w:t>(1) Arengudokument peab juhul, kui riigi ja Narva õigusaktis ei ole sätestatud teisiti, sisaldama vähemalt järgmisi andmeid:</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rPr>
          <w:lang w:val="da-DK"/>
        </w:rPr>
      </w:pPr>
      <w:r w:rsidRPr="00BA3FDE">
        <w:t>1) arengudokumendis käsitletava omavalitsuse, ametiasutuse või valdkonna lähteolukorra analüüs ja arengu eeldused;</w:t>
      </w:r>
    </w:p>
    <w:p w:rsidR="008C6FAC" w:rsidRPr="00BA3FDE" w:rsidRDefault="008C6FAC" w:rsidP="00C46FC5">
      <w:pPr>
        <w:rPr>
          <w:rFonts w:ascii="Arial" w:hAnsi="Arial" w:cs="Arial"/>
          <w:sz w:val="22"/>
          <w:lang w:val="da-DK"/>
        </w:rPr>
      </w:pPr>
    </w:p>
    <w:p w:rsidR="008C6FAC" w:rsidRPr="00BA3FDE" w:rsidRDefault="008C6FAC" w:rsidP="00C46FC5">
      <w:pPr>
        <w:pStyle w:val="BodyText3"/>
        <w:jc w:val="left"/>
        <w:rPr>
          <w:lang w:val="da-DK"/>
        </w:rPr>
      </w:pPr>
      <w:r w:rsidRPr="00BA3FDE">
        <w:t>2) arengudokumendi elluviimisega soovitud tegevuse visioon, arengulised eesmärgid ja nende saavutamise aluseks olevad peamised strateegilised valikud;</w:t>
      </w:r>
    </w:p>
    <w:p w:rsidR="008C6FAC" w:rsidRPr="00BA3FDE" w:rsidRDefault="008C6FAC" w:rsidP="00C46FC5">
      <w:pPr>
        <w:rPr>
          <w:rFonts w:ascii="Arial" w:hAnsi="Arial" w:cs="Arial"/>
          <w:sz w:val="22"/>
          <w:lang w:val="da-DK"/>
        </w:rPr>
      </w:pPr>
    </w:p>
    <w:p w:rsidR="008C6FAC" w:rsidRPr="00BA3FDE" w:rsidRDefault="008C6FAC" w:rsidP="00C46FC5">
      <w:pPr>
        <w:pStyle w:val="BodyText3"/>
        <w:jc w:val="left"/>
        <w:rPr>
          <w:lang w:val="da-DK"/>
        </w:rPr>
      </w:pPr>
      <w:r w:rsidRPr="00BA3FDE">
        <w:t>3) arengudokumendis toodud eesmärkide saavutamiseks vajalikud meetmed (ülesanded) ning nende teostamise ajaline järgnevus;</w:t>
      </w:r>
    </w:p>
    <w:p w:rsidR="008C6FAC" w:rsidRPr="00BA3FDE" w:rsidRDefault="008C6FAC" w:rsidP="00C46FC5">
      <w:pPr>
        <w:rPr>
          <w:rFonts w:ascii="Arial" w:hAnsi="Arial" w:cs="Arial"/>
          <w:sz w:val="22"/>
          <w:lang w:val="da-DK"/>
        </w:rPr>
      </w:pPr>
    </w:p>
    <w:p w:rsidR="008C6FAC" w:rsidRPr="00BA3FDE" w:rsidRDefault="008C6FAC" w:rsidP="00C46FC5">
      <w:pPr>
        <w:pStyle w:val="BodyText3"/>
        <w:jc w:val="left"/>
        <w:rPr>
          <w:lang w:val="da-DK"/>
        </w:rPr>
      </w:pPr>
      <w:r w:rsidRPr="00BA3FDE">
        <w:t xml:space="preserve">4) </w:t>
      </w:r>
      <w:r w:rsidR="008A3DDF" w:rsidRPr="00BA3FDE">
        <w:t>tegevuskava vähemalt neljaks järgnevaks aastaks koos loendiga ülesannetest ja tegevustest, mida on vaja täita püstitatud eesmärkide saavutamiseks</w:t>
      </w:r>
      <w:r w:rsidRPr="00BA3FDE">
        <w:t>;</w:t>
      </w:r>
    </w:p>
    <w:p w:rsidR="008C6FAC" w:rsidRPr="00BA3FDE" w:rsidRDefault="008C6FAC" w:rsidP="00C46FC5">
      <w:pPr>
        <w:rPr>
          <w:rFonts w:ascii="Arial" w:hAnsi="Arial" w:cs="Arial"/>
          <w:sz w:val="22"/>
          <w:lang w:val="da-DK"/>
        </w:rPr>
      </w:pPr>
    </w:p>
    <w:p w:rsidR="008C6FAC" w:rsidRPr="00BA3FDE" w:rsidRDefault="008C6FAC" w:rsidP="00C46FC5">
      <w:pPr>
        <w:rPr>
          <w:rFonts w:ascii="Arial" w:hAnsi="Arial" w:cs="Arial"/>
          <w:sz w:val="22"/>
          <w:lang w:val="da-DK"/>
        </w:rPr>
      </w:pPr>
      <w:r w:rsidRPr="00BA3FDE">
        <w:rPr>
          <w:rFonts w:ascii="Arial" w:hAnsi="Arial" w:cs="Arial"/>
          <w:sz w:val="22"/>
          <w:lang w:val="et-EE"/>
        </w:rPr>
        <w:t>5) arengudokumendi tegevuskava elluviimiseks vajalik linnaeelarveliste vahendite maht;</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pPr>
      <w:r w:rsidRPr="00BA3FDE">
        <w:t>6) arengudokumendi tegevuskava elluviimiseks vajalike linnaeelarveväliste lisavahendite maht ja võimalikud allikad juhul, kui linnaeelarvelised vahendid ei taga tegevuskava täitmist täies mahus;</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rPr>
          <w:lang w:val="en-GB"/>
        </w:rPr>
      </w:pPr>
      <w:r w:rsidRPr="00BA3FDE">
        <w:t>7) arengudokumendi täitmise edukuse määramise mõõdikud ning sellest teavitamise põhimõtted;</w:t>
      </w:r>
    </w:p>
    <w:p w:rsidR="008C6FAC" w:rsidRPr="00BA3FDE" w:rsidRDefault="008C6FAC" w:rsidP="00C46FC5">
      <w:pPr>
        <w:rPr>
          <w:rFonts w:ascii="Arial" w:hAnsi="Arial" w:cs="Arial"/>
          <w:sz w:val="22"/>
          <w:lang w:val="en-GB"/>
        </w:rPr>
      </w:pPr>
    </w:p>
    <w:p w:rsidR="008C6FAC" w:rsidRPr="00BA3FDE" w:rsidRDefault="008C6FAC" w:rsidP="00C46FC5">
      <w:pPr>
        <w:pStyle w:val="BodyText3"/>
        <w:jc w:val="left"/>
        <w:rPr>
          <w:lang w:val="en-GB"/>
        </w:rPr>
      </w:pPr>
      <w:r w:rsidRPr="00BA3FDE">
        <w:t>8) võimalikud riskid arengudokumendis püstitatud eesmärkide saavutamisel ning võimalused nende riskide maandamiseks;</w:t>
      </w:r>
    </w:p>
    <w:p w:rsidR="008C6FAC" w:rsidRPr="00BA3FDE" w:rsidRDefault="008C6FAC" w:rsidP="00C46FC5">
      <w:pPr>
        <w:rPr>
          <w:rFonts w:ascii="Arial" w:hAnsi="Arial" w:cs="Arial"/>
          <w:sz w:val="22"/>
          <w:lang w:val="en-GB"/>
        </w:rPr>
      </w:pPr>
    </w:p>
    <w:p w:rsidR="008C6FAC" w:rsidRPr="00BA3FDE" w:rsidRDefault="008C6FAC" w:rsidP="00C46FC5">
      <w:pPr>
        <w:pStyle w:val="BodyText3"/>
        <w:jc w:val="left"/>
        <w:rPr>
          <w:lang w:val="en-GB"/>
        </w:rPr>
      </w:pPr>
      <w:r w:rsidRPr="00BA3FDE">
        <w:t>9) omavalitsuse, ametiasutuse või valdkonna võimalikust eripärast tulenevad täiendavad teemad.</w:t>
      </w:r>
    </w:p>
    <w:p w:rsidR="008C6FAC" w:rsidRPr="00BA3FDE" w:rsidRDefault="008C6FAC" w:rsidP="00C46FC5">
      <w:pPr>
        <w:rPr>
          <w:rFonts w:ascii="Arial" w:hAnsi="Arial" w:cs="Arial"/>
          <w:sz w:val="22"/>
          <w:lang w:val="et-EE"/>
        </w:rPr>
      </w:pPr>
    </w:p>
    <w:p w:rsidR="008C6FAC" w:rsidRPr="00BA3FDE" w:rsidRDefault="008C6FAC" w:rsidP="00C46FC5">
      <w:pPr>
        <w:pStyle w:val="BodyText3"/>
        <w:jc w:val="left"/>
        <w:rPr>
          <w:lang w:val="en-GB"/>
        </w:rPr>
      </w:pPr>
      <w:r w:rsidRPr="00BA3FDE">
        <w:t>(2) Arengudokumendi lähteülesandega sätestatakse vajadusel täiendavaid sisunõudeid lisaks lõikes 1 loetletule.</w:t>
      </w:r>
    </w:p>
    <w:p w:rsidR="008C6FAC" w:rsidRPr="00BA3FDE" w:rsidRDefault="008C6FAC" w:rsidP="00C46FC5">
      <w:pPr>
        <w:rPr>
          <w:rFonts w:ascii="Arial" w:hAnsi="Arial" w:cs="Arial"/>
          <w:sz w:val="22"/>
          <w:lang w:val="et-EE"/>
        </w:rPr>
      </w:pPr>
    </w:p>
    <w:p w:rsidR="00490CDE" w:rsidRPr="00BA3FDE" w:rsidRDefault="00490CDE" w:rsidP="00490CDE">
      <w:pPr>
        <w:rPr>
          <w:rFonts w:ascii="Arial" w:hAnsi="Arial" w:cs="Arial"/>
          <w:sz w:val="22"/>
          <w:lang w:val="et-EE"/>
        </w:rPr>
      </w:pPr>
      <w:r w:rsidRPr="00BA3FDE">
        <w:rPr>
          <w:rFonts w:ascii="Arial" w:hAnsi="Arial" w:cs="Arial"/>
          <w:sz w:val="22"/>
          <w:lang w:val="et-EE"/>
        </w:rPr>
        <w:t>§ 2</w:t>
      </w:r>
      <w:r w:rsidR="00082D86" w:rsidRPr="00BA3FDE">
        <w:rPr>
          <w:rFonts w:ascii="Arial" w:hAnsi="Arial" w:cs="Arial"/>
          <w:sz w:val="22"/>
          <w:lang w:val="et-EE"/>
        </w:rPr>
        <w:t>2</w:t>
      </w:r>
      <w:r w:rsidRPr="00BA3FDE">
        <w:rPr>
          <w:rFonts w:ascii="Arial" w:hAnsi="Arial" w:cs="Arial"/>
          <w:sz w:val="22"/>
          <w:lang w:val="et-EE"/>
        </w:rPr>
        <w:t xml:space="preserve">.  </w:t>
      </w:r>
      <w:r w:rsidR="002918E2" w:rsidRPr="00BA3FDE">
        <w:rPr>
          <w:rFonts w:ascii="Arial" w:hAnsi="Arial" w:cs="Arial"/>
          <w:sz w:val="22"/>
          <w:lang w:val="et-EE"/>
        </w:rPr>
        <w:t>Kõik käesolevas Korras nimetatud arengudokumendid, mis suunatakse avalikule arutelule, tuleb varustada venekeelse tõlkega. Nimetatud dokumentide tõlkimise vene keelde tagab avaliku arutelu korraldamise eest vastutav ametiasutus.</w:t>
      </w:r>
    </w:p>
    <w:p w:rsidR="00490CDE" w:rsidRPr="00BA3FDE" w:rsidRDefault="00490CDE" w:rsidP="00C46FC5">
      <w:pPr>
        <w:rPr>
          <w:rFonts w:ascii="Arial" w:hAnsi="Arial" w:cs="Arial"/>
          <w:sz w:val="22"/>
          <w:lang w:val="et-EE"/>
        </w:rPr>
      </w:pPr>
    </w:p>
    <w:p w:rsidR="005314BE" w:rsidRPr="00BA3FDE" w:rsidRDefault="005314BE" w:rsidP="00C46FC5">
      <w:pPr>
        <w:rPr>
          <w:rFonts w:ascii="Arial" w:hAnsi="Arial" w:cs="Arial"/>
          <w:sz w:val="22"/>
          <w:lang w:val="et-EE"/>
        </w:rPr>
      </w:pPr>
    </w:p>
    <w:p w:rsidR="008C6FAC" w:rsidRPr="00BA3FDE" w:rsidRDefault="00513BD7" w:rsidP="00C46FC5">
      <w:pPr>
        <w:rPr>
          <w:rFonts w:ascii="Arial" w:hAnsi="Arial" w:cs="Arial"/>
          <w:sz w:val="22"/>
          <w:lang w:val="et-EE"/>
        </w:rPr>
      </w:pPr>
      <w:r w:rsidRPr="00BA3FDE">
        <w:rPr>
          <w:rFonts w:ascii="Arial" w:hAnsi="Arial" w:cs="Arial"/>
          <w:b/>
          <w:bCs/>
          <w:sz w:val="22"/>
          <w:lang w:val="et-EE"/>
        </w:rPr>
        <w:t>8</w:t>
      </w:r>
      <w:r w:rsidR="008C6FAC" w:rsidRPr="00BA3FDE">
        <w:rPr>
          <w:rFonts w:ascii="Arial" w:hAnsi="Arial" w:cs="Arial"/>
          <w:b/>
          <w:bCs/>
          <w:sz w:val="22"/>
          <w:lang w:val="et-EE"/>
        </w:rPr>
        <w:t>. peatükk</w:t>
      </w:r>
      <w:r w:rsidR="008C6FAC" w:rsidRPr="00BA3FDE">
        <w:rPr>
          <w:rFonts w:ascii="Arial" w:hAnsi="Arial" w:cs="Arial"/>
          <w:b/>
          <w:bCs/>
          <w:sz w:val="22"/>
          <w:lang w:val="et-EE"/>
        </w:rPr>
        <w:br/>
        <w:t>LÕPPSÄTTED</w:t>
      </w:r>
    </w:p>
    <w:p w:rsidR="008C6FAC" w:rsidRPr="00BA3FDE" w:rsidRDefault="008C6FAC" w:rsidP="00C46FC5">
      <w:pPr>
        <w:rPr>
          <w:rFonts w:ascii="Arial" w:hAnsi="Arial" w:cs="Arial"/>
          <w:sz w:val="22"/>
          <w:lang w:val="et-EE"/>
        </w:rPr>
      </w:pPr>
    </w:p>
    <w:p w:rsidR="008C6FAC" w:rsidRPr="00BA3FDE" w:rsidRDefault="008C6FAC" w:rsidP="00C46FC5">
      <w:pPr>
        <w:rPr>
          <w:rFonts w:ascii="Arial" w:hAnsi="Arial" w:cs="Arial"/>
          <w:sz w:val="22"/>
          <w:lang w:val="et-EE"/>
        </w:rPr>
      </w:pPr>
      <w:r w:rsidRPr="00BA3FDE">
        <w:rPr>
          <w:rFonts w:ascii="Arial" w:hAnsi="Arial" w:cs="Arial"/>
          <w:sz w:val="22"/>
          <w:lang w:val="et-EE"/>
        </w:rPr>
        <w:t>§ 2</w:t>
      </w:r>
      <w:r w:rsidR="00082D86" w:rsidRPr="00BA3FDE">
        <w:rPr>
          <w:rFonts w:ascii="Arial" w:hAnsi="Arial" w:cs="Arial"/>
          <w:sz w:val="22"/>
          <w:lang w:val="et-EE"/>
        </w:rPr>
        <w:t>3</w:t>
      </w:r>
      <w:r w:rsidRPr="00BA3FDE">
        <w:rPr>
          <w:rFonts w:ascii="Arial" w:hAnsi="Arial" w:cs="Arial"/>
          <w:sz w:val="22"/>
          <w:lang w:val="et-EE"/>
        </w:rPr>
        <w:t>.  Määruse jõustumine</w:t>
      </w:r>
    </w:p>
    <w:p w:rsidR="008C6FAC" w:rsidRPr="00BA3FDE" w:rsidRDefault="008C6FAC" w:rsidP="00C46FC5">
      <w:pPr>
        <w:rPr>
          <w:rFonts w:ascii="Arial" w:hAnsi="Arial" w:cs="Arial"/>
          <w:b/>
          <w:bCs/>
          <w:sz w:val="22"/>
          <w:lang w:val="et-EE"/>
        </w:rPr>
      </w:pPr>
    </w:p>
    <w:p w:rsidR="00B42951" w:rsidRPr="00BA3FDE" w:rsidRDefault="00473BAD" w:rsidP="00B42951">
      <w:pPr>
        <w:rPr>
          <w:rFonts w:ascii="Arial" w:hAnsi="Arial" w:cs="Arial"/>
          <w:sz w:val="22"/>
          <w:lang w:val="et-EE"/>
        </w:rPr>
      </w:pPr>
      <w:r w:rsidRPr="00BA3FDE">
        <w:rPr>
          <w:rFonts w:ascii="Arial" w:hAnsi="Arial" w:cs="Arial"/>
          <w:sz w:val="22"/>
          <w:lang w:val="et-EE"/>
        </w:rPr>
        <w:t xml:space="preserve">(1) </w:t>
      </w:r>
      <w:r w:rsidR="00033212" w:rsidRPr="00BA3FDE">
        <w:rPr>
          <w:rFonts w:ascii="Arial" w:hAnsi="Arial" w:cs="Arial"/>
          <w:sz w:val="22"/>
          <w:lang w:val="et-EE"/>
        </w:rPr>
        <w:t>Määrus jõustub seadusega sätestatud korras.</w:t>
      </w:r>
      <w:r w:rsidRPr="00BA3FDE">
        <w:rPr>
          <w:rFonts w:ascii="Arial" w:hAnsi="Arial" w:cs="Arial"/>
          <w:sz w:val="22"/>
          <w:lang w:val="et-EE"/>
        </w:rPr>
        <w:br/>
      </w:r>
      <w:r w:rsidRPr="00BA3FDE">
        <w:rPr>
          <w:rFonts w:ascii="Arial" w:hAnsi="Arial" w:cs="Arial"/>
          <w:sz w:val="22"/>
          <w:lang w:val="et-EE"/>
        </w:rPr>
        <w:br/>
        <w:t>(2) Määruse jõustamisega tunnistatakse kehtetuks Narva Linnavolikogu 28.09.2006. a määrus nr 42 “Narva linna arengudokumentide menetlemise kord”.</w:t>
      </w:r>
    </w:p>
    <w:p w:rsidR="00B42951" w:rsidRPr="00BA3FDE" w:rsidRDefault="00B42951" w:rsidP="00B42951">
      <w:pPr>
        <w:rPr>
          <w:rFonts w:ascii="Arial" w:hAnsi="Arial" w:cs="Arial"/>
          <w:sz w:val="22"/>
          <w:lang w:val="et-EE"/>
        </w:rPr>
      </w:pPr>
    </w:p>
    <w:p w:rsidR="00B42951" w:rsidRPr="00BA3FDE" w:rsidRDefault="00B42951" w:rsidP="00B42951">
      <w:pPr>
        <w:rPr>
          <w:rFonts w:ascii="Arial" w:hAnsi="Arial" w:cs="Arial"/>
          <w:sz w:val="22"/>
          <w:lang w:val="et-EE"/>
        </w:rPr>
      </w:pPr>
    </w:p>
    <w:p w:rsidR="00B42951" w:rsidRPr="00BA3FDE" w:rsidRDefault="00B42951" w:rsidP="00B42951">
      <w:pPr>
        <w:rPr>
          <w:rFonts w:ascii="Arial" w:hAnsi="Arial" w:cs="Arial"/>
          <w:sz w:val="22"/>
          <w:lang w:val="et-EE"/>
        </w:rPr>
      </w:pPr>
    </w:p>
    <w:p w:rsidR="00B42951" w:rsidRPr="00BA3FDE" w:rsidRDefault="00B42951" w:rsidP="00B42951">
      <w:pPr>
        <w:rPr>
          <w:rFonts w:ascii="Arial" w:hAnsi="Arial" w:cs="Arial"/>
          <w:sz w:val="22"/>
          <w:lang w:val="et-EE"/>
        </w:rPr>
      </w:pPr>
    </w:p>
    <w:p w:rsidR="00B42951" w:rsidRPr="00BA3FDE" w:rsidRDefault="00C856FD" w:rsidP="00B42951">
      <w:pPr>
        <w:rPr>
          <w:rFonts w:ascii="Arial" w:hAnsi="Arial" w:cs="Arial"/>
          <w:color w:val="7030A0"/>
          <w:sz w:val="22"/>
          <w:lang w:val="et-EE"/>
        </w:rPr>
      </w:pPr>
      <w:r w:rsidRPr="00BA3FDE">
        <w:rPr>
          <w:rFonts w:ascii="Arial" w:hAnsi="Arial" w:cs="Arial"/>
          <w:color w:val="7030A0"/>
          <w:sz w:val="22"/>
          <w:lang w:val="et-EE"/>
        </w:rPr>
        <w:t>Nimi Perekonnanimi</w:t>
      </w:r>
    </w:p>
    <w:p w:rsidR="008C6FAC" w:rsidRDefault="00B42951" w:rsidP="00B42951">
      <w:pPr>
        <w:rPr>
          <w:rFonts w:ascii="Arial" w:hAnsi="Arial" w:cs="Arial"/>
          <w:sz w:val="22"/>
          <w:lang w:val="en-GB"/>
        </w:rPr>
      </w:pPr>
      <w:r w:rsidRPr="00BA3FDE">
        <w:rPr>
          <w:rFonts w:ascii="Arial" w:hAnsi="Arial" w:cs="Arial"/>
          <w:sz w:val="22"/>
          <w:lang w:val="et-EE"/>
        </w:rPr>
        <w:t>Narva Linnavolikogu esimees</w:t>
      </w:r>
    </w:p>
    <w:sectPr w:rsidR="008C6FAC" w:rsidSect="00496A57">
      <w:footerReference w:type="even" r:id="rId7"/>
      <w:footerReference w:type="default" r:id="rId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D31D3" w:rsidRDefault="002D31D3">
      <w:r>
        <w:separator/>
      </w:r>
    </w:p>
  </w:endnote>
  <w:endnote w:type="continuationSeparator" w:id="0">
    <w:p w:rsidR="002D31D3" w:rsidRDefault="002D3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CC"/>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C6FAC" w:rsidRDefault="008C6FA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C6FAC" w:rsidRDefault="008C6F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C6FAC" w:rsidRDefault="008C6FA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44EDF">
      <w:rPr>
        <w:rStyle w:val="PageNumber"/>
        <w:noProof/>
      </w:rPr>
      <w:t>3</w:t>
    </w:r>
    <w:r>
      <w:rPr>
        <w:rStyle w:val="PageNumber"/>
      </w:rPr>
      <w:fldChar w:fldCharType="end"/>
    </w:r>
  </w:p>
  <w:p w:rsidR="008C6FAC" w:rsidRDefault="008C6FA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D31D3" w:rsidRDefault="002D31D3">
      <w:r>
        <w:separator/>
      </w:r>
    </w:p>
  </w:footnote>
  <w:footnote w:type="continuationSeparator" w:id="0">
    <w:p w:rsidR="002D31D3" w:rsidRDefault="002D31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6B0D25"/>
    <w:multiLevelType w:val="hybridMultilevel"/>
    <w:tmpl w:val="FBC41EE0"/>
    <w:lvl w:ilvl="0" w:tplc="F0F0B1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6FD"/>
    <w:rsid w:val="00033212"/>
    <w:rsid w:val="000371B8"/>
    <w:rsid w:val="0004279B"/>
    <w:rsid w:val="00043CC4"/>
    <w:rsid w:val="00060B04"/>
    <w:rsid w:val="00082D86"/>
    <w:rsid w:val="00087E0C"/>
    <w:rsid w:val="00090706"/>
    <w:rsid w:val="000948D7"/>
    <w:rsid w:val="000A51E1"/>
    <w:rsid w:val="000C0722"/>
    <w:rsid w:val="000D00F2"/>
    <w:rsid w:val="000D017F"/>
    <w:rsid w:val="000E238B"/>
    <w:rsid w:val="00115CD8"/>
    <w:rsid w:val="00121F71"/>
    <w:rsid w:val="00125F07"/>
    <w:rsid w:val="00151B5A"/>
    <w:rsid w:val="00157262"/>
    <w:rsid w:val="0017663B"/>
    <w:rsid w:val="00182D44"/>
    <w:rsid w:val="001836C7"/>
    <w:rsid w:val="00194535"/>
    <w:rsid w:val="001A4385"/>
    <w:rsid w:val="001B217F"/>
    <w:rsid w:val="001F0D1C"/>
    <w:rsid w:val="001F1E8C"/>
    <w:rsid w:val="001F6958"/>
    <w:rsid w:val="00211715"/>
    <w:rsid w:val="00212D5D"/>
    <w:rsid w:val="00215078"/>
    <w:rsid w:val="00227F24"/>
    <w:rsid w:val="00242CBA"/>
    <w:rsid w:val="00243BB6"/>
    <w:rsid w:val="00254A0A"/>
    <w:rsid w:val="00260727"/>
    <w:rsid w:val="00277C16"/>
    <w:rsid w:val="00285528"/>
    <w:rsid w:val="0029017A"/>
    <w:rsid w:val="002918E2"/>
    <w:rsid w:val="00295C77"/>
    <w:rsid w:val="002A2472"/>
    <w:rsid w:val="002B5567"/>
    <w:rsid w:val="002C4B4A"/>
    <w:rsid w:val="002C4C81"/>
    <w:rsid w:val="002C7651"/>
    <w:rsid w:val="002D31D3"/>
    <w:rsid w:val="002E0554"/>
    <w:rsid w:val="002E39CA"/>
    <w:rsid w:val="00301A09"/>
    <w:rsid w:val="00330613"/>
    <w:rsid w:val="00330618"/>
    <w:rsid w:val="003312F3"/>
    <w:rsid w:val="00331691"/>
    <w:rsid w:val="00335D39"/>
    <w:rsid w:val="003411D2"/>
    <w:rsid w:val="00347EC9"/>
    <w:rsid w:val="00392682"/>
    <w:rsid w:val="003960F0"/>
    <w:rsid w:val="003A4468"/>
    <w:rsid w:val="003C1EAC"/>
    <w:rsid w:val="003E479C"/>
    <w:rsid w:val="003F49ED"/>
    <w:rsid w:val="0041131E"/>
    <w:rsid w:val="00411DCF"/>
    <w:rsid w:val="004151B7"/>
    <w:rsid w:val="00415EE0"/>
    <w:rsid w:val="00432260"/>
    <w:rsid w:val="004342B8"/>
    <w:rsid w:val="00437BA5"/>
    <w:rsid w:val="00456D20"/>
    <w:rsid w:val="00473BAD"/>
    <w:rsid w:val="00474D74"/>
    <w:rsid w:val="00481785"/>
    <w:rsid w:val="00482D73"/>
    <w:rsid w:val="00490CDE"/>
    <w:rsid w:val="004921E6"/>
    <w:rsid w:val="00496A57"/>
    <w:rsid w:val="004A7E8F"/>
    <w:rsid w:val="004B687E"/>
    <w:rsid w:val="004B7527"/>
    <w:rsid w:val="00513BD7"/>
    <w:rsid w:val="00520111"/>
    <w:rsid w:val="005270BE"/>
    <w:rsid w:val="005314BE"/>
    <w:rsid w:val="00531838"/>
    <w:rsid w:val="00543156"/>
    <w:rsid w:val="00551FFD"/>
    <w:rsid w:val="00593EFC"/>
    <w:rsid w:val="005B5E0A"/>
    <w:rsid w:val="005D17DC"/>
    <w:rsid w:val="005D18FB"/>
    <w:rsid w:val="006155B6"/>
    <w:rsid w:val="0062290D"/>
    <w:rsid w:val="00631728"/>
    <w:rsid w:val="00651607"/>
    <w:rsid w:val="006730C1"/>
    <w:rsid w:val="00690B73"/>
    <w:rsid w:val="00692FBA"/>
    <w:rsid w:val="00697EBA"/>
    <w:rsid w:val="006A79B3"/>
    <w:rsid w:val="00701B19"/>
    <w:rsid w:val="00710A0A"/>
    <w:rsid w:val="0071659D"/>
    <w:rsid w:val="00732005"/>
    <w:rsid w:val="00762084"/>
    <w:rsid w:val="00781236"/>
    <w:rsid w:val="00791283"/>
    <w:rsid w:val="0079199F"/>
    <w:rsid w:val="007D382E"/>
    <w:rsid w:val="007F2C88"/>
    <w:rsid w:val="007F2E47"/>
    <w:rsid w:val="007F64E9"/>
    <w:rsid w:val="0080462C"/>
    <w:rsid w:val="0080607F"/>
    <w:rsid w:val="00813296"/>
    <w:rsid w:val="008134DD"/>
    <w:rsid w:val="00822551"/>
    <w:rsid w:val="008436DE"/>
    <w:rsid w:val="00844EDF"/>
    <w:rsid w:val="00867D16"/>
    <w:rsid w:val="00870107"/>
    <w:rsid w:val="00883157"/>
    <w:rsid w:val="008A3DDF"/>
    <w:rsid w:val="008B192B"/>
    <w:rsid w:val="008C6FAC"/>
    <w:rsid w:val="008D0652"/>
    <w:rsid w:val="008D6B54"/>
    <w:rsid w:val="00913D4F"/>
    <w:rsid w:val="0091432F"/>
    <w:rsid w:val="00917C4F"/>
    <w:rsid w:val="00920C88"/>
    <w:rsid w:val="00925331"/>
    <w:rsid w:val="00926A2F"/>
    <w:rsid w:val="0093545F"/>
    <w:rsid w:val="0095211E"/>
    <w:rsid w:val="009524A6"/>
    <w:rsid w:val="00990A68"/>
    <w:rsid w:val="009A0021"/>
    <w:rsid w:val="009C6347"/>
    <w:rsid w:val="009D1A59"/>
    <w:rsid w:val="009D7FF3"/>
    <w:rsid w:val="009E09C4"/>
    <w:rsid w:val="009E34DF"/>
    <w:rsid w:val="009F36F1"/>
    <w:rsid w:val="00A02CE1"/>
    <w:rsid w:val="00A16E30"/>
    <w:rsid w:val="00A41388"/>
    <w:rsid w:val="00A460E2"/>
    <w:rsid w:val="00A64C10"/>
    <w:rsid w:val="00A8694E"/>
    <w:rsid w:val="00A93E8E"/>
    <w:rsid w:val="00AA179A"/>
    <w:rsid w:val="00AA5117"/>
    <w:rsid w:val="00AA6AA9"/>
    <w:rsid w:val="00AB53CB"/>
    <w:rsid w:val="00AE4634"/>
    <w:rsid w:val="00B019B4"/>
    <w:rsid w:val="00B139C4"/>
    <w:rsid w:val="00B42951"/>
    <w:rsid w:val="00B4457C"/>
    <w:rsid w:val="00B51EDA"/>
    <w:rsid w:val="00B71E0D"/>
    <w:rsid w:val="00B8513D"/>
    <w:rsid w:val="00B95CCA"/>
    <w:rsid w:val="00BA3FDE"/>
    <w:rsid w:val="00BC5B4C"/>
    <w:rsid w:val="00BD57FD"/>
    <w:rsid w:val="00BF1E74"/>
    <w:rsid w:val="00BF3D20"/>
    <w:rsid w:val="00BF4C47"/>
    <w:rsid w:val="00C10EFB"/>
    <w:rsid w:val="00C17FC4"/>
    <w:rsid w:val="00C22DFA"/>
    <w:rsid w:val="00C46FC5"/>
    <w:rsid w:val="00C63678"/>
    <w:rsid w:val="00C70C60"/>
    <w:rsid w:val="00C737E5"/>
    <w:rsid w:val="00C828D2"/>
    <w:rsid w:val="00C856FD"/>
    <w:rsid w:val="00C93333"/>
    <w:rsid w:val="00CA4A00"/>
    <w:rsid w:val="00CA634C"/>
    <w:rsid w:val="00CB501F"/>
    <w:rsid w:val="00D114DD"/>
    <w:rsid w:val="00D27D9F"/>
    <w:rsid w:val="00D41E5C"/>
    <w:rsid w:val="00D442E3"/>
    <w:rsid w:val="00D60136"/>
    <w:rsid w:val="00D635E7"/>
    <w:rsid w:val="00D761F0"/>
    <w:rsid w:val="00D87837"/>
    <w:rsid w:val="00D87BE8"/>
    <w:rsid w:val="00D91324"/>
    <w:rsid w:val="00D943BA"/>
    <w:rsid w:val="00D9458E"/>
    <w:rsid w:val="00DC1058"/>
    <w:rsid w:val="00DE3B36"/>
    <w:rsid w:val="00DE3D48"/>
    <w:rsid w:val="00DF27AD"/>
    <w:rsid w:val="00DF6FCD"/>
    <w:rsid w:val="00E02400"/>
    <w:rsid w:val="00E15C2D"/>
    <w:rsid w:val="00E22A2A"/>
    <w:rsid w:val="00E3362F"/>
    <w:rsid w:val="00E37FFB"/>
    <w:rsid w:val="00E45074"/>
    <w:rsid w:val="00E518F0"/>
    <w:rsid w:val="00E519B1"/>
    <w:rsid w:val="00E61A3F"/>
    <w:rsid w:val="00E74265"/>
    <w:rsid w:val="00E8050D"/>
    <w:rsid w:val="00E85DA5"/>
    <w:rsid w:val="00E96C8F"/>
    <w:rsid w:val="00E97D3A"/>
    <w:rsid w:val="00EA6913"/>
    <w:rsid w:val="00EC0E73"/>
    <w:rsid w:val="00ED108B"/>
    <w:rsid w:val="00ED7CB5"/>
    <w:rsid w:val="00F353DC"/>
    <w:rsid w:val="00F51E5F"/>
    <w:rsid w:val="00F55D3D"/>
    <w:rsid w:val="00F72B19"/>
    <w:rsid w:val="00FA07E2"/>
    <w:rsid w:val="00FA0F31"/>
    <w:rsid w:val="00FD3439"/>
    <w:rsid w:val="00FE56E4"/>
    <w:rsid w:val="00FF0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5865DF"/>
  <w15:chartTrackingRefBased/>
  <w15:docId w15:val="{C141FD17-A9CE-4746-86F7-47B2A6A99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100" w:beforeAutospacing="1" w:after="100" w:afterAutospacing="1"/>
    </w:pPr>
  </w:style>
  <w:style w:type="paragraph" w:customStyle="1" w:styleId="peatkk">
    <w:name w:val="peatkk"/>
    <w:basedOn w:val="Normal"/>
    <w:pPr>
      <w:spacing w:before="100" w:beforeAutospacing="1" w:after="100" w:afterAutospacing="1"/>
    </w:pPr>
  </w:style>
  <w:style w:type="paragraph" w:customStyle="1" w:styleId="loetelum">
    <w:name w:val="loetelum"/>
    <w:basedOn w:val="Normal"/>
    <w:pPr>
      <w:spacing w:before="100" w:beforeAutospacing="1" w:after="100" w:afterAutospacing="1"/>
    </w:pPr>
  </w:style>
  <w:style w:type="paragraph" w:customStyle="1" w:styleId="bodym">
    <w:name w:val="bodym"/>
    <w:basedOn w:val="Normal"/>
    <w:pPr>
      <w:spacing w:before="100" w:beforeAutospacing="1" w:after="100" w:afterAutospacing="1"/>
    </w:pPr>
  </w:style>
  <w:style w:type="paragraph" w:customStyle="1" w:styleId="bodym1">
    <w:name w:val="bodym1"/>
    <w:basedOn w:val="Normal"/>
    <w:pPr>
      <w:spacing w:before="100" w:beforeAutospacing="1" w:after="100" w:afterAutospacing="1"/>
    </w:pPr>
  </w:style>
  <w:style w:type="paragraph" w:styleId="BodyText2">
    <w:name w:val="Body Text 2"/>
    <w:basedOn w:val="Normal"/>
    <w:pPr>
      <w:jc w:val="both"/>
    </w:pPr>
    <w:rPr>
      <w:rFonts w:ascii="Arial" w:hAnsi="Arial" w:cs="Arial"/>
      <w:lang w:val="et-EE"/>
    </w:rPr>
  </w:style>
  <w:style w:type="paragraph" w:styleId="BodyText3">
    <w:name w:val="Body Text 3"/>
    <w:basedOn w:val="Normal"/>
    <w:pPr>
      <w:jc w:val="both"/>
    </w:pPr>
    <w:rPr>
      <w:rFonts w:ascii="Arial" w:hAnsi="Arial" w:cs="Arial"/>
      <w:sz w:val="22"/>
      <w:lang w:val="et-EE"/>
    </w:rPr>
  </w:style>
  <w:style w:type="paragraph" w:styleId="Footer">
    <w:name w:val="footer"/>
    <w:basedOn w:val="Normal"/>
    <w:pPr>
      <w:tabs>
        <w:tab w:val="center" w:pos="4677"/>
        <w:tab w:val="right" w:pos="9355"/>
      </w:tabs>
    </w:pPr>
  </w:style>
  <w:style w:type="character" w:styleId="PageNumber">
    <w:name w:val="page number"/>
    <w:basedOn w:val="DefaultParagraphFont"/>
  </w:style>
  <w:style w:type="paragraph" w:styleId="BalloonText">
    <w:name w:val="Balloon Text"/>
    <w:basedOn w:val="Normal"/>
    <w:link w:val="BalloonTextChar"/>
    <w:rsid w:val="003F49ED"/>
    <w:rPr>
      <w:rFonts w:ascii="Tahoma" w:hAnsi="Tahoma" w:cs="Tahoma"/>
      <w:sz w:val="16"/>
      <w:szCs w:val="16"/>
    </w:rPr>
  </w:style>
  <w:style w:type="character" w:customStyle="1" w:styleId="BalloonTextChar">
    <w:name w:val="Balloon Text Char"/>
    <w:link w:val="BalloonText"/>
    <w:rsid w:val="003F49ED"/>
    <w:rPr>
      <w:rFonts w:ascii="Tahoma" w:hAnsi="Tahoma" w:cs="Tahoma"/>
      <w:sz w:val="16"/>
      <w:szCs w:val="16"/>
      <w:lang w:val="ru-RU" w:eastAsia="ru-RU"/>
    </w:rPr>
  </w:style>
  <w:style w:type="paragraph" w:styleId="Header">
    <w:name w:val="header"/>
    <w:basedOn w:val="Normal"/>
    <w:link w:val="HeaderChar"/>
    <w:rsid w:val="007F2C88"/>
    <w:pPr>
      <w:tabs>
        <w:tab w:val="center" w:pos="4536"/>
        <w:tab w:val="right" w:pos="9072"/>
      </w:tabs>
    </w:pPr>
  </w:style>
  <w:style w:type="character" w:customStyle="1" w:styleId="HeaderChar">
    <w:name w:val="Header Char"/>
    <w:link w:val="Header"/>
    <w:rsid w:val="007F2C88"/>
    <w:rPr>
      <w:sz w:val="24"/>
      <w:szCs w:val="24"/>
      <w:lang w:val="ru-RU" w:eastAsia="ru-RU"/>
    </w:rPr>
  </w:style>
  <w:style w:type="character" w:styleId="CommentReference">
    <w:name w:val="annotation reference"/>
    <w:rsid w:val="002C7651"/>
    <w:rPr>
      <w:sz w:val="16"/>
      <w:szCs w:val="16"/>
    </w:rPr>
  </w:style>
  <w:style w:type="paragraph" w:styleId="CommentText">
    <w:name w:val="annotation text"/>
    <w:basedOn w:val="Normal"/>
    <w:link w:val="CommentTextChar"/>
    <w:rsid w:val="002C7651"/>
    <w:rPr>
      <w:sz w:val="20"/>
      <w:szCs w:val="20"/>
    </w:rPr>
  </w:style>
  <w:style w:type="character" w:customStyle="1" w:styleId="CommentTextChar">
    <w:name w:val="Comment Text Char"/>
    <w:link w:val="CommentText"/>
    <w:rsid w:val="002C7651"/>
    <w:rPr>
      <w:lang w:val="ru-RU" w:eastAsia="ru-RU"/>
    </w:rPr>
  </w:style>
  <w:style w:type="paragraph" w:styleId="CommentSubject">
    <w:name w:val="annotation subject"/>
    <w:basedOn w:val="CommentText"/>
    <w:next w:val="CommentText"/>
    <w:link w:val="CommentSubjectChar"/>
    <w:rsid w:val="002C7651"/>
    <w:rPr>
      <w:b/>
      <w:bCs/>
    </w:rPr>
  </w:style>
  <w:style w:type="character" w:customStyle="1" w:styleId="CommentSubjectChar">
    <w:name w:val="Comment Subject Char"/>
    <w:link w:val="CommentSubject"/>
    <w:rsid w:val="002C7651"/>
    <w:rPr>
      <w:b/>
      <w:bCs/>
      <w:lang w:val="ru-RU" w:eastAsia="ru-RU"/>
    </w:rPr>
  </w:style>
  <w:style w:type="character" w:customStyle="1" w:styleId="mm">
    <w:name w:val="mm"/>
    <w:rsid w:val="00481785"/>
  </w:style>
  <w:style w:type="character" w:styleId="Hyperlink">
    <w:name w:val="Hyperlink"/>
    <w:uiPriority w:val="99"/>
    <w:unhideWhenUsed/>
    <w:rsid w:val="00481785"/>
    <w:rPr>
      <w:color w:val="0000FF"/>
      <w:u w:val="single"/>
    </w:rPr>
  </w:style>
  <w:style w:type="paragraph" w:styleId="NormalWeb">
    <w:name w:val="Normal (Web)"/>
    <w:basedOn w:val="Normal"/>
    <w:uiPriority w:val="99"/>
    <w:unhideWhenUsed/>
    <w:rsid w:val="000371B8"/>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157924">
      <w:bodyDiv w:val="1"/>
      <w:marLeft w:val="0"/>
      <w:marRight w:val="0"/>
      <w:marTop w:val="0"/>
      <w:marBottom w:val="0"/>
      <w:divBdr>
        <w:top w:val="none" w:sz="0" w:space="0" w:color="auto"/>
        <w:left w:val="none" w:sz="0" w:space="0" w:color="auto"/>
        <w:bottom w:val="none" w:sz="0" w:space="0" w:color="auto"/>
        <w:right w:val="none" w:sz="0" w:space="0" w:color="auto"/>
      </w:divBdr>
    </w:div>
    <w:div w:id="39185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tonvolitok/Desktop/Narva%20linna%20arengudokumentide%20menetlemise%20kord%20(eelno&#771;u).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Narva linna arengudokumentide menetlemise kord (eelnõu).dotx</Template>
  <TotalTime>16</TotalTime>
  <Pages>7</Pages>
  <Words>2118</Words>
  <Characters>12075</Characters>
  <Application>Microsoft Office Word</Application>
  <DocSecurity>0</DocSecurity>
  <Lines>100</Lines>
  <Paragraphs>28</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NARVA LINNAVOLIKOGU</vt:lpstr>
      <vt:lpstr>NARVA LINNAVOLIKOGU</vt:lpstr>
    </vt:vector>
  </TitlesOfParts>
  <Company>Narva Linnakantselei</Company>
  <LinksUpToDate>false</LinksUpToDate>
  <CharactersWithSpaces>14165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LINNAVOLIKOGU</dc:title>
  <dc:subject/>
  <dc:creator>Microsoft Office User</dc:creator>
  <cp:keywords/>
  <dc:description/>
  <cp:lastModifiedBy>Microsoft Office User</cp:lastModifiedBy>
  <cp:revision>18</cp:revision>
  <cp:lastPrinted>2006-10-02T06:11:00Z</cp:lastPrinted>
  <dcterms:created xsi:type="dcterms:W3CDTF">2020-12-10T07:24:00Z</dcterms:created>
  <dcterms:modified xsi:type="dcterms:W3CDTF">2020-12-21T11:08:00Z</dcterms:modified>
</cp:coreProperties>
</file>