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4823D" w14:textId="77777777" w:rsidR="00157015" w:rsidRPr="0026593E" w:rsidRDefault="00157015" w:rsidP="00157015">
      <w:pPr>
        <w:tabs>
          <w:tab w:val="left" w:pos="6804"/>
        </w:tabs>
        <w:rPr>
          <w:rFonts w:ascii="Book Antiqua" w:hAnsi="Book Antiqua"/>
          <w:b/>
          <w:lang w:val="et-EE"/>
        </w:rPr>
      </w:pPr>
    </w:p>
    <w:p w14:paraId="4F655D76" w14:textId="6FAA5082" w:rsidR="00157015" w:rsidRPr="0026593E" w:rsidRDefault="00157015" w:rsidP="00157015">
      <w:pPr>
        <w:rPr>
          <w:rFonts w:ascii="Book Antiqua" w:hAnsi="Book Antiqua"/>
          <w:b/>
          <w:lang w:val="et-EE"/>
        </w:rPr>
      </w:pPr>
      <w:r w:rsidRPr="0026593E">
        <w:rPr>
          <w:rFonts w:ascii="Book Antiqua" w:hAnsi="Book Antiqua"/>
          <w:b/>
          <w:lang w:val="et-EE"/>
        </w:rPr>
        <w:t>Narva</w:t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Pr="0026593E">
        <w:rPr>
          <w:rFonts w:ascii="Book Antiqua" w:hAnsi="Book Antiqua"/>
          <w:b/>
          <w:lang w:val="et-EE"/>
        </w:rPr>
        <w:tab/>
      </w:r>
      <w:r w:rsidR="002929D1">
        <w:rPr>
          <w:rFonts w:ascii="Book Antiqua" w:hAnsi="Book Antiqua"/>
          <w:b/>
          <w:lang w:val="et-EE"/>
        </w:rPr>
        <w:t>31.01</w:t>
      </w:r>
      <w:r w:rsidR="00AF3BFF">
        <w:rPr>
          <w:rFonts w:ascii="Book Antiqua" w:hAnsi="Book Antiqua"/>
          <w:b/>
          <w:lang w:val="et-EE"/>
        </w:rPr>
        <w:t>.2023</w:t>
      </w:r>
      <w:r w:rsidRPr="0026593E">
        <w:rPr>
          <w:rFonts w:ascii="Book Antiqua" w:hAnsi="Book Antiqua"/>
          <w:b/>
          <w:lang w:val="et-EE"/>
        </w:rPr>
        <w:t xml:space="preserve"> nr 2-2/</w:t>
      </w:r>
      <w:r w:rsidR="002929D1">
        <w:rPr>
          <w:rFonts w:ascii="Book Antiqua" w:hAnsi="Book Antiqua"/>
          <w:b/>
          <w:lang w:val="et-EE"/>
        </w:rPr>
        <w:t>985</w:t>
      </w:r>
    </w:p>
    <w:p w14:paraId="7EBF6915" w14:textId="77777777" w:rsidR="00157015" w:rsidRPr="0026593E" w:rsidRDefault="00157015" w:rsidP="00157015">
      <w:pPr>
        <w:jc w:val="both"/>
        <w:rPr>
          <w:rFonts w:ascii="Book Antiqua" w:hAnsi="Book Antiqua"/>
          <w:b/>
          <w:lang w:val="et-EE"/>
        </w:rPr>
      </w:pPr>
    </w:p>
    <w:p w14:paraId="102F3614" w14:textId="77777777" w:rsidR="00157015" w:rsidRPr="0026593E" w:rsidRDefault="00157015" w:rsidP="00157015">
      <w:pPr>
        <w:jc w:val="both"/>
        <w:rPr>
          <w:rFonts w:ascii="Book Antiqua" w:hAnsi="Book Antiqua"/>
          <w:b/>
          <w:lang w:val="et-EE"/>
        </w:rPr>
      </w:pPr>
    </w:p>
    <w:p w14:paraId="7E3A6305" w14:textId="77777777" w:rsidR="00157015" w:rsidRPr="0026593E" w:rsidRDefault="00157015" w:rsidP="00157015">
      <w:pPr>
        <w:jc w:val="both"/>
        <w:rPr>
          <w:rFonts w:ascii="Book Antiqua" w:hAnsi="Book Antiqua"/>
          <w:b/>
          <w:lang w:val="et-EE"/>
        </w:rPr>
      </w:pPr>
    </w:p>
    <w:p w14:paraId="20F5BB24" w14:textId="77777777" w:rsidR="004D42C2" w:rsidRPr="0026593E" w:rsidRDefault="004D42C2" w:rsidP="00157015">
      <w:pPr>
        <w:jc w:val="both"/>
        <w:rPr>
          <w:rFonts w:ascii="Book Antiqua" w:hAnsi="Book Antiqua"/>
          <w:b/>
          <w:lang w:val="et-EE"/>
        </w:rPr>
      </w:pPr>
    </w:p>
    <w:p w14:paraId="0E192587" w14:textId="77777777" w:rsidR="00BE1CD1" w:rsidRPr="0026593E" w:rsidRDefault="00BE1CD1" w:rsidP="00157015">
      <w:pPr>
        <w:jc w:val="both"/>
        <w:rPr>
          <w:rFonts w:ascii="Book Antiqua" w:hAnsi="Book Antiqua"/>
          <w:b/>
          <w:lang w:val="et-EE"/>
        </w:rPr>
      </w:pPr>
    </w:p>
    <w:p w14:paraId="75C17086" w14:textId="77777777" w:rsidR="00157015" w:rsidRPr="0026593E" w:rsidRDefault="009034C5" w:rsidP="00157015">
      <w:pPr>
        <w:jc w:val="both"/>
        <w:rPr>
          <w:rFonts w:ascii="Book Antiqua" w:hAnsi="Book Antiqua"/>
          <w:b/>
          <w:lang w:val="et-EE"/>
        </w:rPr>
      </w:pPr>
      <w:r w:rsidRPr="0026593E">
        <w:rPr>
          <w:rFonts w:ascii="Book Antiqua" w:hAnsi="Book Antiqua"/>
          <w:b/>
          <w:lang w:val="et-EE"/>
        </w:rPr>
        <w:t xml:space="preserve">Anna </w:t>
      </w:r>
      <w:proofErr w:type="spellStart"/>
      <w:r w:rsidRPr="0026593E">
        <w:rPr>
          <w:rFonts w:ascii="Book Antiqua" w:hAnsi="Book Antiqua"/>
          <w:b/>
          <w:lang w:val="et-EE"/>
        </w:rPr>
        <w:t>Galaktionova</w:t>
      </w:r>
      <w:proofErr w:type="spellEnd"/>
      <w:r w:rsidR="00157015" w:rsidRPr="0026593E">
        <w:rPr>
          <w:rFonts w:ascii="Book Antiqua" w:hAnsi="Book Antiqua"/>
          <w:b/>
          <w:lang w:val="et-EE"/>
        </w:rPr>
        <w:t xml:space="preserve"> </w:t>
      </w:r>
      <w:r w:rsidR="00D50F7C" w:rsidRPr="0026593E">
        <w:rPr>
          <w:rFonts w:ascii="Book Antiqua" w:hAnsi="Book Antiqua"/>
          <w:b/>
          <w:lang w:val="et-EE"/>
        </w:rPr>
        <w:t>põhi</w:t>
      </w:r>
      <w:r w:rsidR="00157015" w:rsidRPr="0026593E">
        <w:rPr>
          <w:rFonts w:ascii="Book Antiqua" w:hAnsi="Book Antiqua"/>
          <w:b/>
          <w:lang w:val="et-EE"/>
        </w:rPr>
        <w:t>puhkus</w:t>
      </w:r>
      <w:r w:rsidR="00157015" w:rsidRPr="0026593E">
        <w:rPr>
          <w:rFonts w:ascii="Book Antiqua" w:hAnsi="Book Antiqua"/>
          <w:b/>
          <w:lang w:val="et-EE"/>
        </w:rPr>
        <w:tab/>
      </w:r>
      <w:r w:rsidR="00157015" w:rsidRPr="0026593E">
        <w:rPr>
          <w:rFonts w:ascii="Book Antiqua" w:hAnsi="Book Antiqua"/>
          <w:b/>
          <w:lang w:val="et-EE"/>
        </w:rPr>
        <w:tab/>
      </w:r>
      <w:r w:rsidR="00157015" w:rsidRPr="0026593E">
        <w:rPr>
          <w:rFonts w:ascii="Book Antiqua" w:hAnsi="Book Antiqua"/>
          <w:b/>
          <w:lang w:val="et-EE"/>
        </w:rPr>
        <w:tab/>
      </w:r>
      <w:r w:rsidR="00157015" w:rsidRPr="0026593E">
        <w:rPr>
          <w:rFonts w:ascii="Book Antiqua" w:hAnsi="Book Antiqua"/>
          <w:b/>
          <w:lang w:val="et-EE"/>
        </w:rPr>
        <w:tab/>
      </w:r>
      <w:r w:rsidR="00157015" w:rsidRPr="0026593E">
        <w:rPr>
          <w:rFonts w:ascii="Book Antiqua" w:hAnsi="Book Antiqua"/>
          <w:b/>
          <w:lang w:val="et-EE"/>
        </w:rPr>
        <w:tab/>
      </w:r>
    </w:p>
    <w:p w14:paraId="1906C5A2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33D8A28E" w14:textId="77777777" w:rsidR="00157015" w:rsidRPr="0026593E" w:rsidRDefault="00157015" w:rsidP="004D42C2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both"/>
        <w:rPr>
          <w:rFonts w:ascii="Book Antiqua" w:hAnsi="Book Antiqua" w:cs="Times New Roman"/>
          <w:sz w:val="24"/>
          <w:szCs w:val="24"/>
          <w:lang w:eastAsia="en-US"/>
        </w:rPr>
      </w:pPr>
    </w:p>
    <w:p w14:paraId="18E0FF19" w14:textId="77777777" w:rsidR="00157015" w:rsidRPr="0026593E" w:rsidRDefault="00157015" w:rsidP="00157015">
      <w:pPr>
        <w:pStyle w:val="HTMLPreformatted"/>
        <w:jc w:val="both"/>
        <w:rPr>
          <w:rFonts w:ascii="Book Antiqua" w:hAnsi="Book Antiqua" w:cs="Times New Roman"/>
          <w:sz w:val="24"/>
          <w:szCs w:val="24"/>
          <w:lang w:eastAsia="en-US"/>
        </w:rPr>
      </w:pPr>
    </w:p>
    <w:p w14:paraId="0AA72FF0" w14:textId="7F5B8365" w:rsidR="00157015" w:rsidRPr="0026593E" w:rsidRDefault="00D50F7C" w:rsidP="009034C5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both"/>
        <w:rPr>
          <w:rFonts w:ascii="Book Antiqua" w:hAnsi="Book Antiqua"/>
          <w:sz w:val="24"/>
          <w:szCs w:val="24"/>
        </w:rPr>
      </w:pPr>
      <w:r w:rsidRPr="0026593E">
        <w:rPr>
          <w:rFonts w:ascii="Book Antiqua" w:hAnsi="Book Antiqua"/>
          <w:sz w:val="24"/>
          <w:szCs w:val="24"/>
        </w:rPr>
        <w:t>Tööleping</w:t>
      </w:r>
      <w:r w:rsidR="00E936AF" w:rsidRPr="0026593E">
        <w:rPr>
          <w:rFonts w:ascii="Book Antiqua" w:hAnsi="Book Antiqua"/>
          <w:sz w:val="24"/>
          <w:szCs w:val="24"/>
        </w:rPr>
        <w:t xml:space="preserve">u seaduse  68 lg </w:t>
      </w:r>
      <w:r w:rsidR="009B4DBB" w:rsidRPr="0026593E">
        <w:rPr>
          <w:rFonts w:ascii="Book Antiqua" w:hAnsi="Book Antiqua"/>
          <w:sz w:val="24"/>
          <w:szCs w:val="24"/>
        </w:rPr>
        <w:t xml:space="preserve">1, </w:t>
      </w:r>
      <w:r w:rsidR="00E936AF" w:rsidRPr="0026593E">
        <w:rPr>
          <w:rFonts w:ascii="Book Antiqua" w:hAnsi="Book Antiqua"/>
          <w:sz w:val="24"/>
          <w:szCs w:val="24"/>
        </w:rPr>
        <w:t>§ 70 lg 2</w:t>
      </w:r>
      <w:r w:rsidR="009B4DBB" w:rsidRPr="0026593E">
        <w:rPr>
          <w:rFonts w:ascii="Book Antiqua" w:hAnsi="Book Antiqua"/>
          <w:sz w:val="24"/>
          <w:szCs w:val="24"/>
        </w:rPr>
        <w:t xml:space="preserve"> </w:t>
      </w:r>
      <w:r w:rsidR="004B165C" w:rsidRPr="0026593E">
        <w:rPr>
          <w:rFonts w:ascii="Book Antiqua" w:hAnsi="Book Antiqua"/>
          <w:sz w:val="24"/>
          <w:szCs w:val="24"/>
        </w:rPr>
        <w:t xml:space="preserve">ja </w:t>
      </w:r>
      <w:r w:rsidR="009034C5" w:rsidRPr="0026593E">
        <w:rPr>
          <w:rFonts w:ascii="Book Antiqua" w:hAnsi="Book Antiqua"/>
          <w:sz w:val="24"/>
          <w:szCs w:val="24"/>
        </w:rPr>
        <w:t xml:space="preserve">Anna </w:t>
      </w:r>
      <w:proofErr w:type="spellStart"/>
      <w:r w:rsidR="009034C5" w:rsidRPr="0026593E">
        <w:rPr>
          <w:rFonts w:ascii="Book Antiqua" w:hAnsi="Book Antiqua"/>
          <w:sz w:val="24"/>
          <w:szCs w:val="24"/>
        </w:rPr>
        <w:t>Galaktionova</w:t>
      </w:r>
      <w:proofErr w:type="spellEnd"/>
      <w:r w:rsidR="004B165C" w:rsidRPr="0026593E">
        <w:rPr>
          <w:rFonts w:ascii="Book Antiqua" w:hAnsi="Book Antiqua"/>
          <w:sz w:val="24"/>
          <w:szCs w:val="24"/>
        </w:rPr>
        <w:t xml:space="preserve"> </w:t>
      </w:r>
      <w:r w:rsidR="00350B65">
        <w:rPr>
          <w:rFonts w:ascii="Book Antiqua" w:hAnsi="Book Antiqua"/>
          <w:sz w:val="24"/>
          <w:szCs w:val="24"/>
        </w:rPr>
        <w:t>31.01</w:t>
      </w:r>
      <w:r w:rsidR="00AF3BFF">
        <w:rPr>
          <w:rFonts w:ascii="Book Antiqua" w:hAnsi="Book Antiqua"/>
          <w:sz w:val="24"/>
          <w:szCs w:val="24"/>
        </w:rPr>
        <w:t>.2023</w:t>
      </w:r>
      <w:r w:rsidR="004B165C" w:rsidRPr="0026593E">
        <w:rPr>
          <w:rFonts w:ascii="Book Antiqua" w:hAnsi="Book Antiqua"/>
          <w:sz w:val="24"/>
          <w:szCs w:val="24"/>
        </w:rPr>
        <w:t xml:space="preserve"> avalduse</w:t>
      </w:r>
      <w:r w:rsidRPr="0026593E">
        <w:rPr>
          <w:rFonts w:ascii="Book Antiqua" w:hAnsi="Book Antiqua"/>
          <w:sz w:val="24"/>
          <w:szCs w:val="24"/>
        </w:rPr>
        <w:t xml:space="preserve"> alusel</w:t>
      </w:r>
      <w:r w:rsidR="00157015" w:rsidRPr="0026593E">
        <w:rPr>
          <w:rFonts w:ascii="Book Antiqua" w:hAnsi="Book Antiqua"/>
          <w:sz w:val="24"/>
          <w:szCs w:val="24"/>
        </w:rPr>
        <w:t>:</w:t>
      </w:r>
    </w:p>
    <w:p w14:paraId="4AE6B319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0F71A6AB" w14:textId="52DC5935" w:rsidR="00157015" w:rsidRPr="0026593E" w:rsidRDefault="00157015" w:rsidP="004E48AC">
      <w:pPr>
        <w:numPr>
          <w:ilvl w:val="0"/>
          <w:numId w:val="1"/>
        </w:numPr>
        <w:jc w:val="both"/>
        <w:rPr>
          <w:rFonts w:ascii="Book Antiqua" w:hAnsi="Book Antiqua"/>
          <w:lang w:val="et-EE"/>
        </w:rPr>
      </w:pPr>
      <w:r w:rsidRPr="0026593E">
        <w:rPr>
          <w:rFonts w:ascii="Book Antiqua" w:hAnsi="Book Antiqua"/>
          <w:lang w:val="et-EE"/>
        </w:rPr>
        <w:t xml:space="preserve">Lubada </w:t>
      </w:r>
      <w:r w:rsidR="00350B65">
        <w:rPr>
          <w:rFonts w:ascii="Book Antiqua" w:hAnsi="Book Antiqua"/>
          <w:lang w:val="et-EE"/>
        </w:rPr>
        <w:t>03.02</w:t>
      </w:r>
      <w:r w:rsidR="00AF3BFF">
        <w:rPr>
          <w:rFonts w:ascii="Book Antiqua" w:hAnsi="Book Antiqua"/>
          <w:lang w:val="et-EE"/>
        </w:rPr>
        <w:t>.2023</w:t>
      </w:r>
      <w:r w:rsidR="004E48AC" w:rsidRPr="0026593E">
        <w:rPr>
          <w:rFonts w:ascii="Book Antiqua" w:hAnsi="Book Antiqua"/>
          <w:lang w:val="et-EE"/>
        </w:rPr>
        <w:t xml:space="preserve"> </w:t>
      </w:r>
      <w:r w:rsidR="00D30142" w:rsidRPr="0026593E">
        <w:rPr>
          <w:rFonts w:ascii="Book Antiqua" w:hAnsi="Book Antiqua"/>
          <w:lang w:val="et-EE"/>
        </w:rPr>
        <w:t>korrakaitse</w:t>
      </w:r>
      <w:r w:rsidR="009034C5" w:rsidRPr="0026593E">
        <w:rPr>
          <w:rFonts w:ascii="Book Antiqua" w:hAnsi="Book Antiqua"/>
          <w:lang w:val="et-EE"/>
        </w:rPr>
        <w:t xml:space="preserve"> </w:t>
      </w:r>
      <w:r w:rsidR="00D30142" w:rsidRPr="0026593E">
        <w:rPr>
          <w:rFonts w:ascii="Book Antiqua" w:hAnsi="Book Antiqua"/>
          <w:lang w:val="et-EE"/>
        </w:rPr>
        <w:t xml:space="preserve">teenistuse </w:t>
      </w:r>
      <w:r w:rsidR="009034C5" w:rsidRPr="0026593E">
        <w:rPr>
          <w:rFonts w:ascii="Book Antiqua" w:hAnsi="Book Antiqua"/>
          <w:lang w:val="et-EE"/>
        </w:rPr>
        <w:t xml:space="preserve">vanemspetsialist Anna </w:t>
      </w:r>
      <w:proofErr w:type="spellStart"/>
      <w:r w:rsidR="009034C5" w:rsidRPr="0026593E">
        <w:rPr>
          <w:rFonts w:ascii="Book Antiqua" w:hAnsi="Book Antiqua"/>
          <w:lang w:val="et-EE"/>
        </w:rPr>
        <w:t>Galaktionova</w:t>
      </w:r>
      <w:proofErr w:type="spellEnd"/>
      <w:r w:rsidRPr="0026593E">
        <w:rPr>
          <w:rFonts w:ascii="Book Antiqua" w:hAnsi="Book Antiqua"/>
          <w:lang w:val="et-EE"/>
        </w:rPr>
        <w:t xml:space="preserve"> puhkusele</w:t>
      </w:r>
      <w:r w:rsidR="00D50F7C" w:rsidRPr="0026593E">
        <w:rPr>
          <w:rFonts w:ascii="Book Antiqua" w:hAnsi="Book Antiqua"/>
          <w:lang w:val="et-EE"/>
        </w:rPr>
        <w:t xml:space="preserve"> kestusega </w:t>
      </w:r>
      <w:r w:rsidR="00350B65">
        <w:rPr>
          <w:rFonts w:ascii="Book Antiqua" w:hAnsi="Book Antiqua"/>
          <w:lang w:val="et-EE"/>
        </w:rPr>
        <w:t>1</w:t>
      </w:r>
      <w:r w:rsidR="008731B5" w:rsidRPr="0026593E">
        <w:rPr>
          <w:rFonts w:ascii="Book Antiqua" w:hAnsi="Book Antiqua"/>
          <w:lang w:val="et-EE"/>
        </w:rPr>
        <w:t xml:space="preserve"> kalendripäev</w:t>
      </w:r>
      <w:r w:rsidR="00D50F7C" w:rsidRPr="0026593E">
        <w:rPr>
          <w:rFonts w:ascii="Book Antiqua" w:hAnsi="Book Antiqua"/>
          <w:lang w:val="et-EE"/>
        </w:rPr>
        <w:t xml:space="preserve"> (</w:t>
      </w:r>
      <w:r w:rsidR="00350B65">
        <w:rPr>
          <w:rFonts w:ascii="Book Antiqua" w:hAnsi="Book Antiqua"/>
          <w:lang w:val="et-EE"/>
        </w:rPr>
        <w:t>1</w:t>
      </w:r>
      <w:r w:rsidR="00536C21" w:rsidRPr="0026593E">
        <w:rPr>
          <w:rFonts w:ascii="Book Antiqua" w:hAnsi="Book Antiqua"/>
          <w:lang w:val="et-EE"/>
        </w:rPr>
        <w:t xml:space="preserve"> kalendripäev põhipuhkust 01.01.202</w:t>
      </w:r>
      <w:r w:rsidR="00536C21">
        <w:rPr>
          <w:rFonts w:ascii="Book Antiqua" w:hAnsi="Book Antiqua"/>
          <w:lang w:val="et-EE"/>
        </w:rPr>
        <w:t>2</w:t>
      </w:r>
      <w:r w:rsidR="00536C21" w:rsidRPr="0026593E">
        <w:rPr>
          <w:rFonts w:ascii="Book Antiqua" w:hAnsi="Book Antiqua"/>
          <w:lang w:val="et-EE"/>
        </w:rPr>
        <w:t>-31.12.202</w:t>
      </w:r>
      <w:r w:rsidR="00536C21">
        <w:rPr>
          <w:rFonts w:ascii="Book Antiqua" w:hAnsi="Book Antiqua"/>
          <w:lang w:val="et-EE"/>
        </w:rPr>
        <w:t>2</w:t>
      </w:r>
      <w:r w:rsidR="00536C21" w:rsidRPr="0026593E">
        <w:rPr>
          <w:rFonts w:ascii="Book Antiqua" w:hAnsi="Book Antiqua"/>
          <w:lang w:val="et-EE"/>
        </w:rPr>
        <w:t xml:space="preserve"> kalendriaasta eest</w:t>
      </w:r>
      <w:r w:rsidR="00D50F7C" w:rsidRPr="0026593E">
        <w:rPr>
          <w:rFonts w:ascii="Book Antiqua" w:hAnsi="Book Antiqua"/>
          <w:lang w:val="et-EE"/>
        </w:rPr>
        <w:t>)</w:t>
      </w:r>
      <w:r w:rsidRPr="0026593E">
        <w:rPr>
          <w:rFonts w:ascii="Book Antiqua" w:hAnsi="Book Antiqua"/>
          <w:lang w:val="et-EE"/>
        </w:rPr>
        <w:t xml:space="preserve">. </w:t>
      </w:r>
    </w:p>
    <w:p w14:paraId="1613A6C5" w14:textId="6A9A488D" w:rsidR="000D1BA5" w:rsidRDefault="00D50F7C" w:rsidP="000D1BA5">
      <w:pPr>
        <w:numPr>
          <w:ilvl w:val="0"/>
          <w:numId w:val="1"/>
        </w:numPr>
        <w:jc w:val="both"/>
        <w:rPr>
          <w:rFonts w:ascii="Book Antiqua" w:hAnsi="Book Antiqua"/>
          <w:lang w:val="et-EE"/>
        </w:rPr>
      </w:pPr>
      <w:r w:rsidRPr="0026593E">
        <w:rPr>
          <w:rFonts w:ascii="Book Antiqua" w:hAnsi="Book Antiqua"/>
          <w:lang w:val="et-EE"/>
        </w:rPr>
        <w:t xml:space="preserve">Maksta </w:t>
      </w:r>
      <w:proofErr w:type="spellStart"/>
      <w:r w:rsidR="009034C5" w:rsidRPr="0026593E">
        <w:rPr>
          <w:rFonts w:ascii="Book Antiqua" w:hAnsi="Book Antiqua"/>
          <w:lang w:val="et-EE"/>
        </w:rPr>
        <w:t>A.Galaktionova</w:t>
      </w:r>
      <w:r w:rsidR="008731B5" w:rsidRPr="0026593E">
        <w:rPr>
          <w:rFonts w:ascii="Book Antiqua" w:hAnsi="Book Antiqua"/>
          <w:lang w:val="et-EE"/>
        </w:rPr>
        <w:t>le</w:t>
      </w:r>
      <w:proofErr w:type="spellEnd"/>
      <w:r w:rsidRPr="0026593E">
        <w:rPr>
          <w:rFonts w:ascii="Book Antiqua" w:hAnsi="Book Antiqua"/>
          <w:lang w:val="et-EE"/>
        </w:rPr>
        <w:t xml:space="preserve"> puhkusetasu </w:t>
      </w:r>
      <w:r w:rsidR="00350B65">
        <w:rPr>
          <w:rFonts w:ascii="Book Antiqua" w:hAnsi="Book Antiqua"/>
          <w:lang w:val="et-EE"/>
        </w:rPr>
        <w:t>veebru</w:t>
      </w:r>
      <w:r w:rsidR="00AF3BFF">
        <w:rPr>
          <w:rFonts w:ascii="Book Antiqua" w:hAnsi="Book Antiqua"/>
          <w:lang w:val="et-EE"/>
        </w:rPr>
        <w:t>ari</w:t>
      </w:r>
      <w:r w:rsidR="00587BAD" w:rsidRPr="0026593E">
        <w:rPr>
          <w:rFonts w:ascii="Book Antiqua" w:hAnsi="Book Antiqua"/>
          <w:lang w:val="et-EE"/>
        </w:rPr>
        <w:t>kuu</w:t>
      </w:r>
      <w:r w:rsidRPr="0026593E">
        <w:rPr>
          <w:rFonts w:ascii="Book Antiqua" w:hAnsi="Book Antiqua"/>
          <w:lang w:val="et-EE"/>
        </w:rPr>
        <w:t xml:space="preserve"> </w:t>
      </w:r>
      <w:r w:rsidR="009034C5" w:rsidRPr="0026593E">
        <w:rPr>
          <w:rFonts w:ascii="Book Antiqua" w:hAnsi="Book Antiqua"/>
          <w:lang w:val="et-EE"/>
        </w:rPr>
        <w:t>palgaga</w:t>
      </w:r>
      <w:r w:rsidRPr="0026593E">
        <w:rPr>
          <w:rFonts w:ascii="Book Antiqua" w:hAnsi="Book Antiqua"/>
          <w:lang w:val="et-EE"/>
        </w:rPr>
        <w:t>.</w:t>
      </w:r>
    </w:p>
    <w:p w14:paraId="0AF19355" w14:textId="77777777" w:rsidR="000820DC" w:rsidRPr="0026593E" w:rsidRDefault="000820DC" w:rsidP="000D1BA5">
      <w:pPr>
        <w:numPr>
          <w:ilvl w:val="0"/>
          <w:numId w:val="1"/>
        </w:numPr>
        <w:jc w:val="both"/>
        <w:rPr>
          <w:rFonts w:ascii="Book Antiqua" w:hAnsi="Book Antiqua"/>
          <w:lang w:val="et-EE"/>
        </w:rPr>
      </w:pPr>
      <w:proofErr w:type="spellStart"/>
      <w:r>
        <w:rPr>
          <w:rFonts w:ascii="Book Antiqua" w:hAnsi="Book Antiqua"/>
          <w:lang w:val="et-EE"/>
        </w:rPr>
        <w:t>A.Galaktionovat</w:t>
      </w:r>
      <w:proofErr w:type="spellEnd"/>
      <w:r>
        <w:rPr>
          <w:rFonts w:ascii="Book Antiqua" w:hAnsi="Book Antiqua"/>
          <w:lang w:val="et-EE"/>
        </w:rPr>
        <w:t xml:space="preserve"> asendab tema puhkuse ajal korrakaitse teenistuse peaspetsialist Dmitri </w:t>
      </w:r>
      <w:proofErr w:type="spellStart"/>
      <w:r>
        <w:rPr>
          <w:rFonts w:ascii="Book Antiqua" w:hAnsi="Book Antiqua"/>
          <w:lang w:val="et-EE"/>
        </w:rPr>
        <w:t>Djakov</w:t>
      </w:r>
      <w:proofErr w:type="spellEnd"/>
      <w:r>
        <w:rPr>
          <w:rFonts w:ascii="Book Antiqua" w:hAnsi="Book Antiqua"/>
          <w:lang w:val="et-EE"/>
        </w:rPr>
        <w:t>.</w:t>
      </w:r>
    </w:p>
    <w:p w14:paraId="70ADED75" w14:textId="77777777" w:rsidR="00157015" w:rsidRPr="0026593E" w:rsidRDefault="00157015" w:rsidP="00157015">
      <w:pPr>
        <w:ind w:left="720"/>
        <w:jc w:val="both"/>
        <w:rPr>
          <w:rFonts w:ascii="Book Antiqua" w:hAnsi="Book Antiqua"/>
          <w:lang w:val="et-EE"/>
        </w:rPr>
      </w:pPr>
    </w:p>
    <w:p w14:paraId="5B7B8994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2D59D825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6AC5D410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426554BC" w14:textId="77777777" w:rsidR="00074F05" w:rsidRPr="0026593E" w:rsidRDefault="00074F05" w:rsidP="00157015">
      <w:pPr>
        <w:jc w:val="both"/>
        <w:rPr>
          <w:rFonts w:ascii="Book Antiqua" w:hAnsi="Book Antiqua"/>
          <w:lang w:val="et-EE"/>
        </w:rPr>
      </w:pPr>
    </w:p>
    <w:p w14:paraId="447091EE" w14:textId="77777777" w:rsidR="00157015" w:rsidRPr="0026593E" w:rsidRDefault="009034C5" w:rsidP="00157015">
      <w:pPr>
        <w:jc w:val="both"/>
        <w:rPr>
          <w:rFonts w:ascii="Book Antiqua" w:hAnsi="Book Antiqua"/>
          <w:color w:val="808080" w:themeColor="background1" w:themeShade="80"/>
          <w:lang w:val="et-EE"/>
        </w:rPr>
      </w:pPr>
      <w:r w:rsidRPr="0026593E">
        <w:rPr>
          <w:rFonts w:ascii="Book Antiqua" w:hAnsi="Book Antiqua"/>
          <w:color w:val="808080" w:themeColor="background1" w:themeShade="80"/>
          <w:lang w:val="et-EE"/>
        </w:rPr>
        <w:t>(allkirjastatud digitaalselt)</w:t>
      </w:r>
    </w:p>
    <w:p w14:paraId="2D9B24F0" w14:textId="77777777" w:rsidR="009034C5" w:rsidRPr="0026593E" w:rsidRDefault="009034C5" w:rsidP="00157015">
      <w:pPr>
        <w:jc w:val="both"/>
        <w:rPr>
          <w:rFonts w:ascii="Book Antiqua" w:hAnsi="Book Antiqua"/>
          <w:lang w:val="et-EE"/>
        </w:rPr>
      </w:pPr>
    </w:p>
    <w:p w14:paraId="33D24B50" w14:textId="7991D15E" w:rsidR="00AF3BFF" w:rsidRDefault="00350B65" w:rsidP="00157015">
      <w:pPr>
        <w:jc w:val="both"/>
        <w:rPr>
          <w:rFonts w:ascii="Book Antiqua" w:hAnsi="Book Antiqua"/>
          <w:lang w:val="et-EE"/>
        </w:rPr>
      </w:pPr>
      <w:r>
        <w:rPr>
          <w:rFonts w:ascii="Book Antiqua" w:hAnsi="Book Antiqua"/>
          <w:lang w:val="et-EE"/>
        </w:rPr>
        <w:t xml:space="preserve">Natalja </w:t>
      </w:r>
      <w:proofErr w:type="spellStart"/>
      <w:r>
        <w:rPr>
          <w:rFonts w:ascii="Book Antiqua" w:hAnsi="Book Antiqua"/>
          <w:lang w:val="et-EE"/>
        </w:rPr>
        <w:t>Šibalova</w:t>
      </w:r>
      <w:proofErr w:type="spellEnd"/>
    </w:p>
    <w:p w14:paraId="016BDC9B" w14:textId="103048B8" w:rsidR="00350B65" w:rsidRPr="0026593E" w:rsidRDefault="00350B65" w:rsidP="00157015">
      <w:pPr>
        <w:jc w:val="both"/>
        <w:rPr>
          <w:rFonts w:ascii="Book Antiqua" w:hAnsi="Book Antiqua"/>
          <w:lang w:val="et-EE"/>
        </w:rPr>
      </w:pPr>
      <w:r>
        <w:rPr>
          <w:rFonts w:ascii="Book Antiqua" w:hAnsi="Book Antiqua"/>
          <w:lang w:val="et-EE"/>
        </w:rPr>
        <w:t>direktor</w:t>
      </w:r>
    </w:p>
    <w:p w14:paraId="1700A8A7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0F52B9C1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73ACE598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4AF0F92C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1993D7B1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57C65872" w14:textId="77777777" w:rsidR="004D42C2" w:rsidRPr="0026593E" w:rsidRDefault="004D42C2" w:rsidP="00157015">
      <w:pPr>
        <w:jc w:val="both"/>
        <w:rPr>
          <w:rFonts w:ascii="Book Antiqua" w:hAnsi="Book Antiqua"/>
          <w:lang w:val="et-EE"/>
        </w:rPr>
      </w:pPr>
    </w:p>
    <w:p w14:paraId="6F3C01A0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6C174CC3" w14:textId="77777777" w:rsidR="009B4DBB" w:rsidRPr="0026593E" w:rsidRDefault="009B4DBB" w:rsidP="00157015">
      <w:pPr>
        <w:jc w:val="both"/>
        <w:rPr>
          <w:rFonts w:ascii="Book Antiqua" w:hAnsi="Book Antiqua"/>
          <w:lang w:val="et-EE"/>
        </w:rPr>
      </w:pPr>
    </w:p>
    <w:p w14:paraId="54E8B592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7E8A8F0E" w14:textId="77777777" w:rsidR="00157015" w:rsidRPr="0026593E" w:rsidRDefault="00157015" w:rsidP="00157015">
      <w:pPr>
        <w:jc w:val="both"/>
        <w:rPr>
          <w:rFonts w:ascii="Book Antiqua" w:hAnsi="Book Antiqua"/>
          <w:lang w:val="et-EE"/>
        </w:rPr>
      </w:pPr>
    </w:p>
    <w:p w14:paraId="249F174E" w14:textId="77777777" w:rsidR="0022564A" w:rsidRPr="0026593E" w:rsidRDefault="0026593E" w:rsidP="00756E69">
      <w:pPr>
        <w:pStyle w:val="BodyText3"/>
        <w:rPr>
          <w:rFonts w:ascii="Book Antiqua" w:hAnsi="Book Antiqua"/>
        </w:rPr>
      </w:pPr>
      <w:proofErr w:type="spellStart"/>
      <w:r w:rsidRPr="0026593E">
        <w:rPr>
          <w:rFonts w:ascii="Book Antiqua" w:hAnsi="Book Antiqua"/>
        </w:rPr>
        <w:t>K.Uustallo</w:t>
      </w:r>
      <w:proofErr w:type="spellEnd"/>
    </w:p>
    <w:p w14:paraId="064DD1B3" w14:textId="77777777" w:rsidR="0026593E" w:rsidRPr="0026593E" w:rsidRDefault="0026593E" w:rsidP="00756E69">
      <w:pPr>
        <w:pStyle w:val="BodyText3"/>
        <w:rPr>
          <w:rFonts w:ascii="Book Antiqua" w:hAnsi="Book Antiqua"/>
        </w:rPr>
      </w:pPr>
      <w:r w:rsidRPr="0026593E">
        <w:rPr>
          <w:rFonts w:ascii="Book Antiqua" w:hAnsi="Book Antiqua"/>
        </w:rPr>
        <w:t>35 99 040</w:t>
      </w:r>
    </w:p>
    <w:sectPr w:rsidR="0026593E" w:rsidRPr="0026593E" w:rsidSect="001570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134" w:bottom="1440" w:left="1797" w:header="709" w:footer="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182D" w14:textId="77777777" w:rsidR="0049068E" w:rsidRDefault="0049068E">
      <w:r>
        <w:separator/>
      </w:r>
    </w:p>
  </w:endnote>
  <w:endnote w:type="continuationSeparator" w:id="0">
    <w:p w14:paraId="0AF1768C" w14:textId="77777777" w:rsidR="0049068E" w:rsidRDefault="0049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9663" w14:textId="77777777" w:rsidR="008D22CD" w:rsidRDefault="008D22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CF83" w14:textId="77777777" w:rsidR="008D22CD" w:rsidRDefault="008D22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300B1" w14:textId="77777777" w:rsidR="008D22CD" w:rsidRDefault="008D2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2FBD1" w14:textId="77777777" w:rsidR="0049068E" w:rsidRDefault="0049068E">
      <w:r>
        <w:separator/>
      </w:r>
    </w:p>
  </w:footnote>
  <w:footnote w:type="continuationSeparator" w:id="0">
    <w:p w14:paraId="6683116E" w14:textId="77777777" w:rsidR="0049068E" w:rsidRDefault="00490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EF30F" w14:textId="77777777" w:rsidR="008D22CD" w:rsidRDefault="008D22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DE3A" w14:textId="77777777" w:rsidR="000D7ACC" w:rsidRPr="0011537C" w:rsidRDefault="00C5713A" w:rsidP="0011537C">
    <w:pPr>
      <w:pStyle w:val="Header"/>
      <w:jc w:val="center"/>
      <w:rPr>
        <w:b/>
        <w:sz w:val="32"/>
        <w:szCs w:val="32"/>
        <w:lang w:val="fi-FI"/>
      </w:rPr>
    </w:pPr>
    <w:r>
      <w:rPr>
        <w:b/>
        <w:noProof/>
        <w:sz w:val="32"/>
        <w:szCs w:val="32"/>
        <w:lang w:val="en-US"/>
      </w:rPr>
      <w:drawing>
        <wp:anchor distT="0" distB="0" distL="114300" distR="114300" simplePos="0" relativeHeight="251657216" behindDoc="1" locked="0" layoutInCell="1" allowOverlap="1" wp14:anchorId="2904C00C" wp14:editId="36485E68">
          <wp:simplePos x="0" y="0"/>
          <wp:positionH relativeFrom="column">
            <wp:posOffset>4781550</wp:posOffset>
          </wp:positionH>
          <wp:positionV relativeFrom="paragraph">
            <wp:posOffset>-106680</wp:posOffset>
          </wp:positionV>
          <wp:extent cx="571500" cy="6858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ACC" w:rsidRPr="0011537C">
      <w:rPr>
        <w:b/>
        <w:sz w:val="32"/>
        <w:szCs w:val="32"/>
        <w:lang w:val="fi-FI"/>
      </w:rPr>
      <w:t>NARVA LINNAVALITSUSE</w:t>
    </w:r>
  </w:p>
  <w:p w14:paraId="24CE205A" w14:textId="77777777" w:rsidR="000D7ACC" w:rsidRDefault="000D7ACC" w:rsidP="0011537C">
    <w:pPr>
      <w:pStyle w:val="Header"/>
      <w:jc w:val="center"/>
      <w:rPr>
        <w:b/>
        <w:sz w:val="40"/>
        <w:szCs w:val="40"/>
        <w:lang w:val="fi-FI"/>
      </w:rPr>
    </w:pPr>
    <w:r w:rsidRPr="00E327DD">
      <w:rPr>
        <w:b/>
        <w:sz w:val="40"/>
        <w:szCs w:val="40"/>
        <w:lang w:val="fi-FI"/>
      </w:rPr>
      <w:t>LINNAMAJANDUSAMET</w:t>
    </w:r>
  </w:p>
  <w:p w14:paraId="12BBE8E7" w14:textId="77777777" w:rsidR="008D22CD" w:rsidRDefault="008D22CD" w:rsidP="0011537C">
    <w:pPr>
      <w:pStyle w:val="Header"/>
      <w:jc w:val="center"/>
      <w:rPr>
        <w:b/>
        <w:sz w:val="40"/>
        <w:szCs w:val="40"/>
        <w:lang w:val="fi-FI"/>
      </w:rPr>
    </w:pPr>
  </w:p>
  <w:p w14:paraId="4DE28EFA" w14:textId="77777777" w:rsidR="008D22CD" w:rsidRDefault="008D22CD" w:rsidP="008D22CD">
    <w:pPr>
      <w:pStyle w:val="BodyText3"/>
      <w:jc w:val="center"/>
      <w:rPr>
        <w:b/>
        <w:sz w:val="32"/>
        <w:szCs w:val="32"/>
      </w:rPr>
    </w:pPr>
    <w:r w:rsidRPr="0022564A">
      <w:rPr>
        <w:b/>
        <w:sz w:val="32"/>
        <w:szCs w:val="32"/>
      </w:rPr>
      <w:t>K</w:t>
    </w:r>
    <w:r>
      <w:rPr>
        <w:b/>
        <w:sz w:val="32"/>
        <w:szCs w:val="32"/>
      </w:rPr>
      <w:t xml:space="preserve"> </w:t>
    </w:r>
    <w:r w:rsidRPr="0022564A">
      <w:rPr>
        <w:b/>
        <w:sz w:val="32"/>
        <w:szCs w:val="32"/>
      </w:rPr>
      <w:t>Ä</w:t>
    </w:r>
    <w:r>
      <w:rPr>
        <w:b/>
        <w:sz w:val="32"/>
        <w:szCs w:val="32"/>
      </w:rPr>
      <w:t xml:space="preserve"> </w:t>
    </w:r>
    <w:r w:rsidRPr="0022564A">
      <w:rPr>
        <w:b/>
        <w:sz w:val="32"/>
        <w:szCs w:val="32"/>
      </w:rPr>
      <w:t>S</w:t>
    </w:r>
    <w:r>
      <w:rPr>
        <w:b/>
        <w:sz w:val="32"/>
        <w:szCs w:val="32"/>
      </w:rPr>
      <w:t xml:space="preserve"> </w:t>
    </w:r>
    <w:r w:rsidRPr="0022564A">
      <w:rPr>
        <w:b/>
        <w:sz w:val="32"/>
        <w:szCs w:val="32"/>
      </w:rPr>
      <w:t>K</w:t>
    </w:r>
    <w:r>
      <w:rPr>
        <w:b/>
        <w:sz w:val="32"/>
        <w:szCs w:val="32"/>
      </w:rPr>
      <w:t xml:space="preserve"> </w:t>
    </w:r>
    <w:proofErr w:type="spellStart"/>
    <w:r w:rsidRPr="0022564A">
      <w:rPr>
        <w:b/>
        <w:sz w:val="32"/>
        <w:szCs w:val="32"/>
      </w:rPr>
      <w:t>K</w:t>
    </w:r>
    <w:proofErr w:type="spellEnd"/>
    <w:r>
      <w:rPr>
        <w:b/>
        <w:sz w:val="32"/>
        <w:szCs w:val="32"/>
      </w:rPr>
      <w:t xml:space="preserve"> </w:t>
    </w:r>
    <w:r w:rsidRPr="0022564A">
      <w:rPr>
        <w:b/>
        <w:sz w:val="32"/>
        <w:szCs w:val="32"/>
      </w:rPr>
      <w:t>I</w:t>
    </w:r>
    <w:r>
      <w:rPr>
        <w:b/>
        <w:sz w:val="32"/>
        <w:szCs w:val="32"/>
      </w:rPr>
      <w:t xml:space="preserve"> </w:t>
    </w:r>
    <w:r w:rsidRPr="0022564A">
      <w:rPr>
        <w:b/>
        <w:sz w:val="32"/>
        <w:szCs w:val="32"/>
      </w:rPr>
      <w:t>R</w:t>
    </w:r>
    <w:r>
      <w:rPr>
        <w:b/>
        <w:sz w:val="32"/>
        <w:szCs w:val="32"/>
      </w:rPr>
      <w:t xml:space="preserve"> </w:t>
    </w:r>
    <w:r w:rsidRPr="0022564A">
      <w:rPr>
        <w:b/>
        <w:sz w:val="32"/>
        <w:szCs w:val="32"/>
      </w:rPr>
      <w:t>I</w:t>
    </w:r>
  </w:p>
  <w:p w14:paraId="0793FB58" w14:textId="77777777" w:rsidR="008D22CD" w:rsidRPr="00E327DD" w:rsidRDefault="008D22CD" w:rsidP="0011537C">
    <w:pPr>
      <w:pStyle w:val="Header"/>
      <w:jc w:val="center"/>
      <w:rPr>
        <w:b/>
        <w:sz w:val="40"/>
        <w:szCs w:val="40"/>
        <w:lang w:val="fi-F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A0987" w14:textId="77777777" w:rsidR="008D22CD" w:rsidRDefault="008D2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25495"/>
    <w:multiLevelType w:val="hybridMultilevel"/>
    <w:tmpl w:val="21924DF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437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7015"/>
    <w:rsid w:val="000071CB"/>
    <w:rsid w:val="000166C0"/>
    <w:rsid w:val="00025D90"/>
    <w:rsid w:val="0002741C"/>
    <w:rsid w:val="00052A91"/>
    <w:rsid w:val="000601F6"/>
    <w:rsid w:val="0006308C"/>
    <w:rsid w:val="00073615"/>
    <w:rsid w:val="00074F05"/>
    <w:rsid w:val="00080510"/>
    <w:rsid w:val="000820DC"/>
    <w:rsid w:val="00083216"/>
    <w:rsid w:val="000B14AF"/>
    <w:rsid w:val="000D1BA5"/>
    <w:rsid w:val="000D7ACC"/>
    <w:rsid w:val="000E6DA8"/>
    <w:rsid w:val="000F65F1"/>
    <w:rsid w:val="0011537C"/>
    <w:rsid w:val="00125111"/>
    <w:rsid w:val="00143FF6"/>
    <w:rsid w:val="00157015"/>
    <w:rsid w:val="00161CD5"/>
    <w:rsid w:val="00186769"/>
    <w:rsid w:val="001B6B62"/>
    <w:rsid w:val="001C50BB"/>
    <w:rsid w:val="001E4527"/>
    <w:rsid w:val="00216EE6"/>
    <w:rsid w:val="0022564A"/>
    <w:rsid w:val="0026593E"/>
    <w:rsid w:val="00266C71"/>
    <w:rsid w:val="002722A7"/>
    <w:rsid w:val="002929D1"/>
    <w:rsid w:val="002C1DED"/>
    <w:rsid w:val="002D5BE8"/>
    <w:rsid w:val="003168E9"/>
    <w:rsid w:val="00342267"/>
    <w:rsid w:val="00350B65"/>
    <w:rsid w:val="00365C37"/>
    <w:rsid w:val="00383834"/>
    <w:rsid w:val="003B653E"/>
    <w:rsid w:val="003C0DAB"/>
    <w:rsid w:val="003C1D3E"/>
    <w:rsid w:val="0040777F"/>
    <w:rsid w:val="0043418D"/>
    <w:rsid w:val="00471072"/>
    <w:rsid w:val="00476F98"/>
    <w:rsid w:val="0047730A"/>
    <w:rsid w:val="00480606"/>
    <w:rsid w:val="0049068E"/>
    <w:rsid w:val="004B0D23"/>
    <w:rsid w:val="004B165C"/>
    <w:rsid w:val="004D42C2"/>
    <w:rsid w:val="004E48AC"/>
    <w:rsid w:val="00531E9F"/>
    <w:rsid w:val="00536C21"/>
    <w:rsid w:val="00551760"/>
    <w:rsid w:val="00555D51"/>
    <w:rsid w:val="00564F2F"/>
    <w:rsid w:val="00587BAD"/>
    <w:rsid w:val="005966BE"/>
    <w:rsid w:val="005B018B"/>
    <w:rsid w:val="005C709F"/>
    <w:rsid w:val="005D070F"/>
    <w:rsid w:val="005D4B1D"/>
    <w:rsid w:val="005D656A"/>
    <w:rsid w:val="005E203E"/>
    <w:rsid w:val="005E4A32"/>
    <w:rsid w:val="005F1349"/>
    <w:rsid w:val="00600127"/>
    <w:rsid w:val="00635901"/>
    <w:rsid w:val="00642674"/>
    <w:rsid w:val="006A6879"/>
    <w:rsid w:val="006B58EE"/>
    <w:rsid w:val="006B75BF"/>
    <w:rsid w:val="006E7A21"/>
    <w:rsid w:val="00715CED"/>
    <w:rsid w:val="00730C13"/>
    <w:rsid w:val="00756E69"/>
    <w:rsid w:val="00764A9F"/>
    <w:rsid w:val="00774AE5"/>
    <w:rsid w:val="0078005B"/>
    <w:rsid w:val="0079708B"/>
    <w:rsid w:val="007D1806"/>
    <w:rsid w:val="007D779D"/>
    <w:rsid w:val="007F1B61"/>
    <w:rsid w:val="007F764B"/>
    <w:rsid w:val="00812A7E"/>
    <w:rsid w:val="00861FB1"/>
    <w:rsid w:val="008731B5"/>
    <w:rsid w:val="008B6D98"/>
    <w:rsid w:val="008B6F6A"/>
    <w:rsid w:val="008D22CD"/>
    <w:rsid w:val="008E3EB3"/>
    <w:rsid w:val="008F0A5C"/>
    <w:rsid w:val="008F30AD"/>
    <w:rsid w:val="009034C5"/>
    <w:rsid w:val="00915F9F"/>
    <w:rsid w:val="00921135"/>
    <w:rsid w:val="00923AA7"/>
    <w:rsid w:val="00951752"/>
    <w:rsid w:val="009726A5"/>
    <w:rsid w:val="009B4DBB"/>
    <w:rsid w:val="009C5F48"/>
    <w:rsid w:val="009E4C05"/>
    <w:rsid w:val="00A02ECA"/>
    <w:rsid w:val="00A22B47"/>
    <w:rsid w:val="00A41063"/>
    <w:rsid w:val="00A55AE3"/>
    <w:rsid w:val="00A62BAC"/>
    <w:rsid w:val="00A66DA1"/>
    <w:rsid w:val="00A81D6A"/>
    <w:rsid w:val="00A81EA7"/>
    <w:rsid w:val="00AC1600"/>
    <w:rsid w:val="00AE715A"/>
    <w:rsid w:val="00AF3BFF"/>
    <w:rsid w:val="00B11A58"/>
    <w:rsid w:val="00B577D0"/>
    <w:rsid w:val="00B613C4"/>
    <w:rsid w:val="00B75478"/>
    <w:rsid w:val="00B76112"/>
    <w:rsid w:val="00BA511E"/>
    <w:rsid w:val="00BE1CD1"/>
    <w:rsid w:val="00BE7818"/>
    <w:rsid w:val="00C21784"/>
    <w:rsid w:val="00C22DF9"/>
    <w:rsid w:val="00C5713A"/>
    <w:rsid w:val="00C66F95"/>
    <w:rsid w:val="00C7491A"/>
    <w:rsid w:val="00C763BA"/>
    <w:rsid w:val="00C95D7E"/>
    <w:rsid w:val="00CA77C0"/>
    <w:rsid w:val="00CB60E7"/>
    <w:rsid w:val="00CE2406"/>
    <w:rsid w:val="00CF09B5"/>
    <w:rsid w:val="00CF2462"/>
    <w:rsid w:val="00D0557A"/>
    <w:rsid w:val="00D104DB"/>
    <w:rsid w:val="00D241A3"/>
    <w:rsid w:val="00D26425"/>
    <w:rsid w:val="00D30142"/>
    <w:rsid w:val="00D50F7C"/>
    <w:rsid w:val="00DA283F"/>
    <w:rsid w:val="00DB254D"/>
    <w:rsid w:val="00DC15E2"/>
    <w:rsid w:val="00E15CD7"/>
    <w:rsid w:val="00E258B8"/>
    <w:rsid w:val="00E327DD"/>
    <w:rsid w:val="00E566F4"/>
    <w:rsid w:val="00E60A1C"/>
    <w:rsid w:val="00E63B95"/>
    <w:rsid w:val="00E74A24"/>
    <w:rsid w:val="00E92112"/>
    <w:rsid w:val="00E936AF"/>
    <w:rsid w:val="00EC7183"/>
    <w:rsid w:val="00F006B8"/>
    <w:rsid w:val="00F02AEB"/>
    <w:rsid w:val="00F175D8"/>
    <w:rsid w:val="00F221B6"/>
    <w:rsid w:val="00F256B6"/>
    <w:rsid w:val="00F25C41"/>
    <w:rsid w:val="00F73B73"/>
    <w:rsid w:val="00F75DA2"/>
    <w:rsid w:val="00FC6098"/>
    <w:rsid w:val="00FD062B"/>
    <w:rsid w:val="00FE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26D49"/>
  <w15:docId w15:val="{4C2F7F4B-883B-4933-BA86-033531D4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701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083216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083216"/>
    <w:pPr>
      <w:jc w:val="both"/>
    </w:pPr>
  </w:style>
  <w:style w:type="character" w:styleId="Hyperlink">
    <w:name w:val="Hyperlink"/>
    <w:uiPriority w:val="99"/>
    <w:unhideWhenUsed/>
    <w:rsid w:val="00E327DD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570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t-EE" w:eastAsia="et-E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5701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8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in\Desktop\LVA%20K&#196;SK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6FD39-3352-4B33-8A67-B82B8BC86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LVA KÄSKK</Template>
  <TotalTime>1</TotalTime>
  <Pages>1</Pages>
  <Words>87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Linnavalitsus</Company>
  <LinksUpToDate>false</LinksUpToDate>
  <CharactersWithSpaces>596</CharactersWithSpaces>
  <SharedDoc>false</SharedDoc>
  <HLinks>
    <vt:vector size="6" baseType="variant">
      <vt:variant>
        <vt:i4>917544</vt:i4>
      </vt:variant>
      <vt:variant>
        <vt:i4>0</vt:i4>
      </vt:variant>
      <vt:variant>
        <vt:i4>0</vt:i4>
      </vt:variant>
      <vt:variant>
        <vt:i4>5</vt:i4>
      </vt:variant>
      <vt:variant>
        <vt:lpwstr>mailto:linnamajandus@narva.ee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Karin Uustallo</cp:lastModifiedBy>
  <cp:revision>10</cp:revision>
  <cp:lastPrinted>2022-01-24T14:06:00Z</cp:lastPrinted>
  <dcterms:created xsi:type="dcterms:W3CDTF">2023-01-31T14:09:00Z</dcterms:created>
  <dcterms:modified xsi:type="dcterms:W3CDTF">2023-01-31T14:10:00Z</dcterms:modified>
</cp:coreProperties>
</file>