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22" w:type="dxa"/>
        <w:tblLook w:val="01E0"/>
      </w:tblPr>
      <w:tblGrid>
        <w:gridCol w:w="2518"/>
        <w:gridCol w:w="4253"/>
        <w:gridCol w:w="2551"/>
      </w:tblGrid>
      <w:tr w:rsidR="00187CE5" w:rsidRPr="00B75D52" w:rsidTr="00584390">
        <w:trPr>
          <w:trHeight w:val="2688"/>
        </w:trPr>
        <w:tc>
          <w:tcPr>
            <w:tcW w:w="2518" w:type="dxa"/>
            <w:tcBorders>
              <w:top w:val="nil"/>
              <w:left w:val="nil"/>
              <w:bottom w:val="single" w:sz="4" w:space="0" w:color="auto"/>
              <w:right w:val="nil"/>
            </w:tcBorders>
          </w:tcPr>
          <w:p w:rsidR="00187CE5" w:rsidRPr="00B75D52" w:rsidRDefault="00187CE5" w:rsidP="00584390">
            <w:pPr>
              <w:pStyle w:val="TOC1"/>
              <w:rPr>
                <w:lang w:val="en-US"/>
              </w:rPr>
            </w:pPr>
          </w:p>
          <w:p w:rsidR="00187CE5" w:rsidRPr="00B75D52" w:rsidRDefault="00187CE5" w:rsidP="00584390">
            <w:pPr>
              <w:jc w:val="center"/>
              <w:rPr>
                <w:lang w:val="en-US"/>
              </w:rPr>
            </w:pPr>
          </w:p>
          <w:p w:rsidR="00187CE5" w:rsidRPr="00B75D52" w:rsidRDefault="00187CE5" w:rsidP="00584390">
            <w:pPr>
              <w:jc w:val="center"/>
              <w:rPr>
                <w:rFonts w:cs="Calibri"/>
                <w:lang w:val="en-US"/>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style="position:absolute;left:0;text-align:left;margin-left:5.4pt;margin-top:.15pt;width:108pt;height:53.9pt;z-index:-251658240;visibility:visible">
                  <v:imagedata r:id="rId7" o:title=""/>
                </v:shape>
              </w:pict>
            </w:r>
          </w:p>
          <w:p w:rsidR="00187CE5" w:rsidRPr="00B75D52" w:rsidRDefault="00187CE5" w:rsidP="00584390">
            <w:pPr>
              <w:jc w:val="center"/>
              <w:rPr>
                <w:rFonts w:cs="Calibri"/>
                <w:lang w:val="en-US"/>
              </w:rPr>
            </w:pPr>
          </w:p>
        </w:tc>
        <w:tc>
          <w:tcPr>
            <w:tcW w:w="4253" w:type="dxa"/>
            <w:tcBorders>
              <w:top w:val="nil"/>
              <w:left w:val="nil"/>
              <w:bottom w:val="single" w:sz="4" w:space="0" w:color="auto"/>
              <w:right w:val="nil"/>
            </w:tcBorders>
          </w:tcPr>
          <w:p w:rsidR="00187CE5" w:rsidRPr="00B75D52" w:rsidRDefault="00187CE5" w:rsidP="00584390">
            <w:pPr>
              <w:jc w:val="center"/>
              <w:rPr>
                <w:rFonts w:cs="Calibri"/>
                <w:noProof/>
                <w:lang w:val="en-US" w:eastAsia="et-EE"/>
              </w:rPr>
            </w:pPr>
            <w:r w:rsidRPr="00C87F2C">
              <w:rPr>
                <w:noProof/>
                <w:lang w:val="en-US"/>
              </w:rPr>
              <w:pict>
                <v:shape id="Picture 4" o:spid="_x0000_i1025" type="#_x0000_t75" alt="LOGO_Full_Set_transparent.png" style="width:200.25pt;height:126pt;visibility:visible">
                  <v:imagedata r:id="rId8" o:title=""/>
                </v:shape>
              </w:pict>
            </w:r>
          </w:p>
        </w:tc>
        <w:tc>
          <w:tcPr>
            <w:tcW w:w="2551" w:type="dxa"/>
            <w:tcBorders>
              <w:top w:val="nil"/>
              <w:left w:val="nil"/>
              <w:bottom w:val="single" w:sz="4" w:space="0" w:color="auto"/>
              <w:right w:val="nil"/>
            </w:tcBorders>
          </w:tcPr>
          <w:p w:rsidR="00187CE5" w:rsidRPr="00B75D52" w:rsidRDefault="00187CE5" w:rsidP="00584390">
            <w:pPr>
              <w:jc w:val="center"/>
              <w:rPr>
                <w:noProof/>
                <w:lang w:val="en-US" w:eastAsia="et-EE"/>
              </w:rPr>
            </w:pPr>
          </w:p>
          <w:p w:rsidR="00187CE5" w:rsidRPr="00B75D52" w:rsidRDefault="00187CE5" w:rsidP="00584390">
            <w:pPr>
              <w:jc w:val="center"/>
              <w:rPr>
                <w:noProof/>
                <w:lang w:val="en-US" w:eastAsia="et-EE"/>
              </w:rPr>
            </w:pPr>
            <w:r w:rsidRPr="00B75D52">
              <w:rPr>
                <w:noProof/>
                <w:lang w:val="en-US" w:eastAsia="et-EE"/>
              </w:rPr>
              <w:t xml:space="preserve"> </w:t>
            </w:r>
          </w:p>
          <w:p w:rsidR="00187CE5" w:rsidRPr="00B75D52" w:rsidRDefault="00187CE5" w:rsidP="00584390">
            <w:pPr>
              <w:jc w:val="center"/>
              <w:rPr>
                <w:rFonts w:cs="Calibri"/>
                <w:lang w:val="en-US"/>
              </w:rPr>
            </w:pPr>
            <w:r w:rsidRPr="00C87F2C">
              <w:rPr>
                <w:noProof/>
                <w:lang w:val="en-US"/>
              </w:rPr>
              <w:pict>
                <v:shape id="Picture 2" o:spid="_x0000_i1026" type="#_x0000_t75" style="width:48.75pt;height:57.75pt;visibility:visible">
                  <v:imagedata r:id="rId9" o:title=""/>
                </v:shape>
              </w:pict>
            </w:r>
          </w:p>
          <w:p w:rsidR="00187CE5" w:rsidRPr="00B75D52" w:rsidRDefault="00187CE5" w:rsidP="00584390">
            <w:pPr>
              <w:jc w:val="center"/>
              <w:rPr>
                <w:rFonts w:cs="Calibri"/>
                <w:lang w:val="en-US"/>
              </w:rPr>
            </w:pPr>
          </w:p>
        </w:tc>
      </w:tr>
      <w:tr w:rsidR="00187CE5" w:rsidRPr="00B75D52" w:rsidTr="00584390">
        <w:tc>
          <w:tcPr>
            <w:tcW w:w="2518" w:type="dxa"/>
          </w:tcPr>
          <w:p w:rsidR="00187CE5" w:rsidRPr="00B75D52" w:rsidRDefault="00187CE5" w:rsidP="00584390">
            <w:pPr>
              <w:jc w:val="center"/>
              <w:rPr>
                <w:rFonts w:cs="Calibri"/>
                <w:lang w:val="fi-FI"/>
              </w:rPr>
            </w:pPr>
            <w:r w:rsidRPr="00B75D52">
              <w:rPr>
                <w:rFonts w:cs="Calibri"/>
                <w:szCs w:val="22"/>
                <w:lang w:val="fi-FI"/>
              </w:rPr>
              <w:t>Projekt</w:t>
            </w:r>
            <w:r w:rsidRPr="00B75D52">
              <w:rPr>
                <w:rFonts w:cs="Calibri"/>
                <w:szCs w:val="22"/>
                <w:lang w:val="en-US"/>
              </w:rPr>
              <w:t xml:space="preserve"> „Narva ja Ivangorodi kaldapealsete ajaloolise kaitseala integreeritud arendamine, II etapp„</w:t>
            </w:r>
            <w:r w:rsidRPr="00B75D52">
              <w:rPr>
                <w:rFonts w:cs="Calibri"/>
                <w:szCs w:val="22"/>
                <w:lang w:val="fi-FI"/>
              </w:rPr>
              <w:t xml:space="preserve"> </w:t>
            </w:r>
          </w:p>
        </w:tc>
        <w:tc>
          <w:tcPr>
            <w:tcW w:w="4253" w:type="dxa"/>
          </w:tcPr>
          <w:p w:rsidR="00187CE5" w:rsidRPr="00B75D52" w:rsidRDefault="00187CE5" w:rsidP="00584390">
            <w:pPr>
              <w:jc w:val="center"/>
              <w:rPr>
                <w:rFonts w:cs="Calibri"/>
                <w:lang w:val="en-US"/>
              </w:rPr>
            </w:pPr>
            <w:r w:rsidRPr="00B75D52">
              <w:rPr>
                <w:rFonts w:cs="Calibri"/>
                <w:szCs w:val="22"/>
                <w:lang w:val="en-US"/>
              </w:rPr>
              <w:t>Euroopa naabrus- ja partnerlusinstrumendi Eesti-Läti-Vene piiriülese koostöö programm 2007-2013</w:t>
            </w:r>
          </w:p>
        </w:tc>
        <w:tc>
          <w:tcPr>
            <w:tcW w:w="2551" w:type="dxa"/>
          </w:tcPr>
          <w:p w:rsidR="00187CE5" w:rsidRPr="00B75D52" w:rsidRDefault="00187CE5" w:rsidP="00584390">
            <w:pPr>
              <w:jc w:val="center"/>
              <w:rPr>
                <w:rFonts w:cs="Calibri"/>
                <w:lang w:val="en-US"/>
              </w:rPr>
            </w:pPr>
            <w:r w:rsidRPr="00B75D52">
              <w:rPr>
                <w:rFonts w:cs="Calibri"/>
                <w:szCs w:val="22"/>
                <w:lang w:val="en-US"/>
              </w:rPr>
              <w:t>Narva Linnavalitsuse Linnavara- ja Majandusamet</w:t>
            </w:r>
          </w:p>
        </w:tc>
      </w:tr>
    </w:tbl>
    <w:p w:rsidR="00187CE5" w:rsidRPr="00687293" w:rsidRDefault="00187CE5" w:rsidP="000C2A9A">
      <w:pPr>
        <w:jc w:val="center"/>
        <w:rPr>
          <w:rFonts w:cs="Calibri"/>
          <w:szCs w:val="22"/>
        </w:rPr>
      </w:pPr>
    </w:p>
    <w:p w:rsidR="00187CE5" w:rsidRDefault="00187CE5" w:rsidP="000C2A9A">
      <w:pPr>
        <w:jc w:val="center"/>
        <w:rPr>
          <w:rFonts w:cs="Calibri"/>
          <w:szCs w:val="22"/>
        </w:rPr>
      </w:pPr>
    </w:p>
    <w:p w:rsidR="00187CE5" w:rsidRPr="00687293" w:rsidRDefault="00187CE5" w:rsidP="000C2A9A">
      <w:pPr>
        <w:jc w:val="center"/>
        <w:rPr>
          <w:rFonts w:cs="Calibri"/>
          <w:szCs w:val="22"/>
        </w:rPr>
      </w:pPr>
    </w:p>
    <w:p w:rsidR="00187CE5" w:rsidRPr="00CD11EF" w:rsidRDefault="00187CE5" w:rsidP="009C7B30">
      <w:pPr>
        <w:jc w:val="center"/>
        <w:rPr>
          <w:rFonts w:cs="Calibri"/>
          <w:bCs/>
          <w:sz w:val="28"/>
          <w:lang w:eastAsia="ar-SA"/>
        </w:rPr>
      </w:pPr>
      <w:r w:rsidRPr="00487486">
        <w:rPr>
          <w:rFonts w:cs="Calibri"/>
          <w:bCs/>
          <w:sz w:val="28"/>
          <w:lang w:eastAsia="ar-SA"/>
        </w:rPr>
        <w:t>Euroopa naabrus- ja partnerlusinstrumendi (ENPI) Eesti-Läti-Vene piiriülene koostöö programm</w:t>
      </w:r>
    </w:p>
    <w:p w:rsidR="00187CE5" w:rsidRPr="00687293" w:rsidRDefault="00187CE5" w:rsidP="000C2A9A">
      <w:pPr>
        <w:jc w:val="center"/>
        <w:rPr>
          <w:rFonts w:cs="Calibri"/>
          <w:szCs w:val="22"/>
        </w:rPr>
      </w:pPr>
    </w:p>
    <w:p w:rsidR="00187CE5" w:rsidRDefault="00187CE5" w:rsidP="000C2A9A">
      <w:pPr>
        <w:jc w:val="center"/>
        <w:rPr>
          <w:rFonts w:cs="Calibri"/>
          <w:szCs w:val="22"/>
        </w:rPr>
      </w:pPr>
    </w:p>
    <w:p w:rsidR="00187CE5" w:rsidRPr="00CD11EF" w:rsidRDefault="00187CE5" w:rsidP="000C2A9A">
      <w:pPr>
        <w:jc w:val="center"/>
        <w:rPr>
          <w:rFonts w:cs="Calibri"/>
          <w:b/>
          <w:bCs/>
          <w:sz w:val="40"/>
          <w:szCs w:val="40"/>
          <w:lang w:eastAsia="ar-SA"/>
        </w:rPr>
      </w:pPr>
      <w:r w:rsidRPr="00CD11EF">
        <w:rPr>
          <w:rFonts w:cs="Calibri"/>
          <w:b/>
          <w:bCs/>
          <w:sz w:val="40"/>
          <w:szCs w:val="40"/>
          <w:lang w:eastAsia="ar-SA"/>
        </w:rPr>
        <w:t>Narva Linnavalitsuse Linnavara- ja Majandusamet</w:t>
      </w:r>
    </w:p>
    <w:p w:rsidR="00187CE5" w:rsidRPr="00CD11EF" w:rsidRDefault="00187CE5" w:rsidP="000C2A9A">
      <w:pPr>
        <w:jc w:val="center"/>
        <w:rPr>
          <w:rFonts w:cs="Calibri"/>
          <w:b/>
          <w:bCs/>
          <w:color w:val="0070C0"/>
          <w:sz w:val="40"/>
          <w:szCs w:val="40"/>
          <w:lang w:eastAsia="ar-SA"/>
        </w:rPr>
      </w:pPr>
    </w:p>
    <w:p w:rsidR="00187CE5" w:rsidRPr="00EA3AC1" w:rsidRDefault="00187CE5" w:rsidP="000C2A9A">
      <w:pPr>
        <w:jc w:val="center"/>
        <w:rPr>
          <w:rFonts w:cs="Calibri"/>
          <w:bCs/>
          <w:sz w:val="40"/>
          <w:szCs w:val="40"/>
          <w:lang w:eastAsia="ar-SA"/>
        </w:rPr>
      </w:pPr>
      <w:r w:rsidRPr="00EA3AC1">
        <w:rPr>
          <w:rFonts w:cs="Calibri"/>
          <w:bCs/>
          <w:sz w:val="40"/>
          <w:szCs w:val="40"/>
          <w:lang w:eastAsia="ar-SA"/>
        </w:rPr>
        <w:t>Riigihanke:</w:t>
      </w:r>
    </w:p>
    <w:p w:rsidR="00187CE5" w:rsidRPr="00223FB8" w:rsidRDefault="00187CE5" w:rsidP="000C2A9A">
      <w:pPr>
        <w:jc w:val="center"/>
        <w:rPr>
          <w:rFonts w:cs="Calibri"/>
          <w:b/>
          <w:bCs/>
          <w:sz w:val="40"/>
          <w:szCs w:val="40"/>
          <w:lang w:eastAsia="ar-SA"/>
        </w:rPr>
      </w:pPr>
      <w:r w:rsidRPr="00223FB8">
        <w:rPr>
          <w:rFonts w:cs="Calibri"/>
          <w:b/>
          <w:bCs/>
          <w:sz w:val="40"/>
          <w:szCs w:val="40"/>
          <w:lang w:eastAsia="ar-SA"/>
        </w:rPr>
        <w:t>Narva Pimeaia Kaldapealse aia ja tänavaäärse allee rekonstrueerimise järelevalve (Narva ja Ivangorodi kaldapealsete ajaloolise kaitseala integreeritud arendamine II etapp)</w:t>
      </w:r>
    </w:p>
    <w:p w:rsidR="00187CE5" w:rsidRPr="009C7B30" w:rsidRDefault="00187CE5" w:rsidP="000C2A9A">
      <w:pPr>
        <w:jc w:val="center"/>
        <w:rPr>
          <w:rFonts w:cs="Calibri"/>
          <w:b/>
          <w:sz w:val="40"/>
          <w:szCs w:val="40"/>
        </w:rPr>
      </w:pPr>
    </w:p>
    <w:p w:rsidR="00187CE5" w:rsidRPr="009C7B30" w:rsidRDefault="00187CE5" w:rsidP="000C2A9A">
      <w:pPr>
        <w:jc w:val="center"/>
        <w:rPr>
          <w:rFonts w:cs="Calibri"/>
          <w:b/>
          <w:sz w:val="40"/>
          <w:szCs w:val="40"/>
        </w:rPr>
      </w:pPr>
    </w:p>
    <w:p w:rsidR="00187CE5" w:rsidRPr="009C7B30" w:rsidRDefault="00187CE5" w:rsidP="009C7B30">
      <w:pPr>
        <w:jc w:val="center"/>
        <w:rPr>
          <w:rFonts w:cs="Calibri"/>
          <w:b/>
          <w:sz w:val="40"/>
          <w:szCs w:val="40"/>
        </w:rPr>
      </w:pPr>
      <w:r w:rsidRPr="009C7B30">
        <w:rPr>
          <w:rFonts w:cs="Calibri"/>
          <w:b/>
          <w:sz w:val="40"/>
          <w:szCs w:val="40"/>
        </w:rPr>
        <w:t xml:space="preserve">HANKEDOKUMENDID  </w:t>
      </w:r>
    </w:p>
    <w:p w:rsidR="00187CE5" w:rsidRPr="009C7B30" w:rsidRDefault="00187CE5" w:rsidP="009C7B30">
      <w:pPr>
        <w:jc w:val="center"/>
        <w:rPr>
          <w:rFonts w:cs="Calibri"/>
          <w:b/>
          <w:sz w:val="40"/>
          <w:szCs w:val="40"/>
        </w:rPr>
      </w:pPr>
      <w:r w:rsidRPr="009C7B30">
        <w:rPr>
          <w:rFonts w:cs="Calibri"/>
          <w:b/>
          <w:sz w:val="40"/>
          <w:szCs w:val="40"/>
        </w:rPr>
        <w:t xml:space="preserve">I OSA  </w:t>
      </w:r>
    </w:p>
    <w:p w:rsidR="00187CE5" w:rsidRDefault="00187CE5" w:rsidP="009C7B30">
      <w:pPr>
        <w:jc w:val="center"/>
        <w:rPr>
          <w:rFonts w:cs="Calibri"/>
          <w:b/>
          <w:szCs w:val="22"/>
        </w:rPr>
      </w:pPr>
      <w:r w:rsidRPr="009C7B30">
        <w:rPr>
          <w:rFonts w:cs="Calibri"/>
          <w:b/>
          <w:sz w:val="40"/>
          <w:szCs w:val="40"/>
        </w:rPr>
        <w:t>JUHISED PAKKUJATELE</w:t>
      </w:r>
    </w:p>
    <w:p w:rsidR="00187CE5" w:rsidRDefault="00187CE5" w:rsidP="000C2A9A">
      <w:pPr>
        <w:jc w:val="center"/>
        <w:rPr>
          <w:rFonts w:cs="Calibri"/>
          <w:b/>
          <w:szCs w:val="22"/>
        </w:rPr>
      </w:pPr>
    </w:p>
    <w:p w:rsidR="00187CE5" w:rsidRDefault="00187CE5" w:rsidP="000C2A9A">
      <w:pPr>
        <w:jc w:val="right"/>
        <w:rPr>
          <w:rFonts w:cs="Calibri"/>
          <w:b/>
          <w:szCs w:val="22"/>
        </w:rPr>
      </w:pPr>
    </w:p>
    <w:p w:rsidR="00187CE5" w:rsidRDefault="00187CE5" w:rsidP="000C2A9A">
      <w:pPr>
        <w:jc w:val="center"/>
        <w:rPr>
          <w:rFonts w:cs="Calibri"/>
          <w:b/>
          <w:szCs w:val="22"/>
        </w:rPr>
      </w:pPr>
    </w:p>
    <w:p w:rsidR="00187CE5" w:rsidRDefault="00187CE5" w:rsidP="000C2A9A">
      <w:pPr>
        <w:jc w:val="center"/>
        <w:rPr>
          <w:rFonts w:cs="Calibri"/>
          <w:b/>
          <w:szCs w:val="22"/>
        </w:rPr>
      </w:pPr>
    </w:p>
    <w:p w:rsidR="00187CE5" w:rsidRDefault="00187CE5" w:rsidP="000C2A9A">
      <w:pPr>
        <w:jc w:val="center"/>
        <w:rPr>
          <w:rFonts w:cs="Calibri"/>
          <w:b/>
          <w:szCs w:val="22"/>
        </w:rPr>
      </w:pPr>
    </w:p>
    <w:p w:rsidR="00187CE5" w:rsidRPr="00687293" w:rsidRDefault="00187CE5" w:rsidP="000C2A9A">
      <w:pPr>
        <w:jc w:val="center"/>
        <w:rPr>
          <w:rFonts w:cs="Calibri"/>
          <w:b/>
          <w:szCs w:val="22"/>
        </w:rPr>
      </w:pPr>
    </w:p>
    <w:p w:rsidR="00187CE5" w:rsidRPr="00180FF1" w:rsidRDefault="00187CE5" w:rsidP="000C2A9A">
      <w:pPr>
        <w:jc w:val="center"/>
        <w:rPr>
          <w:rFonts w:cs="Calibri"/>
          <w:b/>
          <w:color w:val="0070C0"/>
          <w:szCs w:val="22"/>
        </w:rPr>
      </w:pPr>
      <w:r>
        <w:rPr>
          <w:rFonts w:cs="Calibri"/>
          <w:b/>
          <w:color w:val="0070C0"/>
          <w:szCs w:val="22"/>
        </w:rPr>
        <w:t>05.2012</w:t>
      </w:r>
      <w:r w:rsidRPr="00180FF1">
        <w:rPr>
          <w:rFonts w:cs="Calibri"/>
          <w:b/>
          <w:color w:val="0070C0"/>
          <w:szCs w:val="22"/>
        </w:rPr>
        <w:t>.a.</w:t>
      </w:r>
    </w:p>
    <w:p w:rsidR="00187CE5" w:rsidRPr="00687293" w:rsidRDefault="00187CE5" w:rsidP="000C2A9A">
      <w:pPr>
        <w:jc w:val="center"/>
        <w:rPr>
          <w:rFonts w:cs="Calibri"/>
          <w:b/>
          <w:szCs w:val="22"/>
        </w:rPr>
      </w:pPr>
    </w:p>
    <w:p w:rsidR="00187CE5" w:rsidRPr="00687293" w:rsidRDefault="00187CE5" w:rsidP="000C2A9A">
      <w:pPr>
        <w:jc w:val="center"/>
        <w:rPr>
          <w:rFonts w:cs="Calibri"/>
          <w:b/>
          <w:szCs w:val="22"/>
        </w:rPr>
      </w:pPr>
    </w:p>
    <w:p w:rsidR="00187CE5" w:rsidRDefault="00187CE5" w:rsidP="000C2A9A">
      <w:pPr>
        <w:rPr>
          <w:rFonts w:cs="Calibri"/>
          <w:szCs w:val="22"/>
        </w:rPr>
      </w:pPr>
    </w:p>
    <w:p w:rsidR="00187CE5" w:rsidRDefault="00187CE5" w:rsidP="000C2A9A">
      <w:pPr>
        <w:spacing w:after="200"/>
        <w:rPr>
          <w:rFonts w:cs="Calibri"/>
          <w:b/>
          <w:szCs w:val="22"/>
          <w:u w:val="single"/>
        </w:rPr>
      </w:pPr>
    </w:p>
    <w:p w:rsidR="00187CE5" w:rsidRDefault="00187CE5" w:rsidP="004A588F">
      <w:pPr>
        <w:rPr>
          <w:b/>
          <w:u w:val="single"/>
        </w:rPr>
      </w:pPr>
      <w:r w:rsidRPr="004A588F">
        <w:rPr>
          <w:b/>
          <w:u w:val="single"/>
        </w:rPr>
        <w:t>Sisukord:</w:t>
      </w:r>
    </w:p>
    <w:p w:rsidR="00187CE5" w:rsidRPr="004A588F" w:rsidRDefault="00187CE5" w:rsidP="004A588F">
      <w:pPr>
        <w:rPr>
          <w:b/>
          <w:u w:val="single"/>
        </w:rPr>
      </w:pPr>
    </w:p>
    <w:p w:rsidR="00187CE5" w:rsidRDefault="00187CE5">
      <w:pPr>
        <w:pStyle w:val="TOC1"/>
        <w:rPr>
          <w:rFonts w:cs="Times New Roman"/>
          <w:bCs w:val="0"/>
          <w:szCs w:val="22"/>
          <w:lang w:eastAsia="et-EE"/>
        </w:rPr>
      </w:pPr>
      <w:r>
        <w:fldChar w:fldCharType="begin"/>
      </w:r>
      <w:r>
        <w:instrText xml:space="preserve"> TOC \o "1-3" \h \z \u </w:instrText>
      </w:r>
      <w:r>
        <w:fldChar w:fldCharType="separate"/>
      </w:r>
      <w:hyperlink w:anchor="_Toc319841267" w:history="1">
        <w:r w:rsidRPr="008C6502">
          <w:rPr>
            <w:rStyle w:val="Hyperlink"/>
            <w:rFonts w:cs="Calibri"/>
          </w:rPr>
          <w:t>1.</w:t>
        </w:r>
        <w:r>
          <w:rPr>
            <w:rFonts w:cs="Times New Roman"/>
            <w:bCs w:val="0"/>
            <w:szCs w:val="22"/>
            <w:lang w:eastAsia="et-EE"/>
          </w:rPr>
          <w:tab/>
        </w:r>
        <w:r w:rsidRPr="008C6502">
          <w:rPr>
            <w:rStyle w:val="Hyperlink"/>
            <w:rFonts w:cs="Calibri"/>
          </w:rPr>
          <w:t>Üldandmed</w:t>
        </w:r>
        <w:r>
          <w:rPr>
            <w:webHidden/>
          </w:rPr>
          <w:tab/>
        </w:r>
        <w:r>
          <w:rPr>
            <w:webHidden/>
          </w:rPr>
          <w:fldChar w:fldCharType="begin"/>
        </w:r>
        <w:r>
          <w:rPr>
            <w:webHidden/>
          </w:rPr>
          <w:instrText xml:space="preserve"> PAGEREF _Toc319841267 \h </w:instrText>
        </w:r>
        <w:r>
          <w:rPr>
            <w:webHidden/>
          </w:rPr>
        </w:r>
        <w:r>
          <w:rPr>
            <w:webHidden/>
          </w:rPr>
          <w:fldChar w:fldCharType="separate"/>
        </w:r>
        <w:r>
          <w:rPr>
            <w:webHidden/>
          </w:rPr>
          <w:t>3</w:t>
        </w:r>
        <w:r>
          <w:rPr>
            <w:webHidden/>
          </w:rPr>
          <w:fldChar w:fldCharType="end"/>
        </w:r>
      </w:hyperlink>
    </w:p>
    <w:p w:rsidR="00187CE5" w:rsidRDefault="00187CE5">
      <w:pPr>
        <w:pStyle w:val="TOC1"/>
        <w:rPr>
          <w:rFonts w:cs="Times New Roman"/>
          <w:bCs w:val="0"/>
          <w:szCs w:val="22"/>
          <w:lang w:eastAsia="et-EE"/>
        </w:rPr>
      </w:pPr>
      <w:hyperlink w:anchor="_Toc319841268" w:history="1">
        <w:r w:rsidRPr="008C6502">
          <w:rPr>
            <w:rStyle w:val="Hyperlink"/>
            <w:rFonts w:cs="Calibri"/>
          </w:rPr>
          <w:t>2.</w:t>
        </w:r>
        <w:r>
          <w:rPr>
            <w:rFonts w:cs="Times New Roman"/>
            <w:bCs w:val="0"/>
            <w:szCs w:val="22"/>
            <w:lang w:eastAsia="et-EE"/>
          </w:rPr>
          <w:tab/>
        </w:r>
        <w:r w:rsidRPr="008C6502">
          <w:rPr>
            <w:rStyle w:val="Hyperlink"/>
            <w:rFonts w:cs="Calibri"/>
          </w:rPr>
          <w:t>Hankemenetluses osalemine. Huvitatud isik. Pakkuja. Pakkumus.</w:t>
        </w:r>
        <w:r>
          <w:rPr>
            <w:webHidden/>
          </w:rPr>
          <w:tab/>
        </w:r>
        <w:r>
          <w:rPr>
            <w:webHidden/>
          </w:rPr>
          <w:fldChar w:fldCharType="begin"/>
        </w:r>
        <w:r>
          <w:rPr>
            <w:webHidden/>
          </w:rPr>
          <w:instrText xml:space="preserve"> PAGEREF _Toc319841268 \h </w:instrText>
        </w:r>
        <w:r>
          <w:rPr>
            <w:webHidden/>
          </w:rPr>
        </w:r>
        <w:r>
          <w:rPr>
            <w:webHidden/>
          </w:rPr>
          <w:fldChar w:fldCharType="separate"/>
        </w:r>
        <w:r>
          <w:rPr>
            <w:webHidden/>
          </w:rPr>
          <w:t>4</w:t>
        </w:r>
        <w:r>
          <w:rPr>
            <w:webHidden/>
          </w:rPr>
          <w:fldChar w:fldCharType="end"/>
        </w:r>
      </w:hyperlink>
    </w:p>
    <w:p w:rsidR="00187CE5" w:rsidRDefault="00187CE5">
      <w:pPr>
        <w:pStyle w:val="TOC1"/>
        <w:rPr>
          <w:rFonts w:cs="Times New Roman"/>
          <w:bCs w:val="0"/>
          <w:szCs w:val="22"/>
          <w:lang w:eastAsia="et-EE"/>
        </w:rPr>
      </w:pPr>
      <w:hyperlink w:anchor="_Toc319841269" w:history="1">
        <w:r w:rsidRPr="008C6502">
          <w:rPr>
            <w:rStyle w:val="Hyperlink"/>
            <w:rFonts w:cs="Calibri"/>
          </w:rPr>
          <w:t>3.</w:t>
        </w:r>
        <w:r>
          <w:rPr>
            <w:rFonts w:cs="Times New Roman"/>
            <w:bCs w:val="0"/>
            <w:szCs w:val="22"/>
            <w:lang w:eastAsia="et-EE"/>
          </w:rPr>
          <w:tab/>
        </w:r>
        <w:r w:rsidRPr="008C6502">
          <w:rPr>
            <w:rStyle w:val="Hyperlink"/>
            <w:rFonts w:cs="Calibri"/>
          </w:rPr>
          <w:t>Hanketeade ja Hankedokumendid, nende omandamine ja muutmine</w:t>
        </w:r>
        <w:r>
          <w:rPr>
            <w:webHidden/>
          </w:rPr>
          <w:tab/>
        </w:r>
        <w:r>
          <w:rPr>
            <w:webHidden/>
          </w:rPr>
          <w:fldChar w:fldCharType="begin"/>
        </w:r>
        <w:r>
          <w:rPr>
            <w:webHidden/>
          </w:rPr>
          <w:instrText xml:space="preserve"> PAGEREF _Toc319841269 \h </w:instrText>
        </w:r>
        <w:r>
          <w:rPr>
            <w:webHidden/>
          </w:rPr>
        </w:r>
        <w:r>
          <w:rPr>
            <w:webHidden/>
          </w:rPr>
          <w:fldChar w:fldCharType="separate"/>
        </w:r>
        <w:r>
          <w:rPr>
            <w:webHidden/>
          </w:rPr>
          <w:t>4</w:t>
        </w:r>
        <w:r>
          <w:rPr>
            <w:webHidden/>
          </w:rPr>
          <w:fldChar w:fldCharType="end"/>
        </w:r>
      </w:hyperlink>
    </w:p>
    <w:p w:rsidR="00187CE5" w:rsidRDefault="00187CE5">
      <w:pPr>
        <w:pStyle w:val="TOC1"/>
        <w:rPr>
          <w:rFonts w:cs="Times New Roman"/>
          <w:bCs w:val="0"/>
          <w:szCs w:val="22"/>
          <w:lang w:eastAsia="et-EE"/>
        </w:rPr>
      </w:pPr>
      <w:hyperlink w:anchor="_Toc319841270" w:history="1">
        <w:r w:rsidRPr="008C6502">
          <w:rPr>
            <w:rStyle w:val="Hyperlink"/>
            <w:rFonts w:cs="Calibri"/>
          </w:rPr>
          <w:t>4.</w:t>
        </w:r>
        <w:r>
          <w:rPr>
            <w:rFonts w:cs="Times New Roman"/>
            <w:bCs w:val="0"/>
            <w:szCs w:val="22"/>
            <w:lang w:eastAsia="et-EE"/>
          </w:rPr>
          <w:tab/>
        </w:r>
        <w:r w:rsidRPr="008C6502">
          <w:rPr>
            <w:rStyle w:val="Hyperlink"/>
            <w:rFonts w:cs="Calibri"/>
          </w:rPr>
          <w:t>Ettepanek esitada Pakkumusi [RHS § 31 lg 2 p 1]. Üldisi juhiseid, õigusi ja kohustusi. Infovahetus.</w:t>
        </w:r>
        <w:r>
          <w:rPr>
            <w:webHidden/>
          </w:rPr>
          <w:tab/>
        </w:r>
        <w:r>
          <w:rPr>
            <w:webHidden/>
          </w:rPr>
          <w:fldChar w:fldCharType="begin"/>
        </w:r>
        <w:r>
          <w:rPr>
            <w:webHidden/>
          </w:rPr>
          <w:instrText xml:space="preserve"> PAGEREF _Toc319841270 \h </w:instrText>
        </w:r>
        <w:r>
          <w:rPr>
            <w:webHidden/>
          </w:rPr>
        </w:r>
        <w:r>
          <w:rPr>
            <w:webHidden/>
          </w:rPr>
          <w:fldChar w:fldCharType="separate"/>
        </w:r>
        <w:r>
          <w:rPr>
            <w:webHidden/>
          </w:rPr>
          <w:t>5</w:t>
        </w:r>
        <w:r>
          <w:rPr>
            <w:webHidden/>
          </w:rPr>
          <w:fldChar w:fldCharType="end"/>
        </w:r>
      </w:hyperlink>
    </w:p>
    <w:p w:rsidR="00187CE5" w:rsidRDefault="00187CE5">
      <w:pPr>
        <w:pStyle w:val="TOC1"/>
        <w:rPr>
          <w:rFonts w:cs="Times New Roman"/>
          <w:bCs w:val="0"/>
          <w:szCs w:val="22"/>
          <w:lang w:eastAsia="et-EE"/>
        </w:rPr>
      </w:pPr>
      <w:hyperlink w:anchor="_Toc319841271" w:history="1">
        <w:r w:rsidRPr="008C6502">
          <w:rPr>
            <w:rStyle w:val="Hyperlink"/>
            <w:rFonts w:cs="Calibri"/>
          </w:rPr>
          <w:t>5.</w:t>
        </w:r>
        <w:r>
          <w:rPr>
            <w:rFonts w:cs="Times New Roman"/>
            <w:bCs w:val="0"/>
            <w:szCs w:val="22"/>
            <w:lang w:eastAsia="et-EE"/>
          </w:rPr>
          <w:tab/>
        </w:r>
        <w:r w:rsidRPr="008C6502">
          <w:rPr>
            <w:rStyle w:val="Hyperlink"/>
            <w:rFonts w:cs="Calibri"/>
          </w:rPr>
          <w:t>Hankelepingu eseme tehniline kirjeldus [RHS § 31 lg 2 p 2]</w:t>
        </w:r>
        <w:r>
          <w:rPr>
            <w:webHidden/>
          </w:rPr>
          <w:tab/>
        </w:r>
        <w:r>
          <w:rPr>
            <w:webHidden/>
          </w:rPr>
          <w:fldChar w:fldCharType="begin"/>
        </w:r>
        <w:r>
          <w:rPr>
            <w:webHidden/>
          </w:rPr>
          <w:instrText xml:space="preserve"> PAGEREF _Toc319841271 \h </w:instrText>
        </w:r>
        <w:r>
          <w:rPr>
            <w:webHidden/>
          </w:rPr>
        </w:r>
        <w:r>
          <w:rPr>
            <w:webHidden/>
          </w:rPr>
          <w:fldChar w:fldCharType="separate"/>
        </w:r>
        <w:r>
          <w:rPr>
            <w:webHidden/>
          </w:rPr>
          <w:t>7</w:t>
        </w:r>
        <w:r>
          <w:rPr>
            <w:webHidden/>
          </w:rPr>
          <w:fldChar w:fldCharType="end"/>
        </w:r>
      </w:hyperlink>
    </w:p>
    <w:p w:rsidR="00187CE5" w:rsidRDefault="00187CE5">
      <w:pPr>
        <w:pStyle w:val="TOC1"/>
        <w:rPr>
          <w:rFonts w:cs="Times New Roman"/>
          <w:bCs w:val="0"/>
          <w:szCs w:val="22"/>
          <w:lang w:eastAsia="et-EE"/>
        </w:rPr>
      </w:pPr>
      <w:hyperlink w:anchor="_Toc319841272" w:history="1">
        <w:r w:rsidRPr="008C6502">
          <w:rPr>
            <w:rStyle w:val="Hyperlink"/>
            <w:rFonts w:cs="Calibri"/>
          </w:rPr>
          <w:t>6.</w:t>
        </w:r>
        <w:r>
          <w:rPr>
            <w:rFonts w:cs="Times New Roman"/>
            <w:bCs w:val="0"/>
            <w:szCs w:val="22"/>
            <w:lang w:eastAsia="et-EE"/>
          </w:rPr>
          <w:tab/>
        </w:r>
        <w:r w:rsidRPr="008C6502">
          <w:rPr>
            <w:rStyle w:val="Hyperlink"/>
            <w:rFonts w:cs="Calibri"/>
          </w:rPr>
          <w:t>Hankelepingu tingimused või Hankelepingu projekt [RHS § 31 lg 2 p 3]</w:t>
        </w:r>
        <w:r>
          <w:rPr>
            <w:webHidden/>
          </w:rPr>
          <w:tab/>
        </w:r>
        <w:r>
          <w:rPr>
            <w:webHidden/>
          </w:rPr>
          <w:fldChar w:fldCharType="begin"/>
        </w:r>
        <w:r>
          <w:rPr>
            <w:webHidden/>
          </w:rPr>
          <w:instrText xml:space="preserve"> PAGEREF _Toc319841272 \h </w:instrText>
        </w:r>
        <w:r>
          <w:rPr>
            <w:webHidden/>
          </w:rPr>
        </w:r>
        <w:r>
          <w:rPr>
            <w:webHidden/>
          </w:rPr>
          <w:fldChar w:fldCharType="separate"/>
        </w:r>
        <w:r>
          <w:rPr>
            <w:webHidden/>
          </w:rPr>
          <w:t>7</w:t>
        </w:r>
        <w:r>
          <w:rPr>
            <w:webHidden/>
          </w:rPr>
          <w:fldChar w:fldCharType="end"/>
        </w:r>
      </w:hyperlink>
    </w:p>
    <w:p w:rsidR="00187CE5" w:rsidRDefault="00187CE5">
      <w:pPr>
        <w:pStyle w:val="TOC1"/>
        <w:rPr>
          <w:rFonts w:cs="Times New Roman"/>
          <w:bCs w:val="0"/>
          <w:szCs w:val="22"/>
          <w:lang w:eastAsia="et-EE"/>
        </w:rPr>
      </w:pPr>
      <w:hyperlink w:anchor="_Toc319841273" w:history="1">
        <w:r w:rsidRPr="008C6502">
          <w:rPr>
            <w:rStyle w:val="Hyperlink"/>
            <w:rFonts w:cs="Calibri"/>
          </w:rPr>
          <w:t>7.</w:t>
        </w:r>
        <w:r>
          <w:rPr>
            <w:rFonts w:cs="Times New Roman"/>
            <w:bCs w:val="0"/>
            <w:szCs w:val="22"/>
            <w:lang w:eastAsia="et-EE"/>
          </w:rPr>
          <w:tab/>
        </w:r>
        <w:r w:rsidRPr="008C6502">
          <w:rPr>
            <w:rStyle w:val="Hyperlink"/>
            <w:rFonts w:cs="Calibri"/>
          </w:rPr>
          <w:t>Asjaolud, mille kohta Hankija soovib võistlevaid Pakkumusi [RHS § 31 lg 2 p 4]</w:t>
        </w:r>
        <w:r>
          <w:rPr>
            <w:webHidden/>
          </w:rPr>
          <w:tab/>
        </w:r>
        <w:r>
          <w:rPr>
            <w:webHidden/>
          </w:rPr>
          <w:fldChar w:fldCharType="begin"/>
        </w:r>
        <w:r>
          <w:rPr>
            <w:webHidden/>
          </w:rPr>
          <w:instrText xml:space="preserve"> PAGEREF _Toc319841273 \h </w:instrText>
        </w:r>
        <w:r>
          <w:rPr>
            <w:webHidden/>
          </w:rPr>
        </w:r>
        <w:r>
          <w:rPr>
            <w:webHidden/>
          </w:rPr>
          <w:fldChar w:fldCharType="separate"/>
        </w:r>
        <w:r>
          <w:rPr>
            <w:webHidden/>
          </w:rPr>
          <w:t>7</w:t>
        </w:r>
        <w:r>
          <w:rPr>
            <w:webHidden/>
          </w:rPr>
          <w:fldChar w:fldCharType="end"/>
        </w:r>
      </w:hyperlink>
    </w:p>
    <w:p w:rsidR="00187CE5" w:rsidRDefault="00187CE5">
      <w:pPr>
        <w:pStyle w:val="TOC1"/>
        <w:rPr>
          <w:rFonts w:cs="Times New Roman"/>
          <w:bCs w:val="0"/>
          <w:szCs w:val="22"/>
          <w:lang w:eastAsia="et-EE"/>
        </w:rPr>
      </w:pPr>
      <w:hyperlink w:anchor="_Toc319841274" w:history="1">
        <w:r w:rsidRPr="008C6502">
          <w:rPr>
            <w:rStyle w:val="Hyperlink"/>
            <w:rFonts w:cs="Calibri"/>
          </w:rPr>
          <w:t>8.</w:t>
        </w:r>
        <w:r>
          <w:rPr>
            <w:rFonts w:cs="Times New Roman"/>
            <w:bCs w:val="0"/>
            <w:szCs w:val="22"/>
            <w:lang w:eastAsia="et-EE"/>
          </w:rPr>
          <w:tab/>
        </w:r>
        <w:r w:rsidRPr="008C6502">
          <w:rPr>
            <w:rStyle w:val="Hyperlink"/>
            <w:rFonts w:cs="Calibri"/>
          </w:rPr>
          <w:t>Pakkumuse struktuur ja nõutud dokumentide loetelu ning Pakkumuse märgistamise nõuded [RHS § 31 lg 2 p 5]</w:t>
        </w:r>
        <w:r>
          <w:rPr>
            <w:webHidden/>
          </w:rPr>
          <w:tab/>
        </w:r>
        <w:r>
          <w:rPr>
            <w:webHidden/>
          </w:rPr>
          <w:fldChar w:fldCharType="begin"/>
        </w:r>
        <w:r>
          <w:rPr>
            <w:webHidden/>
          </w:rPr>
          <w:instrText xml:space="preserve"> PAGEREF _Toc319841274 \h </w:instrText>
        </w:r>
        <w:r>
          <w:rPr>
            <w:webHidden/>
          </w:rPr>
        </w:r>
        <w:r>
          <w:rPr>
            <w:webHidden/>
          </w:rPr>
          <w:fldChar w:fldCharType="separate"/>
        </w:r>
        <w:r>
          <w:rPr>
            <w:webHidden/>
          </w:rPr>
          <w:t>7</w:t>
        </w:r>
        <w:r>
          <w:rPr>
            <w:webHidden/>
          </w:rPr>
          <w:fldChar w:fldCharType="end"/>
        </w:r>
      </w:hyperlink>
    </w:p>
    <w:p w:rsidR="00187CE5" w:rsidRDefault="00187CE5">
      <w:pPr>
        <w:pStyle w:val="TOC1"/>
        <w:rPr>
          <w:rFonts w:cs="Times New Roman"/>
          <w:bCs w:val="0"/>
          <w:szCs w:val="22"/>
          <w:lang w:eastAsia="et-EE"/>
        </w:rPr>
      </w:pPr>
      <w:hyperlink w:anchor="_Toc319841275" w:history="1">
        <w:r w:rsidRPr="008C6502">
          <w:rPr>
            <w:rStyle w:val="Hyperlink"/>
            <w:rFonts w:cs="Calibri"/>
          </w:rPr>
          <w:t>9.</w:t>
        </w:r>
        <w:r>
          <w:rPr>
            <w:rFonts w:cs="Times New Roman"/>
            <w:bCs w:val="0"/>
            <w:szCs w:val="22"/>
            <w:lang w:eastAsia="et-EE"/>
          </w:rPr>
          <w:tab/>
        </w:r>
        <w:r w:rsidRPr="008C6502">
          <w:rPr>
            <w:rStyle w:val="Hyperlink"/>
            <w:rFonts w:cs="Calibri"/>
          </w:rPr>
          <w:t>Pakkumuse koostamise keel või keeled [RHS § 31 lg 2 p 6]</w:t>
        </w:r>
        <w:r>
          <w:rPr>
            <w:webHidden/>
          </w:rPr>
          <w:tab/>
        </w:r>
        <w:r>
          <w:rPr>
            <w:webHidden/>
          </w:rPr>
          <w:fldChar w:fldCharType="begin"/>
        </w:r>
        <w:r>
          <w:rPr>
            <w:webHidden/>
          </w:rPr>
          <w:instrText xml:space="preserve"> PAGEREF _Toc319841275 \h </w:instrText>
        </w:r>
        <w:r>
          <w:rPr>
            <w:webHidden/>
          </w:rPr>
        </w:r>
        <w:r>
          <w:rPr>
            <w:webHidden/>
          </w:rPr>
          <w:fldChar w:fldCharType="separate"/>
        </w:r>
        <w:r>
          <w:rPr>
            <w:webHidden/>
          </w:rPr>
          <w:t>10</w:t>
        </w:r>
        <w:r>
          <w:rPr>
            <w:webHidden/>
          </w:rPr>
          <w:fldChar w:fldCharType="end"/>
        </w:r>
      </w:hyperlink>
    </w:p>
    <w:p w:rsidR="00187CE5" w:rsidRDefault="00187CE5">
      <w:pPr>
        <w:pStyle w:val="TOC1"/>
        <w:rPr>
          <w:rFonts w:cs="Times New Roman"/>
          <w:bCs w:val="0"/>
          <w:szCs w:val="22"/>
          <w:lang w:eastAsia="et-EE"/>
        </w:rPr>
      </w:pPr>
      <w:hyperlink w:anchor="_Toc319841276" w:history="1">
        <w:r w:rsidRPr="008C6502">
          <w:rPr>
            <w:rStyle w:val="Hyperlink"/>
            <w:rFonts w:cs="Calibri"/>
          </w:rPr>
          <w:t>10.</w:t>
        </w:r>
        <w:r>
          <w:rPr>
            <w:rFonts w:cs="Times New Roman"/>
            <w:bCs w:val="0"/>
            <w:szCs w:val="22"/>
            <w:lang w:eastAsia="et-EE"/>
          </w:rPr>
          <w:tab/>
        </w:r>
        <w:r w:rsidRPr="008C6502">
          <w:rPr>
            <w:rStyle w:val="Hyperlink"/>
            <w:rFonts w:cs="Calibri"/>
          </w:rPr>
          <w:t>Pakkumuse maksumuse esitamise struktuur ja valuuta [RHS § 31 lg 2 p 7]</w:t>
        </w:r>
        <w:r>
          <w:rPr>
            <w:webHidden/>
          </w:rPr>
          <w:tab/>
        </w:r>
        <w:r>
          <w:rPr>
            <w:webHidden/>
          </w:rPr>
          <w:fldChar w:fldCharType="begin"/>
        </w:r>
        <w:r>
          <w:rPr>
            <w:webHidden/>
          </w:rPr>
          <w:instrText xml:space="preserve"> PAGEREF _Toc319841276 \h </w:instrText>
        </w:r>
        <w:r>
          <w:rPr>
            <w:webHidden/>
          </w:rPr>
        </w:r>
        <w:r>
          <w:rPr>
            <w:webHidden/>
          </w:rPr>
          <w:fldChar w:fldCharType="separate"/>
        </w:r>
        <w:r>
          <w:rPr>
            <w:webHidden/>
          </w:rPr>
          <w:t>10</w:t>
        </w:r>
        <w:r>
          <w:rPr>
            <w:webHidden/>
          </w:rPr>
          <w:fldChar w:fldCharType="end"/>
        </w:r>
      </w:hyperlink>
    </w:p>
    <w:p w:rsidR="00187CE5" w:rsidRDefault="00187CE5">
      <w:pPr>
        <w:pStyle w:val="TOC1"/>
        <w:rPr>
          <w:rFonts w:cs="Times New Roman"/>
          <w:bCs w:val="0"/>
          <w:szCs w:val="22"/>
          <w:lang w:eastAsia="et-EE"/>
        </w:rPr>
      </w:pPr>
      <w:hyperlink w:anchor="_Toc319841277" w:history="1">
        <w:r w:rsidRPr="008C6502">
          <w:rPr>
            <w:rStyle w:val="Hyperlink"/>
            <w:rFonts w:cs="Calibri"/>
          </w:rPr>
          <w:t>11.</w:t>
        </w:r>
        <w:r>
          <w:rPr>
            <w:rFonts w:cs="Times New Roman"/>
            <w:bCs w:val="0"/>
            <w:szCs w:val="22"/>
            <w:lang w:eastAsia="et-EE"/>
          </w:rPr>
          <w:tab/>
        </w:r>
        <w:r w:rsidRPr="008C6502">
          <w:rPr>
            <w:rStyle w:val="Hyperlink"/>
            <w:rFonts w:cs="Calibri"/>
          </w:rPr>
          <w:t>Nõue Pakkujale kinnitada kõigi esitatud tingimuste ülevõtmist [RHS § 31 lg 2 p 8]</w:t>
        </w:r>
        <w:r>
          <w:rPr>
            <w:webHidden/>
          </w:rPr>
          <w:tab/>
        </w:r>
        <w:r>
          <w:rPr>
            <w:webHidden/>
          </w:rPr>
          <w:fldChar w:fldCharType="begin"/>
        </w:r>
        <w:r>
          <w:rPr>
            <w:webHidden/>
          </w:rPr>
          <w:instrText xml:space="preserve"> PAGEREF _Toc319841277 \h </w:instrText>
        </w:r>
        <w:r>
          <w:rPr>
            <w:webHidden/>
          </w:rPr>
        </w:r>
        <w:r>
          <w:rPr>
            <w:webHidden/>
          </w:rPr>
          <w:fldChar w:fldCharType="separate"/>
        </w:r>
        <w:r>
          <w:rPr>
            <w:webHidden/>
          </w:rPr>
          <w:t>11</w:t>
        </w:r>
        <w:r>
          <w:rPr>
            <w:webHidden/>
          </w:rPr>
          <w:fldChar w:fldCharType="end"/>
        </w:r>
      </w:hyperlink>
    </w:p>
    <w:p w:rsidR="00187CE5" w:rsidRDefault="00187CE5">
      <w:pPr>
        <w:pStyle w:val="TOC1"/>
        <w:rPr>
          <w:rFonts w:cs="Times New Roman"/>
          <w:bCs w:val="0"/>
          <w:szCs w:val="22"/>
          <w:lang w:eastAsia="et-EE"/>
        </w:rPr>
      </w:pPr>
      <w:hyperlink w:anchor="_Toc319841278" w:history="1">
        <w:r w:rsidRPr="008C6502">
          <w:rPr>
            <w:rStyle w:val="Hyperlink"/>
            <w:rFonts w:cs="Calibri"/>
          </w:rPr>
          <w:t>12.</w:t>
        </w:r>
        <w:r>
          <w:rPr>
            <w:rFonts w:cs="Times New Roman"/>
            <w:bCs w:val="0"/>
            <w:szCs w:val="22"/>
            <w:lang w:eastAsia="et-EE"/>
          </w:rPr>
          <w:tab/>
        </w:r>
        <w:r w:rsidRPr="008C6502">
          <w:rPr>
            <w:rStyle w:val="Hyperlink"/>
            <w:rFonts w:cs="Calibri"/>
          </w:rPr>
          <w:t>Pakkumuste esitamise tähtpäev ja koht [RHS § 31 lg 2 p 10]</w:t>
        </w:r>
        <w:r>
          <w:rPr>
            <w:webHidden/>
          </w:rPr>
          <w:tab/>
        </w:r>
        <w:r>
          <w:rPr>
            <w:webHidden/>
          </w:rPr>
          <w:fldChar w:fldCharType="begin"/>
        </w:r>
        <w:r>
          <w:rPr>
            <w:webHidden/>
          </w:rPr>
          <w:instrText xml:space="preserve"> PAGEREF _Toc319841278 \h </w:instrText>
        </w:r>
        <w:r>
          <w:rPr>
            <w:webHidden/>
          </w:rPr>
        </w:r>
        <w:r>
          <w:rPr>
            <w:webHidden/>
          </w:rPr>
          <w:fldChar w:fldCharType="separate"/>
        </w:r>
        <w:r>
          <w:rPr>
            <w:webHidden/>
          </w:rPr>
          <w:t>11</w:t>
        </w:r>
        <w:r>
          <w:rPr>
            <w:webHidden/>
          </w:rPr>
          <w:fldChar w:fldCharType="end"/>
        </w:r>
      </w:hyperlink>
    </w:p>
    <w:p w:rsidR="00187CE5" w:rsidRDefault="00187CE5">
      <w:pPr>
        <w:pStyle w:val="TOC1"/>
        <w:rPr>
          <w:rFonts w:cs="Times New Roman"/>
          <w:bCs w:val="0"/>
          <w:szCs w:val="22"/>
          <w:lang w:eastAsia="et-EE"/>
        </w:rPr>
      </w:pPr>
      <w:hyperlink w:anchor="_Toc319841279" w:history="1">
        <w:r w:rsidRPr="008C6502">
          <w:rPr>
            <w:rStyle w:val="Hyperlink"/>
            <w:rFonts w:cs="Calibri"/>
          </w:rPr>
          <w:t>13.</w:t>
        </w:r>
        <w:r>
          <w:rPr>
            <w:rFonts w:cs="Times New Roman"/>
            <w:bCs w:val="0"/>
            <w:szCs w:val="22"/>
            <w:lang w:eastAsia="et-EE"/>
          </w:rPr>
          <w:tab/>
        </w:r>
        <w:r w:rsidRPr="008C6502">
          <w:rPr>
            <w:rStyle w:val="Hyperlink"/>
            <w:rFonts w:cs="Calibri"/>
          </w:rPr>
          <w:t>Pakkumuste jõusoleku minimaalne tähtaeg [RHS § 31 lg 2 p 11]</w:t>
        </w:r>
        <w:r>
          <w:rPr>
            <w:webHidden/>
          </w:rPr>
          <w:tab/>
        </w:r>
        <w:r>
          <w:rPr>
            <w:webHidden/>
          </w:rPr>
          <w:fldChar w:fldCharType="begin"/>
        </w:r>
        <w:r>
          <w:rPr>
            <w:webHidden/>
          </w:rPr>
          <w:instrText xml:space="preserve"> PAGEREF _Toc319841279 \h </w:instrText>
        </w:r>
        <w:r>
          <w:rPr>
            <w:webHidden/>
          </w:rPr>
        </w:r>
        <w:r>
          <w:rPr>
            <w:webHidden/>
          </w:rPr>
          <w:fldChar w:fldCharType="separate"/>
        </w:r>
        <w:r>
          <w:rPr>
            <w:webHidden/>
          </w:rPr>
          <w:t>11</w:t>
        </w:r>
        <w:r>
          <w:rPr>
            <w:webHidden/>
          </w:rPr>
          <w:fldChar w:fldCharType="end"/>
        </w:r>
      </w:hyperlink>
    </w:p>
    <w:p w:rsidR="00187CE5" w:rsidRDefault="00187CE5">
      <w:pPr>
        <w:pStyle w:val="TOC1"/>
        <w:rPr>
          <w:rFonts w:cs="Times New Roman"/>
          <w:bCs w:val="0"/>
          <w:szCs w:val="22"/>
          <w:lang w:eastAsia="et-EE"/>
        </w:rPr>
      </w:pPr>
      <w:hyperlink w:anchor="_Toc319841280" w:history="1">
        <w:r w:rsidRPr="008C6502">
          <w:rPr>
            <w:rStyle w:val="Hyperlink"/>
            <w:rFonts w:cs="Calibri"/>
          </w:rPr>
          <w:t>14.</w:t>
        </w:r>
        <w:r>
          <w:rPr>
            <w:rFonts w:cs="Times New Roman"/>
            <w:bCs w:val="0"/>
            <w:szCs w:val="22"/>
            <w:lang w:eastAsia="et-EE"/>
          </w:rPr>
          <w:tab/>
        </w:r>
        <w:r w:rsidRPr="008C6502">
          <w:rPr>
            <w:rStyle w:val="Hyperlink"/>
            <w:rFonts w:cs="Calibri"/>
          </w:rPr>
          <w:t>Pakkumuse tagatise suurus [RHS § 31 lg 2 p 12]</w:t>
        </w:r>
        <w:r>
          <w:rPr>
            <w:webHidden/>
          </w:rPr>
          <w:tab/>
        </w:r>
        <w:r>
          <w:rPr>
            <w:webHidden/>
          </w:rPr>
          <w:fldChar w:fldCharType="begin"/>
        </w:r>
        <w:r>
          <w:rPr>
            <w:webHidden/>
          </w:rPr>
          <w:instrText xml:space="preserve"> PAGEREF _Toc319841280 \h </w:instrText>
        </w:r>
        <w:r>
          <w:rPr>
            <w:webHidden/>
          </w:rPr>
        </w:r>
        <w:r>
          <w:rPr>
            <w:webHidden/>
          </w:rPr>
          <w:fldChar w:fldCharType="separate"/>
        </w:r>
        <w:r>
          <w:rPr>
            <w:webHidden/>
          </w:rPr>
          <w:t>12</w:t>
        </w:r>
        <w:r>
          <w:rPr>
            <w:webHidden/>
          </w:rPr>
          <w:fldChar w:fldCharType="end"/>
        </w:r>
      </w:hyperlink>
    </w:p>
    <w:p w:rsidR="00187CE5" w:rsidRDefault="00187CE5">
      <w:pPr>
        <w:pStyle w:val="TOC1"/>
        <w:rPr>
          <w:rFonts w:cs="Times New Roman"/>
          <w:bCs w:val="0"/>
          <w:szCs w:val="22"/>
          <w:lang w:eastAsia="et-EE"/>
        </w:rPr>
      </w:pPr>
      <w:hyperlink w:anchor="_Toc319841281" w:history="1">
        <w:r w:rsidRPr="008C6502">
          <w:rPr>
            <w:rStyle w:val="Hyperlink"/>
            <w:rFonts w:cs="Calibri"/>
          </w:rPr>
          <w:t>15.</w:t>
        </w:r>
        <w:r>
          <w:rPr>
            <w:rFonts w:cs="Times New Roman"/>
            <w:bCs w:val="0"/>
            <w:szCs w:val="22"/>
            <w:lang w:eastAsia="et-EE"/>
          </w:rPr>
          <w:tab/>
        </w:r>
        <w:r w:rsidRPr="008C6502">
          <w:rPr>
            <w:rStyle w:val="Hyperlink"/>
            <w:rFonts w:cs="Calibri"/>
          </w:rPr>
          <w:t>Kontaktandmed, kust on võimalik Hankedokumentide sisu kohta täiendavat teavet küsida [RHS § 31 lg 2 p 13]</w:t>
        </w:r>
        <w:r>
          <w:rPr>
            <w:webHidden/>
          </w:rPr>
          <w:tab/>
        </w:r>
        <w:r>
          <w:rPr>
            <w:webHidden/>
          </w:rPr>
          <w:fldChar w:fldCharType="begin"/>
        </w:r>
        <w:r>
          <w:rPr>
            <w:webHidden/>
          </w:rPr>
          <w:instrText xml:space="preserve"> PAGEREF _Toc319841281 \h </w:instrText>
        </w:r>
        <w:r>
          <w:rPr>
            <w:webHidden/>
          </w:rPr>
        </w:r>
        <w:r>
          <w:rPr>
            <w:webHidden/>
          </w:rPr>
          <w:fldChar w:fldCharType="separate"/>
        </w:r>
        <w:r>
          <w:rPr>
            <w:webHidden/>
          </w:rPr>
          <w:t>12</w:t>
        </w:r>
        <w:r>
          <w:rPr>
            <w:webHidden/>
          </w:rPr>
          <w:fldChar w:fldCharType="end"/>
        </w:r>
      </w:hyperlink>
    </w:p>
    <w:p w:rsidR="00187CE5" w:rsidRDefault="00187CE5">
      <w:pPr>
        <w:pStyle w:val="TOC1"/>
        <w:rPr>
          <w:rFonts w:cs="Times New Roman"/>
          <w:bCs w:val="0"/>
          <w:szCs w:val="22"/>
          <w:lang w:eastAsia="et-EE"/>
        </w:rPr>
      </w:pPr>
      <w:hyperlink w:anchor="_Toc319841282" w:history="1">
        <w:r w:rsidRPr="008C6502">
          <w:rPr>
            <w:rStyle w:val="Hyperlink"/>
            <w:rFonts w:cs="Calibri"/>
          </w:rPr>
          <w:t>16.</w:t>
        </w:r>
        <w:r>
          <w:rPr>
            <w:rFonts w:cs="Times New Roman"/>
            <w:bCs w:val="0"/>
            <w:szCs w:val="22"/>
            <w:lang w:eastAsia="et-EE"/>
          </w:rPr>
          <w:tab/>
        </w:r>
        <w:r w:rsidRPr="008C6502">
          <w:rPr>
            <w:rStyle w:val="Hyperlink"/>
            <w:rFonts w:cs="Calibri"/>
          </w:rPr>
          <w:t>Pakkumuste avamise täpne koht ja aeg [RHS § 31 lg 2 p 14]</w:t>
        </w:r>
        <w:r>
          <w:rPr>
            <w:webHidden/>
          </w:rPr>
          <w:tab/>
        </w:r>
        <w:r>
          <w:rPr>
            <w:webHidden/>
          </w:rPr>
          <w:fldChar w:fldCharType="begin"/>
        </w:r>
        <w:r>
          <w:rPr>
            <w:webHidden/>
          </w:rPr>
          <w:instrText xml:space="preserve"> PAGEREF _Toc319841282 \h </w:instrText>
        </w:r>
        <w:r>
          <w:rPr>
            <w:webHidden/>
          </w:rPr>
        </w:r>
        <w:r>
          <w:rPr>
            <w:webHidden/>
          </w:rPr>
          <w:fldChar w:fldCharType="separate"/>
        </w:r>
        <w:r>
          <w:rPr>
            <w:webHidden/>
          </w:rPr>
          <w:t>12</w:t>
        </w:r>
        <w:r>
          <w:rPr>
            <w:webHidden/>
          </w:rPr>
          <w:fldChar w:fldCharType="end"/>
        </w:r>
      </w:hyperlink>
    </w:p>
    <w:p w:rsidR="00187CE5" w:rsidRDefault="00187CE5">
      <w:pPr>
        <w:pStyle w:val="TOC1"/>
        <w:rPr>
          <w:rFonts w:cs="Times New Roman"/>
          <w:bCs w:val="0"/>
          <w:szCs w:val="22"/>
          <w:lang w:eastAsia="et-EE"/>
        </w:rPr>
      </w:pPr>
      <w:hyperlink w:anchor="_Toc319841283" w:history="1">
        <w:r w:rsidRPr="008C6502">
          <w:rPr>
            <w:rStyle w:val="Hyperlink"/>
            <w:rFonts w:cs="Calibri"/>
          </w:rPr>
          <w:t>17.</w:t>
        </w:r>
        <w:r>
          <w:rPr>
            <w:rFonts w:cs="Times New Roman"/>
            <w:bCs w:val="0"/>
            <w:szCs w:val="22"/>
            <w:lang w:eastAsia="et-EE"/>
          </w:rPr>
          <w:tab/>
        </w:r>
        <w:r w:rsidRPr="008C6502">
          <w:rPr>
            <w:rStyle w:val="Hyperlink"/>
            <w:rFonts w:cs="Calibri"/>
          </w:rPr>
          <w:t>Pakkuja Hankemenetlusest kõrvaldamine [RHS § 38]</w:t>
        </w:r>
        <w:r>
          <w:rPr>
            <w:webHidden/>
          </w:rPr>
          <w:tab/>
        </w:r>
        <w:r>
          <w:rPr>
            <w:webHidden/>
          </w:rPr>
          <w:fldChar w:fldCharType="begin"/>
        </w:r>
        <w:r>
          <w:rPr>
            <w:webHidden/>
          </w:rPr>
          <w:instrText xml:space="preserve"> PAGEREF _Toc319841283 \h </w:instrText>
        </w:r>
        <w:r>
          <w:rPr>
            <w:webHidden/>
          </w:rPr>
        </w:r>
        <w:r>
          <w:rPr>
            <w:webHidden/>
          </w:rPr>
          <w:fldChar w:fldCharType="separate"/>
        </w:r>
        <w:r>
          <w:rPr>
            <w:webHidden/>
          </w:rPr>
          <w:t>13</w:t>
        </w:r>
        <w:r>
          <w:rPr>
            <w:webHidden/>
          </w:rPr>
          <w:fldChar w:fldCharType="end"/>
        </w:r>
      </w:hyperlink>
    </w:p>
    <w:p w:rsidR="00187CE5" w:rsidRDefault="00187CE5">
      <w:pPr>
        <w:pStyle w:val="TOC1"/>
        <w:rPr>
          <w:rFonts w:cs="Times New Roman"/>
          <w:bCs w:val="0"/>
          <w:szCs w:val="22"/>
          <w:lang w:eastAsia="et-EE"/>
        </w:rPr>
      </w:pPr>
      <w:hyperlink w:anchor="_Toc319841284" w:history="1">
        <w:r w:rsidRPr="008C6502">
          <w:rPr>
            <w:rStyle w:val="Hyperlink"/>
            <w:rFonts w:cs="Calibri"/>
          </w:rPr>
          <w:t>18.</w:t>
        </w:r>
        <w:r>
          <w:rPr>
            <w:rFonts w:cs="Times New Roman"/>
            <w:bCs w:val="0"/>
            <w:szCs w:val="22"/>
            <w:lang w:eastAsia="et-EE"/>
          </w:rPr>
          <w:tab/>
        </w:r>
        <w:r w:rsidRPr="008C6502">
          <w:rPr>
            <w:rStyle w:val="Hyperlink"/>
            <w:rFonts w:cs="Calibri"/>
          </w:rPr>
          <w:t>Pakkuja kvalifikatsiooni kontrollimine [RHS § 39]</w:t>
        </w:r>
        <w:r>
          <w:rPr>
            <w:webHidden/>
          </w:rPr>
          <w:tab/>
        </w:r>
        <w:r>
          <w:rPr>
            <w:webHidden/>
          </w:rPr>
          <w:fldChar w:fldCharType="begin"/>
        </w:r>
        <w:r>
          <w:rPr>
            <w:webHidden/>
          </w:rPr>
          <w:instrText xml:space="preserve"> PAGEREF _Toc319841284 \h </w:instrText>
        </w:r>
        <w:r>
          <w:rPr>
            <w:webHidden/>
          </w:rPr>
        </w:r>
        <w:r>
          <w:rPr>
            <w:webHidden/>
          </w:rPr>
          <w:fldChar w:fldCharType="separate"/>
        </w:r>
        <w:r>
          <w:rPr>
            <w:webHidden/>
          </w:rPr>
          <w:t>13</w:t>
        </w:r>
        <w:r>
          <w:rPr>
            <w:webHidden/>
          </w:rPr>
          <w:fldChar w:fldCharType="end"/>
        </w:r>
      </w:hyperlink>
    </w:p>
    <w:p w:rsidR="00187CE5" w:rsidRDefault="00187CE5">
      <w:pPr>
        <w:pStyle w:val="TOC1"/>
        <w:rPr>
          <w:rFonts w:cs="Times New Roman"/>
          <w:bCs w:val="0"/>
          <w:szCs w:val="22"/>
          <w:lang w:eastAsia="et-EE"/>
        </w:rPr>
      </w:pPr>
      <w:hyperlink w:anchor="_Toc319841285" w:history="1">
        <w:r w:rsidRPr="008C6502">
          <w:rPr>
            <w:rStyle w:val="Hyperlink"/>
            <w:rFonts w:cs="Calibri"/>
          </w:rPr>
          <w:t>19.</w:t>
        </w:r>
        <w:r>
          <w:rPr>
            <w:rFonts w:cs="Times New Roman"/>
            <w:bCs w:val="0"/>
            <w:szCs w:val="22"/>
            <w:lang w:eastAsia="et-EE"/>
          </w:rPr>
          <w:tab/>
        </w:r>
        <w:r w:rsidRPr="008C6502">
          <w:rPr>
            <w:rStyle w:val="Hyperlink"/>
            <w:rFonts w:cs="Calibri"/>
          </w:rPr>
          <w:t>Pakkumuste vastavuse kontrollimine [RHS § 47]. Kõigi Pakkumuste tagasilükkamine [RHS § 49], sh selle alused [RHS § 31 lg 2 p 15].</w:t>
        </w:r>
        <w:r>
          <w:rPr>
            <w:webHidden/>
          </w:rPr>
          <w:tab/>
        </w:r>
        <w:r>
          <w:rPr>
            <w:webHidden/>
          </w:rPr>
          <w:fldChar w:fldCharType="begin"/>
        </w:r>
        <w:r>
          <w:rPr>
            <w:webHidden/>
          </w:rPr>
          <w:instrText xml:space="preserve"> PAGEREF _Toc319841285 \h </w:instrText>
        </w:r>
        <w:r>
          <w:rPr>
            <w:webHidden/>
          </w:rPr>
        </w:r>
        <w:r>
          <w:rPr>
            <w:webHidden/>
          </w:rPr>
          <w:fldChar w:fldCharType="separate"/>
        </w:r>
        <w:r>
          <w:rPr>
            <w:webHidden/>
          </w:rPr>
          <w:t>15</w:t>
        </w:r>
        <w:r>
          <w:rPr>
            <w:webHidden/>
          </w:rPr>
          <w:fldChar w:fldCharType="end"/>
        </w:r>
      </w:hyperlink>
    </w:p>
    <w:p w:rsidR="00187CE5" w:rsidRDefault="00187CE5">
      <w:pPr>
        <w:pStyle w:val="TOC1"/>
        <w:rPr>
          <w:rFonts w:cs="Times New Roman"/>
          <w:bCs w:val="0"/>
          <w:szCs w:val="22"/>
          <w:lang w:eastAsia="et-EE"/>
        </w:rPr>
      </w:pPr>
      <w:hyperlink w:anchor="_Toc319841286" w:history="1">
        <w:r w:rsidRPr="008C6502">
          <w:rPr>
            <w:rStyle w:val="Hyperlink"/>
            <w:rFonts w:cs="Calibri"/>
          </w:rPr>
          <w:t>20.</w:t>
        </w:r>
        <w:r>
          <w:rPr>
            <w:rFonts w:cs="Times New Roman"/>
            <w:bCs w:val="0"/>
            <w:szCs w:val="22"/>
            <w:lang w:eastAsia="et-EE"/>
          </w:rPr>
          <w:tab/>
        </w:r>
        <w:r w:rsidRPr="008C6502">
          <w:rPr>
            <w:rStyle w:val="Hyperlink"/>
            <w:rFonts w:cs="Calibri"/>
          </w:rPr>
          <w:t>Pakkumuste hindamine ja Pakkumuse edukaks tunnistamine [RHS § 50]</w:t>
        </w:r>
        <w:r>
          <w:rPr>
            <w:webHidden/>
          </w:rPr>
          <w:tab/>
        </w:r>
        <w:r>
          <w:rPr>
            <w:webHidden/>
          </w:rPr>
          <w:fldChar w:fldCharType="begin"/>
        </w:r>
        <w:r>
          <w:rPr>
            <w:webHidden/>
          </w:rPr>
          <w:instrText xml:space="preserve"> PAGEREF _Toc319841286 \h </w:instrText>
        </w:r>
        <w:r>
          <w:rPr>
            <w:webHidden/>
          </w:rPr>
        </w:r>
        <w:r>
          <w:rPr>
            <w:webHidden/>
          </w:rPr>
          <w:fldChar w:fldCharType="separate"/>
        </w:r>
        <w:r>
          <w:rPr>
            <w:webHidden/>
          </w:rPr>
          <w:t>15</w:t>
        </w:r>
        <w:r>
          <w:rPr>
            <w:webHidden/>
          </w:rPr>
          <w:fldChar w:fldCharType="end"/>
        </w:r>
      </w:hyperlink>
    </w:p>
    <w:p w:rsidR="00187CE5" w:rsidRDefault="00187CE5">
      <w:pPr>
        <w:pStyle w:val="TOC1"/>
        <w:rPr>
          <w:rFonts w:cs="Times New Roman"/>
          <w:bCs w:val="0"/>
          <w:szCs w:val="22"/>
          <w:lang w:eastAsia="et-EE"/>
        </w:rPr>
      </w:pPr>
      <w:hyperlink w:anchor="_Toc319841287" w:history="1">
        <w:r w:rsidRPr="008C6502">
          <w:rPr>
            <w:rStyle w:val="Hyperlink"/>
            <w:rFonts w:cs="Calibri"/>
          </w:rPr>
          <w:t>21.</w:t>
        </w:r>
        <w:r>
          <w:rPr>
            <w:rFonts w:cs="Times New Roman"/>
            <w:bCs w:val="0"/>
            <w:szCs w:val="22"/>
            <w:lang w:eastAsia="et-EE"/>
          </w:rPr>
          <w:tab/>
        </w:r>
        <w:r w:rsidRPr="008C6502">
          <w:rPr>
            <w:rStyle w:val="Hyperlink"/>
            <w:rFonts w:cs="Calibri"/>
          </w:rPr>
          <w:t>Hankelepingu sõlmimine [RHS § 69]</w:t>
        </w:r>
        <w:r>
          <w:rPr>
            <w:webHidden/>
          </w:rPr>
          <w:tab/>
        </w:r>
        <w:r>
          <w:rPr>
            <w:webHidden/>
          </w:rPr>
          <w:fldChar w:fldCharType="begin"/>
        </w:r>
        <w:r>
          <w:rPr>
            <w:webHidden/>
          </w:rPr>
          <w:instrText xml:space="preserve"> PAGEREF _Toc319841287 \h </w:instrText>
        </w:r>
        <w:r>
          <w:rPr>
            <w:webHidden/>
          </w:rPr>
        </w:r>
        <w:r>
          <w:rPr>
            <w:webHidden/>
          </w:rPr>
          <w:fldChar w:fldCharType="separate"/>
        </w:r>
        <w:r>
          <w:rPr>
            <w:webHidden/>
          </w:rPr>
          <w:t>16</w:t>
        </w:r>
        <w:r>
          <w:rPr>
            <w:webHidden/>
          </w:rPr>
          <w:fldChar w:fldCharType="end"/>
        </w:r>
      </w:hyperlink>
    </w:p>
    <w:p w:rsidR="00187CE5" w:rsidRDefault="00187CE5">
      <w:pPr>
        <w:pStyle w:val="TOC1"/>
        <w:rPr>
          <w:rFonts w:cs="Times New Roman"/>
          <w:bCs w:val="0"/>
          <w:szCs w:val="22"/>
          <w:lang w:eastAsia="et-EE"/>
        </w:rPr>
      </w:pPr>
      <w:hyperlink w:anchor="_Toc319841288" w:history="1">
        <w:r w:rsidRPr="008C6502">
          <w:rPr>
            <w:rStyle w:val="Hyperlink"/>
            <w:rFonts w:cs="Calibri"/>
          </w:rPr>
          <w:t>22.</w:t>
        </w:r>
        <w:r>
          <w:rPr>
            <w:rFonts w:cs="Times New Roman"/>
            <w:bCs w:val="0"/>
            <w:szCs w:val="22"/>
            <w:lang w:eastAsia="et-EE"/>
          </w:rPr>
          <w:tab/>
        </w:r>
        <w:r w:rsidRPr="008C6502">
          <w:rPr>
            <w:rStyle w:val="Hyperlink"/>
            <w:rFonts w:cs="Calibri"/>
          </w:rPr>
          <w:t>VORMID - Pakkumus</w:t>
        </w:r>
        <w:r>
          <w:rPr>
            <w:webHidden/>
          </w:rPr>
          <w:tab/>
        </w:r>
        <w:r>
          <w:rPr>
            <w:webHidden/>
          </w:rPr>
          <w:fldChar w:fldCharType="begin"/>
        </w:r>
        <w:r>
          <w:rPr>
            <w:webHidden/>
          </w:rPr>
          <w:instrText xml:space="preserve"> PAGEREF _Toc319841288 \h </w:instrText>
        </w:r>
        <w:r>
          <w:rPr>
            <w:webHidden/>
          </w:rPr>
        </w:r>
        <w:r>
          <w:rPr>
            <w:webHidden/>
          </w:rPr>
          <w:fldChar w:fldCharType="separate"/>
        </w:r>
        <w:r>
          <w:rPr>
            <w:webHidden/>
          </w:rPr>
          <w:t>17</w:t>
        </w:r>
        <w:r>
          <w:rPr>
            <w:webHidden/>
          </w:rPr>
          <w:fldChar w:fldCharType="end"/>
        </w:r>
      </w:hyperlink>
    </w:p>
    <w:p w:rsidR="00187CE5" w:rsidRDefault="00187CE5">
      <w:pPr>
        <w:pStyle w:val="TOC1"/>
        <w:rPr>
          <w:rFonts w:cs="Times New Roman"/>
          <w:bCs w:val="0"/>
          <w:szCs w:val="22"/>
          <w:lang w:eastAsia="et-EE"/>
        </w:rPr>
      </w:pPr>
      <w:hyperlink w:anchor="_Toc319841289" w:history="1">
        <w:r w:rsidRPr="008C6502">
          <w:rPr>
            <w:rStyle w:val="Hyperlink"/>
            <w:rFonts w:cs="Calibri"/>
          </w:rPr>
          <w:t>23.</w:t>
        </w:r>
        <w:r>
          <w:rPr>
            <w:rFonts w:cs="Times New Roman"/>
            <w:bCs w:val="0"/>
            <w:szCs w:val="22"/>
            <w:lang w:eastAsia="et-EE"/>
          </w:rPr>
          <w:tab/>
        </w:r>
        <w:r w:rsidRPr="008C6502">
          <w:rPr>
            <w:rStyle w:val="Hyperlink"/>
            <w:rFonts w:cs="Calibri"/>
          </w:rPr>
          <w:t>VORMID - Kvalifitseerimine</w:t>
        </w:r>
        <w:r>
          <w:rPr>
            <w:webHidden/>
          </w:rPr>
          <w:tab/>
        </w:r>
        <w:r>
          <w:rPr>
            <w:webHidden/>
          </w:rPr>
          <w:fldChar w:fldCharType="begin"/>
        </w:r>
        <w:r>
          <w:rPr>
            <w:webHidden/>
          </w:rPr>
          <w:instrText xml:space="preserve"> PAGEREF _Toc319841289 \h </w:instrText>
        </w:r>
        <w:r>
          <w:rPr>
            <w:webHidden/>
          </w:rPr>
        </w:r>
        <w:r>
          <w:rPr>
            <w:webHidden/>
          </w:rPr>
          <w:fldChar w:fldCharType="separate"/>
        </w:r>
        <w:r>
          <w:rPr>
            <w:webHidden/>
          </w:rPr>
          <w:t>21</w:t>
        </w:r>
        <w:r>
          <w:rPr>
            <w:webHidden/>
          </w:rPr>
          <w:fldChar w:fldCharType="end"/>
        </w:r>
      </w:hyperlink>
    </w:p>
    <w:p w:rsidR="00187CE5" w:rsidRPr="00C55119" w:rsidRDefault="00187CE5" w:rsidP="00C55119">
      <w:r>
        <w:fldChar w:fldCharType="end"/>
      </w:r>
    </w:p>
    <w:p w:rsidR="00187CE5" w:rsidRDefault="00187CE5" w:rsidP="000C2A9A">
      <w:pPr>
        <w:rPr>
          <w:rFonts w:cs="Calibri"/>
          <w:szCs w:val="22"/>
        </w:rPr>
      </w:pPr>
    </w:p>
    <w:p w:rsidR="00187CE5" w:rsidRDefault="00187CE5" w:rsidP="000C2A9A">
      <w:pPr>
        <w:rPr>
          <w:rFonts w:cs="Calibri"/>
          <w:szCs w:val="22"/>
        </w:rPr>
      </w:pPr>
    </w:p>
    <w:p w:rsidR="00187CE5" w:rsidRDefault="00187CE5" w:rsidP="000C2A9A">
      <w:pPr>
        <w:rPr>
          <w:rFonts w:cs="Calibri"/>
          <w:szCs w:val="22"/>
        </w:rPr>
      </w:pPr>
    </w:p>
    <w:p w:rsidR="00187CE5" w:rsidRPr="00690197" w:rsidRDefault="00187CE5" w:rsidP="000C2A9A">
      <w:pPr>
        <w:rPr>
          <w:rFonts w:cs="Calibri"/>
          <w:szCs w:val="22"/>
        </w:rPr>
      </w:pPr>
    </w:p>
    <w:p w:rsidR="00187CE5" w:rsidRDefault="00187CE5" w:rsidP="000C2A9A">
      <w:pPr>
        <w:rPr>
          <w:rFonts w:cs="Calibri"/>
          <w:szCs w:val="22"/>
        </w:rPr>
      </w:pPr>
    </w:p>
    <w:p w:rsidR="00187CE5" w:rsidRPr="00690197" w:rsidRDefault="00187CE5" w:rsidP="00690197">
      <w:pPr>
        <w:rPr>
          <w:rFonts w:cs="Calibri"/>
          <w:szCs w:val="22"/>
        </w:rPr>
      </w:pPr>
      <w:r w:rsidRPr="00690197">
        <w:rPr>
          <w:rFonts w:cs="Calibri"/>
          <w:szCs w:val="22"/>
        </w:rPr>
        <w:br w:type="page"/>
      </w:r>
    </w:p>
    <w:p w:rsidR="00187CE5" w:rsidRDefault="00187CE5" w:rsidP="002E599B">
      <w:pPr>
        <w:pStyle w:val="Heading1"/>
      </w:pPr>
      <w:bookmarkStart w:id="0" w:name="_Toc319841267"/>
      <w:r>
        <w:t>Üldandmed</w:t>
      </w:r>
      <w:bookmarkEnd w:id="0"/>
    </w:p>
    <w:p w:rsidR="00187CE5" w:rsidRPr="00CC48C8" w:rsidRDefault="00187CE5" w:rsidP="00CC48C8"/>
    <w:p w:rsidR="00187CE5" w:rsidRPr="001E62A4" w:rsidRDefault="00187CE5" w:rsidP="00FB5960">
      <w:pPr>
        <w:pStyle w:val="ListHeading1"/>
      </w:pPr>
      <w:r w:rsidRPr="001E62A4">
        <w:t>Hankija:</w:t>
      </w:r>
    </w:p>
    <w:p w:rsidR="00187CE5" w:rsidRDefault="00187CE5" w:rsidP="001C14ED">
      <w:pPr>
        <w:pStyle w:val="BodyText2"/>
        <w:tabs>
          <w:tab w:val="num" w:pos="990"/>
        </w:tabs>
        <w:ind w:left="851"/>
        <w:rPr>
          <w:rFonts w:ascii="Calibri" w:hAnsi="Calibri" w:cs="Calibri"/>
          <w:sz w:val="22"/>
          <w:szCs w:val="22"/>
        </w:rPr>
      </w:pPr>
    </w:p>
    <w:tbl>
      <w:tblPr>
        <w:tblW w:w="8505" w:type="dxa"/>
        <w:tblInd w:w="817" w:type="dxa"/>
        <w:tblLayout w:type="fixed"/>
        <w:tblLook w:val="00A0"/>
      </w:tblPr>
      <w:tblGrid>
        <w:gridCol w:w="1985"/>
        <w:gridCol w:w="2551"/>
        <w:gridCol w:w="3969"/>
      </w:tblGrid>
      <w:tr w:rsidR="00187CE5" w:rsidRPr="00B75D52" w:rsidTr="00BC4385">
        <w:tc>
          <w:tcPr>
            <w:tcW w:w="1985" w:type="dxa"/>
          </w:tcPr>
          <w:p w:rsidR="00187CE5" w:rsidRPr="00423E5E" w:rsidRDefault="00187CE5" w:rsidP="00584390">
            <w:pPr>
              <w:pStyle w:val="BodyText2"/>
              <w:rPr>
                <w:rFonts w:ascii="Calibri" w:hAnsi="Calibri"/>
                <w:sz w:val="22"/>
              </w:rPr>
            </w:pPr>
            <w:r w:rsidRPr="00423E5E">
              <w:rPr>
                <w:rFonts w:ascii="Calibri" w:hAnsi="Calibri"/>
                <w:sz w:val="22"/>
              </w:rPr>
              <w:t>Ametlik nimetus:</w:t>
            </w:r>
          </w:p>
        </w:tc>
        <w:tc>
          <w:tcPr>
            <w:tcW w:w="6520" w:type="dxa"/>
            <w:gridSpan w:val="2"/>
          </w:tcPr>
          <w:p w:rsidR="00187CE5" w:rsidRPr="00423E5E" w:rsidRDefault="00187CE5" w:rsidP="00584390">
            <w:pPr>
              <w:pStyle w:val="BodyText2"/>
              <w:rPr>
                <w:rFonts w:ascii="Calibri" w:hAnsi="Calibri"/>
                <w:sz w:val="22"/>
              </w:rPr>
            </w:pPr>
            <w:r w:rsidRPr="00423E5E">
              <w:rPr>
                <w:rFonts w:ascii="Calibri" w:hAnsi="Calibri"/>
                <w:sz w:val="22"/>
              </w:rPr>
              <w:t>Narva Linnavalitsuse Linnavara- ja majandusamet (edaspidi “</w:t>
            </w:r>
            <w:r w:rsidRPr="00423E5E">
              <w:rPr>
                <w:rFonts w:ascii="Calibri" w:hAnsi="Calibri"/>
                <w:b/>
                <w:sz w:val="22"/>
              </w:rPr>
              <w:t>Hankija</w:t>
            </w:r>
            <w:r w:rsidRPr="00423E5E">
              <w:rPr>
                <w:rFonts w:ascii="Calibri" w:hAnsi="Calibri"/>
                <w:sz w:val="22"/>
              </w:rPr>
              <w:t>”)</w:t>
            </w:r>
          </w:p>
        </w:tc>
      </w:tr>
      <w:tr w:rsidR="00187CE5" w:rsidRPr="00B75D52" w:rsidTr="00BC4385">
        <w:tc>
          <w:tcPr>
            <w:tcW w:w="1985" w:type="dxa"/>
          </w:tcPr>
          <w:p w:rsidR="00187CE5" w:rsidRPr="00423E5E" w:rsidRDefault="00187CE5" w:rsidP="00584390">
            <w:pPr>
              <w:pStyle w:val="BodyText2"/>
              <w:rPr>
                <w:rFonts w:ascii="Calibri" w:hAnsi="Calibri"/>
                <w:sz w:val="22"/>
              </w:rPr>
            </w:pPr>
          </w:p>
        </w:tc>
        <w:tc>
          <w:tcPr>
            <w:tcW w:w="2551" w:type="dxa"/>
          </w:tcPr>
          <w:p w:rsidR="00187CE5" w:rsidRPr="00423E5E" w:rsidRDefault="00187CE5" w:rsidP="00584390">
            <w:pPr>
              <w:pStyle w:val="BodyText2"/>
              <w:rPr>
                <w:rFonts w:ascii="Calibri" w:hAnsi="Calibri"/>
                <w:sz w:val="20"/>
              </w:rPr>
            </w:pPr>
            <w:r w:rsidRPr="00423E5E">
              <w:rPr>
                <w:rFonts w:ascii="Calibri" w:hAnsi="Calibri"/>
                <w:sz w:val="22"/>
              </w:rPr>
              <w:t>registrinumber:</w:t>
            </w:r>
          </w:p>
        </w:tc>
        <w:tc>
          <w:tcPr>
            <w:tcW w:w="3969" w:type="dxa"/>
          </w:tcPr>
          <w:p w:rsidR="00187CE5" w:rsidRPr="00423E5E" w:rsidRDefault="00187CE5" w:rsidP="00584390">
            <w:pPr>
              <w:pStyle w:val="BodyText2"/>
              <w:rPr>
                <w:rFonts w:ascii="Calibri" w:hAnsi="Calibri"/>
                <w:sz w:val="22"/>
              </w:rPr>
            </w:pPr>
            <w:r w:rsidRPr="00423E5E">
              <w:rPr>
                <w:rFonts w:ascii="Calibri" w:hAnsi="Calibri"/>
                <w:sz w:val="22"/>
              </w:rPr>
              <w:t>75029837</w:t>
            </w:r>
          </w:p>
        </w:tc>
      </w:tr>
      <w:tr w:rsidR="00187CE5" w:rsidRPr="00B75D52" w:rsidTr="00BC4385">
        <w:tc>
          <w:tcPr>
            <w:tcW w:w="1985" w:type="dxa"/>
          </w:tcPr>
          <w:p w:rsidR="00187CE5" w:rsidRPr="00423E5E" w:rsidRDefault="00187CE5" w:rsidP="00584390">
            <w:pPr>
              <w:pStyle w:val="BodyText2"/>
              <w:rPr>
                <w:rFonts w:ascii="Calibri" w:hAnsi="Calibri"/>
                <w:sz w:val="22"/>
              </w:rPr>
            </w:pPr>
            <w:r w:rsidRPr="00423E5E">
              <w:rPr>
                <w:rFonts w:ascii="Calibri" w:hAnsi="Calibri"/>
                <w:sz w:val="22"/>
              </w:rPr>
              <w:t>Postiaadress:</w:t>
            </w:r>
          </w:p>
        </w:tc>
        <w:tc>
          <w:tcPr>
            <w:tcW w:w="2551" w:type="dxa"/>
          </w:tcPr>
          <w:p w:rsidR="00187CE5" w:rsidRPr="00423E5E" w:rsidRDefault="00187CE5" w:rsidP="00584390">
            <w:pPr>
              <w:pStyle w:val="BodyText2"/>
              <w:rPr>
                <w:rFonts w:ascii="Calibri" w:hAnsi="Calibri"/>
                <w:sz w:val="22"/>
              </w:rPr>
            </w:pPr>
            <w:r w:rsidRPr="00423E5E">
              <w:rPr>
                <w:rFonts w:ascii="Calibri" w:hAnsi="Calibri"/>
                <w:sz w:val="22"/>
              </w:rPr>
              <w:t>tänav, maja, nr:</w:t>
            </w:r>
          </w:p>
        </w:tc>
        <w:tc>
          <w:tcPr>
            <w:tcW w:w="3969" w:type="dxa"/>
          </w:tcPr>
          <w:p w:rsidR="00187CE5" w:rsidRPr="00423E5E" w:rsidRDefault="00187CE5" w:rsidP="00584390">
            <w:pPr>
              <w:pStyle w:val="BodyText2"/>
              <w:rPr>
                <w:rFonts w:ascii="Calibri" w:hAnsi="Calibri"/>
                <w:sz w:val="22"/>
              </w:rPr>
            </w:pPr>
            <w:r w:rsidRPr="00423E5E">
              <w:rPr>
                <w:rFonts w:ascii="Calibri" w:hAnsi="Calibri"/>
                <w:sz w:val="22"/>
              </w:rPr>
              <w:t>Peetri plats 3</w:t>
            </w:r>
          </w:p>
        </w:tc>
      </w:tr>
      <w:tr w:rsidR="00187CE5" w:rsidRPr="00B75D52" w:rsidTr="00BC4385">
        <w:tc>
          <w:tcPr>
            <w:tcW w:w="1985" w:type="dxa"/>
          </w:tcPr>
          <w:p w:rsidR="00187CE5" w:rsidRPr="00423E5E" w:rsidRDefault="00187CE5" w:rsidP="00584390">
            <w:pPr>
              <w:pStyle w:val="BodyText2"/>
              <w:rPr>
                <w:rFonts w:ascii="Calibri" w:hAnsi="Calibri"/>
                <w:sz w:val="22"/>
              </w:rPr>
            </w:pPr>
          </w:p>
        </w:tc>
        <w:tc>
          <w:tcPr>
            <w:tcW w:w="2551" w:type="dxa"/>
          </w:tcPr>
          <w:p w:rsidR="00187CE5" w:rsidRPr="00423E5E" w:rsidRDefault="00187CE5" w:rsidP="00584390">
            <w:pPr>
              <w:pStyle w:val="BodyText2"/>
              <w:rPr>
                <w:rFonts w:ascii="Calibri" w:hAnsi="Calibri"/>
                <w:sz w:val="22"/>
              </w:rPr>
            </w:pPr>
            <w:r w:rsidRPr="00423E5E">
              <w:rPr>
                <w:rFonts w:ascii="Calibri" w:hAnsi="Calibri"/>
                <w:sz w:val="22"/>
              </w:rPr>
              <w:t>linn, sihtnr., riik:</w:t>
            </w:r>
          </w:p>
        </w:tc>
        <w:tc>
          <w:tcPr>
            <w:tcW w:w="3969" w:type="dxa"/>
          </w:tcPr>
          <w:p w:rsidR="00187CE5" w:rsidRPr="00423E5E" w:rsidRDefault="00187CE5" w:rsidP="00584390">
            <w:pPr>
              <w:pStyle w:val="BodyText2"/>
              <w:rPr>
                <w:rFonts w:ascii="Calibri" w:hAnsi="Calibri"/>
                <w:sz w:val="22"/>
              </w:rPr>
            </w:pPr>
            <w:r w:rsidRPr="00423E5E">
              <w:rPr>
                <w:rFonts w:ascii="Calibri" w:hAnsi="Calibri"/>
                <w:sz w:val="22"/>
              </w:rPr>
              <w:t>Narva, 20308, Eesti (EE)</w:t>
            </w:r>
          </w:p>
        </w:tc>
      </w:tr>
      <w:tr w:rsidR="00187CE5" w:rsidRPr="00B75D52" w:rsidTr="00BC4385">
        <w:tc>
          <w:tcPr>
            <w:tcW w:w="1985" w:type="dxa"/>
          </w:tcPr>
          <w:p w:rsidR="00187CE5" w:rsidRPr="00423E5E" w:rsidRDefault="00187CE5" w:rsidP="00584390">
            <w:pPr>
              <w:pStyle w:val="BodyText2"/>
              <w:rPr>
                <w:rFonts w:ascii="Calibri" w:hAnsi="Calibri"/>
                <w:sz w:val="22"/>
              </w:rPr>
            </w:pPr>
            <w:r w:rsidRPr="00423E5E">
              <w:rPr>
                <w:rFonts w:ascii="Calibri" w:hAnsi="Calibri"/>
                <w:sz w:val="22"/>
              </w:rPr>
              <w:t>Kontaktandmed:</w:t>
            </w:r>
          </w:p>
        </w:tc>
        <w:tc>
          <w:tcPr>
            <w:tcW w:w="2551" w:type="dxa"/>
          </w:tcPr>
          <w:p w:rsidR="00187CE5" w:rsidRPr="00423E5E" w:rsidRDefault="00187CE5" w:rsidP="00584390">
            <w:pPr>
              <w:pStyle w:val="BodyText2"/>
              <w:rPr>
                <w:rFonts w:ascii="Calibri" w:hAnsi="Calibri"/>
                <w:sz w:val="22"/>
              </w:rPr>
            </w:pPr>
            <w:r w:rsidRPr="00423E5E">
              <w:rPr>
                <w:rFonts w:ascii="Calibri" w:hAnsi="Calibri"/>
                <w:sz w:val="22"/>
              </w:rPr>
              <w:t>kontaktisik:</w:t>
            </w:r>
          </w:p>
        </w:tc>
        <w:tc>
          <w:tcPr>
            <w:tcW w:w="3969" w:type="dxa"/>
          </w:tcPr>
          <w:p w:rsidR="00187CE5" w:rsidRPr="00423E5E" w:rsidRDefault="00187CE5" w:rsidP="00584390">
            <w:pPr>
              <w:pStyle w:val="BodyText2"/>
              <w:rPr>
                <w:rFonts w:ascii="Calibri" w:hAnsi="Calibri"/>
                <w:sz w:val="22"/>
              </w:rPr>
            </w:pPr>
            <w:r>
              <w:rPr>
                <w:rFonts w:ascii="Calibri" w:hAnsi="Calibri"/>
                <w:sz w:val="22"/>
              </w:rPr>
              <w:t>Jüri Moor</w:t>
            </w:r>
          </w:p>
        </w:tc>
      </w:tr>
      <w:tr w:rsidR="00187CE5" w:rsidRPr="00B75D52" w:rsidTr="00BC4385">
        <w:tc>
          <w:tcPr>
            <w:tcW w:w="1985" w:type="dxa"/>
          </w:tcPr>
          <w:p w:rsidR="00187CE5" w:rsidRPr="00423E5E" w:rsidRDefault="00187CE5" w:rsidP="00584390">
            <w:pPr>
              <w:pStyle w:val="BodyText2"/>
              <w:rPr>
                <w:rFonts w:ascii="Calibri" w:hAnsi="Calibri"/>
                <w:sz w:val="22"/>
              </w:rPr>
            </w:pPr>
          </w:p>
        </w:tc>
        <w:tc>
          <w:tcPr>
            <w:tcW w:w="2551" w:type="dxa"/>
          </w:tcPr>
          <w:p w:rsidR="00187CE5" w:rsidRPr="00423E5E" w:rsidRDefault="00187CE5" w:rsidP="00584390">
            <w:pPr>
              <w:pStyle w:val="BodyText2"/>
              <w:rPr>
                <w:rFonts w:ascii="Calibri" w:hAnsi="Calibri"/>
                <w:sz w:val="22"/>
              </w:rPr>
            </w:pPr>
            <w:r w:rsidRPr="00423E5E">
              <w:rPr>
                <w:rFonts w:ascii="Calibri" w:hAnsi="Calibri"/>
                <w:sz w:val="22"/>
              </w:rPr>
              <w:t>telefon:</w:t>
            </w:r>
            <w:r w:rsidRPr="00423E5E">
              <w:rPr>
                <w:rFonts w:ascii="Calibri" w:hAnsi="Calibri"/>
                <w:sz w:val="22"/>
              </w:rPr>
              <w:tab/>
            </w:r>
          </w:p>
        </w:tc>
        <w:tc>
          <w:tcPr>
            <w:tcW w:w="3969" w:type="dxa"/>
          </w:tcPr>
          <w:p w:rsidR="00187CE5" w:rsidRPr="00423E5E" w:rsidRDefault="00187CE5" w:rsidP="00584390">
            <w:pPr>
              <w:pStyle w:val="BodyText2"/>
              <w:rPr>
                <w:rFonts w:ascii="Calibri" w:hAnsi="Calibri"/>
                <w:sz w:val="22"/>
              </w:rPr>
            </w:pPr>
            <w:r w:rsidRPr="00423E5E">
              <w:rPr>
                <w:rFonts w:ascii="Calibri" w:hAnsi="Calibri"/>
                <w:sz w:val="22"/>
              </w:rPr>
              <w:t>+372</w:t>
            </w:r>
            <w:r>
              <w:rPr>
                <w:rFonts w:ascii="Calibri" w:hAnsi="Calibri"/>
                <w:sz w:val="22"/>
              </w:rPr>
              <w:t> 50 42 056</w:t>
            </w:r>
          </w:p>
        </w:tc>
      </w:tr>
      <w:tr w:rsidR="00187CE5" w:rsidRPr="00B75D52" w:rsidTr="00BC4385">
        <w:tc>
          <w:tcPr>
            <w:tcW w:w="1985" w:type="dxa"/>
          </w:tcPr>
          <w:p w:rsidR="00187CE5" w:rsidRPr="00423E5E" w:rsidRDefault="00187CE5" w:rsidP="00584390">
            <w:pPr>
              <w:pStyle w:val="BodyText2"/>
              <w:rPr>
                <w:rFonts w:ascii="Calibri" w:hAnsi="Calibri"/>
                <w:sz w:val="22"/>
              </w:rPr>
            </w:pPr>
          </w:p>
        </w:tc>
        <w:tc>
          <w:tcPr>
            <w:tcW w:w="2551" w:type="dxa"/>
          </w:tcPr>
          <w:p w:rsidR="00187CE5" w:rsidRPr="00423E5E" w:rsidRDefault="00187CE5" w:rsidP="00584390">
            <w:pPr>
              <w:pStyle w:val="BodyText2"/>
              <w:rPr>
                <w:rFonts w:ascii="Calibri" w:hAnsi="Calibri"/>
                <w:sz w:val="22"/>
              </w:rPr>
            </w:pPr>
            <w:r w:rsidRPr="00423E5E">
              <w:rPr>
                <w:rFonts w:ascii="Calibri" w:hAnsi="Calibri"/>
                <w:sz w:val="22"/>
              </w:rPr>
              <w:t>e-post:</w:t>
            </w:r>
            <w:r w:rsidRPr="00423E5E">
              <w:rPr>
                <w:rFonts w:ascii="Calibri" w:hAnsi="Calibri"/>
                <w:sz w:val="22"/>
              </w:rPr>
              <w:tab/>
            </w:r>
          </w:p>
        </w:tc>
        <w:tc>
          <w:tcPr>
            <w:tcW w:w="3969" w:type="dxa"/>
          </w:tcPr>
          <w:p w:rsidR="00187CE5" w:rsidRPr="00875D37" w:rsidRDefault="00187CE5" w:rsidP="00584390">
            <w:pPr>
              <w:pStyle w:val="BodyText2"/>
              <w:rPr>
                <w:rFonts w:ascii="Calibri" w:hAnsi="Calibri"/>
                <w:sz w:val="22"/>
                <w:szCs w:val="22"/>
              </w:rPr>
            </w:pPr>
            <w:hyperlink r:id="rId10" w:history="1">
              <w:r w:rsidRPr="00B75D52">
                <w:rPr>
                  <w:rStyle w:val="Hyperlink"/>
                  <w:rFonts w:ascii="Calibri" w:hAnsi="Calibri"/>
                  <w:sz w:val="22"/>
                  <w:szCs w:val="22"/>
                </w:rPr>
                <w:t>juri.moor@gmail.com</w:t>
              </w:r>
            </w:hyperlink>
          </w:p>
        </w:tc>
      </w:tr>
      <w:tr w:rsidR="00187CE5" w:rsidRPr="00B75D52" w:rsidTr="00BC4385">
        <w:tc>
          <w:tcPr>
            <w:tcW w:w="1985" w:type="dxa"/>
          </w:tcPr>
          <w:p w:rsidR="00187CE5" w:rsidRPr="00423E5E" w:rsidRDefault="00187CE5" w:rsidP="00584390">
            <w:pPr>
              <w:pStyle w:val="BodyText2"/>
              <w:rPr>
                <w:rFonts w:ascii="Calibri" w:hAnsi="Calibri"/>
                <w:sz w:val="22"/>
              </w:rPr>
            </w:pPr>
            <w:r w:rsidRPr="00423E5E">
              <w:rPr>
                <w:rFonts w:ascii="Calibri" w:hAnsi="Calibri"/>
                <w:sz w:val="22"/>
              </w:rPr>
              <w:t>Liik:</w:t>
            </w:r>
          </w:p>
        </w:tc>
        <w:tc>
          <w:tcPr>
            <w:tcW w:w="6520" w:type="dxa"/>
            <w:gridSpan w:val="2"/>
          </w:tcPr>
          <w:p w:rsidR="00187CE5" w:rsidRPr="00423E5E" w:rsidRDefault="00187CE5" w:rsidP="00584390">
            <w:pPr>
              <w:pStyle w:val="BodyText2"/>
              <w:rPr>
                <w:rFonts w:ascii="Calibri" w:hAnsi="Calibri"/>
                <w:sz w:val="22"/>
              </w:rPr>
            </w:pPr>
            <w:r w:rsidRPr="00423E5E">
              <w:rPr>
                <w:rFonts w:ascii="Calibri" w:hAnsi="Calibri"/>
                <w:sz w:val="22"/>
              </w:rPr>
              <w:t>Kohaliku omavalitsuse asutus</w:t>
            </w:r>
          </w:p>
        </w:tc>
      </w:tr>
    </w:tbl>
    <w:p w:rsidR="00187CE5" w:rsidRPr="005D6A83" w:rsidRDefault="00187CE5" w:rsidP="005D6A83">
      <w:pPr>
        <w:pStyle w:val="BodyText2"/>
        <w:tabs>
          <w:tab w:val="num" w:pos="990"/>
        </w:tabs>
        <w:ind w:left="851"/>
        <w:rPr>
          <w:rFonts w:ascii="Calibri" w:hAnsi="Calibri" w:cs="Calibri"/>
          <w:sz w:val="22"/>
          <w:szCs w:val="22"/>
        </w:rPr>
      </w:pPr>
    </w:p>
    <w:p w:rsidR="00187CE5" w:rsidRPr="001E62A4" w:rsidRDefault="00187CE5" w:rsidP="00FB5960">
      <w:pPr>
        <w:pStyle w:val="ListHeading1"/>
      </w:pPr>
      <w:r w:rsidRPr="001E62A4">
        <w:t>Hankija vastutav isik:</w:t>
      </w:r>
    </w:p>
    <w:p w:rsidR="00187CE5" w:rsidRPr="001C14ED" w:rsidRDefault="00187CE5" w:rsidP="005D6A83">
      <w:pPr>
        <w:pStyle w:val="BodyText2"/>
        <w:tabs>
          <w:tab w:val="num" w:pos="990"/>
        </w:tabs>
        <w:ind w:left="851"/>
        <w:rPr>
          <w:rFonts w:ascii="Calibri" w:hAnsi="Calibri" w:cs="Calibri"/>
          <w:sz w:val="22"/>
          <w:szCs w:val="22"/>
        </w:rPr>
      </w:pPr>
    </w:p>
    <w:tbl>
      <w:tblPr>
        <w:tblW w:w="8505" w:type="dxa"/>
        <w:tblInd w:w="817" w:type="dxa"/>
        <w:tblLayout w:type="fixed"/>
        <w:tblLook w:val="00A0"/>
      </w:tblPr>
      <w:tblGrid>
        <w:gridCol w:w="1985"/>
        <w:gridCol w:w="2565"/>
        <w:gridCol w:w="3955"/>
      </w:tblGrid>
      <w:tr w:rsidR="00187CE5" w:rsidRPr="00B75D52" w:rsidTr="00BC4385">
        <w:tc>
          <w:tcPr>
            <w:tcW w:w="1985" w:type="dxa"/>
          </w:tcPr>
          <w:p w:rsidR="00187CE5" w:rsidRPr="00423E5E" w:rsidRDefault="00187CE5" w:rsidP="00584390">
            <w:pPr>
              <w:pStyle w:val="BodyText2"/>
              <w:rPr>
                <w:rFonts w:ascii="Calibri" w:hAnsi="Calibri"/>
                <w:sz w:val="22"/>
              </w:rPr>
            </w:pPr>
            <w:r w:rsidRPr="00423E5E">
              <w:rPr>
                <w:rFonts w:ascii="Calibri" w:hAnsi="Calibri"/>
                <w:sz w:val="22"/>
              </w:rPr>
              <w:t>Nimi:</w:t>
            </w:r>
          </w:p>
        </w:tc>
        <w:tc>
          <w:tcPr>
            <w:tcW w:w="6520" w:type="dxa"/>
            <w:gridSpan w:val="2"/>
          </w:tcPr>
          <w:p w:rsidR="00187CE5" w:rsidRPr="00423E5E" w:rsidRDefault="00187CE5" w:rsidP="00584390">
            <w:pPr>
              <w:pStyle w:val="BodyText2"/>
              <w:rPr>
                <w:rFonts w:ascii="Calibri" w:hAnsi="Calibri"/>
                <w:sz w:val="22"/>
              </w:rPr>
            </w:pPr>
            <w:r>
              <w:rPr>
                <w:rFonts w:ascii="Calibri" w:hAnsi="Calibri"/>
                <w:sz w:val="22"/>
              </w:rPr>
              <w:t>Jüri Moor</w:t>
            </w:r>
          </w:p>
        </w:tc>
      </w:tr>
      <w:tr w:rsidR="00187CE5" w:rsidRPr="00B75D52" w:rsidTr="00BC4385">
        <w:tc>
          <w:tcPr>
            <w:tcW w:w="1985" w:type="dxa"/>
          </w:tcPr>
          <w:p w:rsidR="00187CE5" w:rsidRPr="00423E5E" w:rsidRDefault="00187CE5" w:rsidP="00584390">
            <w:pPr>
              <w:pStyle w:val="BodyText2"/>
              <w:rPr>
                <w:rFonts w:ascii="Calibri" w:hAnsi="Calibri"/>
                <w:sz w:val="22"/>
              </w:rPr>
            </w:pPr>
            <w:r w:rsidRPr="00423E5E">
              <w:rPr>
                <w:rFonts w:ascii="Calibri" w:hAnsi="Calibri"/>
                <w:sz w:val="22"/>
              </w:rPr>
              <w:t>Ametikoht:</w:t>
            </w:r>
            <w:r w:rsidRPr="00423E5E">
              <w:rPr>
                <w:rFonts w:ascii="Calibri" w:hAnsi="Calibri"/>
                <w:sz w:val="22"/>
              </w:rPr>
              <w:tab/>
            </w:r>
          </w:p>
        </w:tc>
        <w:tc>
          <w:tcPr>
            <w:tcW w:w="6520" w:type="dxa"/>
            <w:gridSpan w:val="2"/>
          </w:tcPr>
          <w:p w:rsidR="00187CE5" w:rsidRPr="00423E5E" w:rsidRDefault="00187CE5" w:rsidP="00584390">
            <w:pPr>
              <w:pStyle w:val="BodyText2"/>
              <w:rPr>
                <w:rFonts w:ascii="Calibri" w:hAnsi="Calibri"/>
                <w:sz w:val="22"/>
              </w:rPr>
            </w:pPr>
            <w:r>
              <w:rPr>
                <w:rFonts w:ascii="Calibri" w:hAnsi="Calibri"/>
                <w:sz w:val="22"/>
              </w:rPr>
              <w:t>Projektijuht</w:t>
            </w:r>
            <w:r w:rsidRPr="00423E5E">
              <w:rPr>
                <w:rFonts w:ascii="Calibri" w:hAnsi="Calibri"/>
                <w:sz w:val="22"/>
              </w:rPr>
              <w:t>, Ehitusteenistus</w:t>
            </w:r>
          </w:p>
        </w:tc>
      </w:tr>
      <w:tr w:rsidR="00187CE5" w:rsidRPr="00B75D52" w:rsidTr="00BC4385">
        <w:tc>
          <w:tcPr>
            <w:tcW w:w="1985" w:type="dxa"/>
          </w:tcPr>
          <w:p w:rsidR="00187CE5" w:rsidRPr="00423E5E" w:rsidRDefault="00187CE5" w:rsidP="00584390">
            <w:pPr>
              <w:pStyle w:val="BodyText2"/>
              <w:rPr>
                <w:rFonts w:ascii="Calibri" w:hAnsi="Calibri"/>
                <w:sz w:val="22"/>
              </w:rPr>
            </w:pPr>
            <w:r w:rsidRPr="00423E5E">
              <w:rPr>
                <w:rFonts w:ascii="Calibri" w:hAnsi="Calibri"/>
                <w:sz w:val="22"/>
              </w:rPr>
              <w:t>Kontaktandmed:</w:t>
            </w:r>
          </w:p>
        </w:tc>
        <w:tc>
          <w:tcPr>
            <w:tcW w:w="2565" w:type="dxa"/>
          </w:tcPr>
          <w:p w:rsidR="00187CE5" w:rsidRPr="00423E5E" w:rsidRDefault="00187CE5" w:rsidP="00584390">
            <w:pPr>
              <w:pStyle w:val="BodyText2"/>
              <w:rPr>
                <w:rFonts w:ascii="Calibri" w:hAnsi="Calibri"/>
                <w:sz w:val="22"/>
              </w:rPr>
            </w:pPr>
            <w:r w:rsidRPr="00423E5E">
              <w:rPr>
                <w:rFonts w:ascii="Calibri" w:hAnsi="Calibri"/>
                <w:sz w:val="22"/>
              </w:rPr>
              <w:t>telefon:</w:t>
            </w:r>
            <w:r w:rsidRPr="00423E5E">
              <w:rPr>
                <w:rFonts w:ascii="Calibri" w:hAnsi="Calibri"/>
                <w:sz w:val="22"/>
              </w:rPr>
              <w:tab/>
            </w:r>
          </w:p>
        </w:tc>
        <w:tc>
          <w:tcPr>
            <w:tcW w:w="3955" w:type="dxa"/>
          </w:tcPr>
          <w:p w:rsidR="00187CE5" w:rsidRPr="00423E5E" w:rsidRDefault="00187CE5" w:rsidP="00584390">
            <w:pPr>
              <w:pStyle w:val="BodyText2"/>
              <w:rPr>
                <w:rFonts w:ascii="Calibri" w:hAnsi="Calibri"/>
                <w:sz w:val="22"/>
              </w:rPr>
            </w:pPr>
            <w:r w:rsidRPr="00423E5E">
              <w:rPr>
                <w:rFonts w:ascii="Calibri" w:hAnsi="Calibri"/>
                <w:sz w:val="22"/>
              </w:rPr>
              <w:t xml:space="preserve">+372 </w:t>
            </w:r>
            <w:r>
              <w:rPr>
                <w:rFonts w:ascii="Calibri" w:hAnsi="Calibri"/>
                <w:sz w:val="22"/>
              </w:rPr>
              <w:t>50 42 056</w:t>
            </w:r>
          </w:p>
        </w:tc>
      </w:tr>
      <w:tr w:rsidR="00187CE5" w:rsidRPr="00B75D52" w:rsidTr="00BC4385">
        <w:tc>
          <w:tcPr>
            <w:tcW w:w="1985" w:type="dxa"/>
          </w:tcPr>
          <w:p w:rsidR="00187CE5" w:rsidRPr="00423E5E" w:rsidRDefault="00187CE5" w:rsidP="00584390">
            <w:pPr>
              <w:pStyle w:val="BodyText2"/>
              <w:rPr>
                <w:rFonts w:ascii="Calibri" w:hAnsi="Calibri"/>
                <w:sz w:val="22"/>
              </w:rPr>
            </w:pPr>
          </w:p>
        </w:tc>
        <w:tc>
          <w:tcPr>
            <w:tcW w:w="2565" w:type="dxa"/>
          </w:tcPr>
          <w:p w:rsidR="00187CE5" w:rsidRPr="00423E5E" w:rsidRDefault="00187CE5" w:rsidP="00584390">
            <w:pPr>
              <w:pStyle w:val="BodyText2"/>
              <w:rPr>
                <w:rFonts w:ascii="Calibri" w:hAnsi="Calibri"/>
                <w:sz w:val="22"/>
              </w:rPr>
            </w:pPr>
            <w:r w:rsidRPr="00423E5E">
              <w:rPr>
                <w:rFonts w:ascii="Calibri" w:hAnsi="Calibri"/>
                <w:sz w:val="22"/>
              </w:rPr>
              <w:t>e-post:</w:t>
            </w:r>
            <w:r w:rsidRPr="00423E5E">
              <w:rPr>
                <w:rFonts w:ascii="Calibri" w:hAnsi="Calibri"/>
                <w:sz w:val="22"/>
              </w:rPr>
              <w:tab/>
            </w:r>
          </w:p>
        </w:tc>
        <w:tc>
          <w:tcPr>
            <w:tcW w:w="3955" w:type="dxa"/>
          </w:tcPr>
          <w:p w:rsidR="00187CE5" w:rsidRPr="00423E5E" w:rsidRDefault="00187CE5" w:rsidP="00584390">
            <w:pPr>
              <w:pStyle w:val="BodyText2"/>
              <w:rPr>
                <w:rFonts w:ascii="Calibri" w:hAnsi="Calibri"/>
                <w:sz w:val="22"/>
              </w:rPr>
            </w:pPr>
            <w:hyperlink r:id="rId11" w:history="1">
              <w:r w:rsidRPr="00B75D52">
                <w:rPr>
                  <w:rStyle w:val="Hyperlink"/>
                  <w:rFonts w:ascii="Calibri" w:hAnsi="Calibri"/>
                  <w:sz w:val="22"/>
                  <w:szCs w:val="22"/>
                </w:rPr>
                <w:t>juri.moor@gmail.com</w:t>
              </w:r>
            </w:hyperlink>
          </w:p>
        </w:tc>
      </w:tr>
    </w:tbl>
    <w:p w:rsidR="00187CE5" w:rsidRPr="005D6A83" w:rsidRDefault="00187CE5" w:rsidP="00DD01DB">
      <w:pPr>
        <w:pStyle w:val="BodyText2"/>
        <w:tabs>
          <w:tab w:val="num" w:pos="990"/>
        </w:tabs>
        <w:rPr>
          <w:rFonts w:ascii="Calibri" w:hAnsi="Calibri" w:cs="Calibri"/>
          <w:sz w:val="22"/>
          <w:szCs w:val="22"/>
        </w:rPr>
      </w:pPr>
    </w:p>
    <w:p w:rsidR="00187CE5" w:rsidRPr="008B3BD2" w:rsidRDefault="00187CE5" w:rsidP="00FB5960">
      <w:pPr>
        <w:pStyle w:val="ListHeading1"/>
      </w:pPr>
      <w:r w:rsidRPr="008B3BD2">
        <w:t>Hankelepingu objekt:</w:t>
      </w:r>
    </w:p>
    <w:p w:rsidR="00187CE5" w:rsidRPr="005D6A83" w:rsidRDefault="00187CE5" w:rsidP="005D6A83">
      <w:pPr>
        <w:pStyle w:val="BodyText2"/>
        <w:tabs>
          <w:tab w:val="num" w:pos="990"/>
        </w:tabs>
        <w:ind w:left="851"/>
        <w:rPr>
          <w:rFonts w:ascii="Calibri" w:hAnsi="Calibri" w:cs="Calibri"/>
          <w:sz w:val="22"/>
          <w:szCs w:val="22"/>
        </w:rPr>
      </w:pPr>
    </w:p>
    <w:p w:rsidR="00187CE5" w:rsidRDefault="00187CE5" w:rsidP="00BD4F42">
      <w:pPr>
        <w:ind w:left="851"/>
        <w:rPr>
          <w:rFonts w:cs="Calibri"/>
          <w:szCs w:val="22"/>
          <w:u w:val="single"/>
        </w:rPr>
      </w:pPr>
      <w:r>
        <w:rPr>
          <w:rFonts w:cs="Calibri"/>
          <w:szCs w:val="22"/>
          <w:u w:val="single"/>
        </w:rPr>
        <w:t>Hankelepingu k</w:t>
      </w:r>
      <w:r w:rsidRPr="00B51E53">
        <w:rPr>
          <w:rFonts w:cs="Calibri"/>
          <w:szCs w:val="22"/>
          <w:u w:val="single"/>
        </w:rPr>
        <w:t>irjeldus:</w:t>
      </w:r>
    </w:p>
    <w:p w:rsidR="00187CE5" w:rsidRPr="005D6A83" w:rsidRDefault="00187CE5" w:rsidP="005D6A83">
      <w:pPr>
        <w:pStyle w:val="BodyText2"/>
        <w:tabs>
          <w:tab w:val="num" w:pos="990"/>
        </w:tabs>
        <w:ind w:left="851"/>
        <w:rPr>
          <w:rFonts w:ascii="Calibri" w:hAnsi="Calibri" w:cs="Calibri"/>
          <w:sz w:val="22"/>
          <w:szCs w:val="22"/>
        </w:rPr>
      </w:pPr>
    </w:p>
    <w:tbl>
      <w:tblPr>
        <w:tblW w:w="8471" w:type="dxa"/>
        <w:tblInd w:w="851" w:type="dxa"/>
        <w:tblLook w:val="00A0"/>
      </w:tblPr>
      <w:tblGrid>
        <w:gridCol w:w="1445"/>
        <w:gridCol w:w="7026"/>
      </w:tblGrid>
      <w:tr w:rsidR="00187CE5" w:rsidRPr="00B75D52" w:rsidTr="00B75D52">
        <w:tc>
          <w:tcPr>
            <w:tcW w:w="1445" w:type="dxa"/>
          </w:tcPr>
          <w:p w:rsidR="00187CE5" w:rsidRPr="00B75D52" w:rsidRDefault="00187CE5" w:rsidP="00BD4F42">
            <w:pPr>
              <w:rPr>
                <w:rFonts w:cs="Calibri"/>
                <w:u w:val="single"/>
              </w:rPr>
            </w:pPr>
            <w:r w:rsidRPr="00B75D52">
              <w:rPr>
                <w:szCs w:val="22"/>
              </w:rPr>
              <w:t>Nimetus:</w:t>
            </w:r>
          </w:p>
        </w:tc>
        <w:tc>
          <w:tcPr>
            <w:tcW w:w="7026" w:type="dxa"/>
          </w:tcPr>
          <w:p w:rsidR="00187CE5" w:rsidRPr="00B75D52" w:rsidRDefault="00187CE5" w:rsidP="00C12801">
            <w:pPr>
              <w:rPr>
                <w:rFonts w:cs="Calibri"/>
                <w:b/>
              </w:rPr>
            </w:pPr>
            <w:r w:rsidRPr="00B75D52">
              <w:rPr>
                <w:rFonts w:cs="Calibri"/>
                <w:b/>
                <w:szCs w:val="22"/>
              </w:rPr>
              <w:t>Narva Pimeaia Kaldapealse aia ja tänavaäärse allee rekonstrueerimise järelevalve (Narva ja Ivangorodi kaldapealsete ajaloolise kaitseala integreeritud arendamine II etapp)</w:t>
            </w:r>
          </w:p>
        </w:tc>
      </w:tr>
      <w:tr w:rsidR="00187CE5" w:rsidRPr="00B75D52" w:rsidTr="00B75D52">
        <w:tc>
          <w:tcPr>
            <w:tcW w:w="1445" w:type="dxa"/>
          </w:tcPr>
          <w:p w:rsidR="00187CE5" w:rsidRPr="00B75D52" w:rsidRDefault="00187CE5" w:rsidP="00BD4F42">
            <w:pPr>
              <w:rPr>
                <w:rFonts w:cs="Calibri"/>
                <w:u w:val="single"/>
              </w:rPr>
            </w:pPr>
            <w:r w:rsidRPr="00B75D52">
              <w:rPr>
                <w:szCs w:val="22"/>
              </w:rPr>
              <w:t>Liik:</w:t>
            </w:r>
          </w:p>
        </w:tc>
        <w:tc>
          <w:tcPr>
            <w:tcW w:w="7026" w:type="dxa"/>
          </w:tcPr>
          <w:p w:rsidR="00187CE5" w:rsidRPr="00B75D52" w:rsidRDefault="00187CE5" w:rsidP="00C47A15">
            <w:pPr>
              <w:rPr>
                <w:rFonts w:cs="Calibri"/>
                <w:u w:val="single"/>
              </w:rPr>
            </w:pPr>
            <w:r w:rsidRPr="00B75D52">
              <w:rPr>
                <w:rFonts w:cs="Calibri"/>
                <w:szCs w:val="22"/>
              </w:rPr>
              <w:t>Teenused</w:t>
            </w:r>
          </w:p>
        </w:tc>
      </w:tr>
      <w:tr w:rsidR="00187CE5" w:rsidRPr="00B75D52" w:rsidTr="00B75D52">
        <w:tc>
          <w:tcPr>
            <w:tcW w:w="1445" w:type="dxa"/>
          </w:tcPr>
          <w:p w:rsidR="00187CE5" w:rsidRPr="00B75D52" w:rsidRDefault="00187CE5" w:rsidP="00BD4F42">
            <w:pPr>
              <w:rPr>
                <w:rFonts w:cs="Calibri"/>
              </w:rPr>
            </w:pPr>
            <w:r w:rsidRPr="00B75D52">
              <w:rPr>
                <w:rFonts w:cs="Calibri"/>
                <w:szCs w:val="22"/>
              </w:rPr>
              <w:t>Koht:</w:t>
            </w:r>
          </w:p>
        </w:tc>
        <w:tc>
          <w:tcPr>
            <w:tcW w:w="7026" w:type="dxa"/>
          </w:tcPr>
          <w:p w:rsidR="00187CE5" w:rsidRPr="00B75D52" w:rsidRDefault="00187CE5" w:rsidP="00BD4F42">
            <w:pPr>
              <w:rPr>
                <w:rFonts w:cs="Calibri"/>
              </w:rPr>
            </w:pPr>
            <w:r w:rsidRPr="00B75D52">
              <w:rPr>
                <w:rFonts w:cs="Calibri"/>
                <w:szCs w:val="22"/>
              </w:rPr>
              <w:t>Narva</w:t>
            </w:r>
          </w:p>
        </w:tc>
      </w:tr>
      <w:tr w:rsidR="00187CE5" w:rsidRPr="00B75D52" w:rsidTr="00B75D52">
        <w:tc>
          <w:tcPr>
            <w:tcW w:w="1445" w:type="dxa"/>
          </w:tcPr>
          <w:p w:rsidR="00187CE5" w:rsidRPr="00B75D52" w:rsidRDefault="00187CE5" w:rsidP="00BD4F42">
            <w:pPr>
              <w:rPr>
                <w:rFonts w:cs="Calibri"/>
              </w:rPr>
            </w:pPr>
            <w:r w:rsidRPr="00B75D52">
              <w:rPr>
                <w:szCs w:val="22"/>
              </w:rPr>
              <w:t>Lühikirjeldus:</w:t>
            </w:r>
          </w:p>
        </w:tc>
        <w:tc>
          <w:tcPr>
            <w:tcW w:w="7026" w:type="dxa"/>
          </w:tcPr>
          <w:p w:rsidR="00187CE5" w:rsidRPr="00B75D52" w:rsidRDefault="00187CE5" w:rsidP="00C47A15">
            <w:pPr>
              <w:rPr>
                <w:rFonts w:cs="Calibri"/>
              </w:rPr>
            </w:pPr>
            <w:r w:rsidRPr="00B75D52">
              <w:rPr>
                <w:rFonts w:cs="Calibri"/>
                <w:szCs w:val="22"/>
              </w:rPr>
              <w:t>Omanikujärelevalve, teehoiu järelevalve, muinsuskaitselise järelevalve ja arheoloogilise järelevalve tegemine järgmiste planeeritud tegevuste üle:</w:t>
            </w:r>
          </w:p>
          <w:p w:rsidR="00187CE5" w:rsidRPr="00B75D52" w:rsidRDefault="00187CE5" w:rsidP="00B75D52">
            <w:pPr>
              <w:numPr>
                <w:ilvl w:val="0"/>
                <w:numId w:val="12"/>
              </w:numPr>
              <w:contextualSpacing w:val="0"/>
              <w:jc w:val="left"/>
              <w:rPr>
                <w:rFonts w:cs="Calibri"/>
              </w:rPr>
            </w:pPr>
            <w:r w:rsidRPr="00B75D52">
              <w:rPr>
                <w:rFonts w:cs="Calibri"/>
                <w:szCs w:val="22"/>
              </w:rPr>
              <w:t>Pimeaia Kaldapealse aia rekonstrueerimine ja heakorrastamine, sh kõnniteed, haljastud, piirded, väikevormidväike vormid.</w:t>
            </w:r>
          </w:p>
          <w:p w:rsidR="00187CE5" w:rsidRPr="00B75D52" w:rsidRDefault="00187CE5" w:rsidP="00B75D52">
            <w:pPr>
              <w:numPr>
                <w:ilvl w:val="0"/>
                <w:numId w:val="12"/>
              </w:numPr>
              <w:contextualSpacing w:val="0"/>
              <w:jc w:val="left"/>
              <w:rPr>
                <w:rFonts w:cs="Calibri"/>
              </w:rPr>
            </w:pPr>
            <w:r w:rsidRPr="00B75D52">
              <w:rPr>
                <w:rFonts w:cs="Calibri"/>
                <w:szCs w:val="22"/>
              </w:rPr>
              <w:t>Tänavaäärse allee rekonstrueerimine ja heakorrastamine, sh kõnniteed, haljastud, piirded, väikevormid.</w:t>
            </w:r>
          </w:p>
          <w:p w:rsidR="00187CE5" w:rsidRPr="00B75D52" w:rsidRDefault="00187CE5" w:rsidP="00B75D52">
            <w:pPr>
              <w:numPr>
                <w:ilvl w:val="0"/>
                <w:numId w:val="12"/>
              </w:numPr>
              <w:contextualSpacing w:val="0"/>
              <w:jc w:val="left"/>
              <w:rPr>
                <w:rFonts w:cs="Calibri"/>
              </w:rPr>
            </w:pPr>
            <w:r w:rsidRPr="00B75D52">
              <w:rPr>
                <w:rFonts w:cs="Calibri"/>
                <w:szCs w:val="22"/>
              </w:rPr>
              <w:t>Välisvalgustustööde teostamine.</w:t>
            </w:r>
          </w:p>
          <w:p w:rsidR="00187CE5" w:rsidRPr="00B75D52" w:rsidRDefault="00187CE5" w:rsidP="00B75D52">
            <w:pPr>
              <w:numPr>
                <w:ilvl w:val="0"/>
                <w:numId w:val="12"/>
              </w:numPr>
              <w:contextualSpacing w:val="0"/>
              <w:jc w:val="left"/>
              <w:rPr>
                <w:rFonts w:cs="Calibri"/>
              </w:rPr>
            </w:pPr>
            <w:r w:rsidRPr="00B75D52">
              <w:rPr>
                <w:rFonts w:cs="Calibri"/>
                <w:szCs w:val="22"/>
              </w:rPr>
              <w:t>Drenaaži ja vihmaveekanalisatsiooni tööde teostamine.</w:t>
            </w:r>
          </w:p>
          <w:p w:rsidR="00187CE5" w:rsidRPr="00B75D52" w:rsidRDefault="00187CE5" w:rsidP="00B75D52">
            <w:pPr>
              <w:numPr>
                <w:ilvl w:val="0"/>
                <w:numId w:val="12"/>
              </w:numPr>
              <w:ind w:left="714" w:hanging="357"/>
              <w:contextualSpacing w:val="0"/>
              <w:jc w:val="left"/>
              <w:rPr>
                <w:rFonts w:cs="Calibri"/>
              </w:rPr>
            </w:pPr>
            <w:r w:rsidRPr="00B75D52">
              <w:rPr>
                <w:rFonts w:cs="Calibri"/>
                <w:szCs w:val="22"/>
              </w:rPr>
              <w:t>Muud rekonstrueerimisegarekonstrueerimisega kaasnevad tööd.</w:t>
            </w:r>
          </w:p>
        </w:tc>
      </w:tr>
      <w:tr w:rsidR="00187CE5" w:rsidRPr="00B75D52" w:rsidTr="00B75D52">
        <w:tc>
          <w:tcPr>
            <w:tcW w:w="1445" w:type="dxa"/>
          </w:tcPr>
          <w:p w:rsidR="00187CE5" w:rsidRPr="00B75D52" w:rsidRDefault="00187CE5" w:rsidP="00BD4F42">
            <w:pPr>
              <w:rPr>
                <w:rFonts w:cs="Calibri"/>
              </w:rPr>
            </w:pPr>
            <w:r w:rsidRPr="00B75D52">
              <w:rPr>
                <w:rFonts w:cs="Calibri"/>
                <w:szCs w:val="22"/>
              </w:rPr>
              <w:t>CPV kood:</w:t>
            </w:r>
          </w:p>
        </w:tc>
        <w:tc>
          <w:tcPr>
            <w:tcW w:w="7026" w:type="dxa"/>
          </w:tcPr>
          <w:p w:rsidR="00187CE5" w:rsidRPr="00B75D52" w:rsidRDefault="00187CE5" w:rsidP="00BD4F42">
            <w:pPr>
              <w:rPr>
                <w:rFonts w:cs="Calibri"/>
              </w:rPr>
            </w:pPr>
            <w:r w:rsidRPr="00B75D52">
              <w:rPr>
                <w:rFonts w:cs="Calibri"/>
                <w:szCs w:val="22"/>
              </w:rPr>
              <w:t xml:space="preserve">Põhiobjekt: Põhiklassifikatsioon: </w:t>
            </w:r>
          </w:p>
          <w:p w:rsidR="00187CE5" w:rsidRPr="00B75D52" w:rsidRDefault="00187CE5" w:rsidP="00353D0C">
            <w:pPr>
              <w:rPr>
                <w:rFonts w:cs="Calibri"/>
              </w:rPr>
            </w:pPr>
            <w:r w:rsidRPr="00B75D52">
              <w:rPr>
                <w:szCs w:val="22"/>
              </w:rPr>
              <w:t>71520000-9</w:t>
            </w:r>
            <w:r w:rsidRPr="00B75D52">
              <w:rPr>
                <w:rFonts w:cs="Calibri"/>
                <w:szCs w:val="22"/>
              </w:rPr>
              <w:t xml:space="preserve"> </w:t>
            </w:r>
            <w:r w:rsidRPr="00B75D52">
              <w:rPr>
                <w:szCs w:val="22"/>
              </w:rPr>
              <w:t>Ehitusjärelevalveteenused</w:t>
            </w:r>
          </w:p>
        </w:tc>
      </w:tr>
    </w:tbl>
    <w:p w:rsidR="00187CE5" w:rsidRPr="005D6A83" w:rsidRDefault="00187CE5" w:rsidP="005D6A83">
      <w:pPr>
        <w:pStyle w:val="BodyText2"/>
        <w:tabs>
          <w:tab w:val="num" w:pos="990"/>
        </w:tabs>
        <w:ind w:left="851"/>
        <w:rPr>
          <w:rFonts w:ascii="Calibri" w:hAnsi="Calibri" w:cs="Calibri"/>
          <w:sz w:val="22"/>
          <w:szCs w:val="22"/>
        </w:rPr>
      </w:pPr>
    </w:p>
    <w:p w:rsidR="00187CE5" w:rsidRDefault="00187CE5" w:rsidP="003E6996">
      <w:pPr>
        <w:ind w:left="851"/>
        <w:rPr>
          <w:rFonts w:cs="Calibri"/>
          <w:szCs w:val="22"/>
          <w:u w:val="single"/>
        </w:rPr>
      </w:pPr>
      <w:r>
        <w:rPr>
          <w:rFonts w:cs="Calibri"/>
          <w:szCs w:val="22"/>
          <w:u w:val="single"/>
        </w:rPr>
        <w:t>Hankelepingu k</w:t>
      </w:r>
      <w:r w:rsidRPr="00B51E53">
        <w:rPr>
          <w:rFonts w:cs="Calibri"/>
          <w:szCs w:val="22"/>
          <w:u w:val="single"/>
        </w:rPr>
        <w:t>ogus või ulatus:</w:t>
      </w:r>
    </w:p>
    <w:p w:rsidR="00187CE5" w:rsidRPr="005D6A83" w:rsidRDefault="00187CE5" w:rsidP="005D6A83">
      <w:pPr>
        <w:pStyle w:val="BodyText2"/>
        <w:tabs>
          <w:tab w:val="num" w:pos="990"/>
        </w:tabs>
        <w:ind w:left="851"/>
        <w:rPr>
          <w:rFonts w:ascii="Calibri" w:hAnsi="Calibri" w:cs="Calibri"/>
          <w:sz w:val="22"/>
          <w:szCs w:val="22"/>
        </w:rPr>
      </w:pPr>
    </w:p>
    <w:tbl>
      <w:tblPr>
        <w:tblW w:w="8471" w:type="dxa"/>
        <w:tblInd w:w="851" w:type="dxa"/>
        <w:tblLook w:val="00A0"/>
      </w:tblPr>
      <w:tblGrid>
        <w:gridCol w:w="2092"/>
        <w:gridCol w:w="6379"/>
      </w:tblGrid>
      <w:tr w:rsidR="00187CE5" w:rsidRPr="00B75D52" w:rsidTr="00B75D52">
        <w:tc>
          <w:tcPr>
            <w:tcW w:w="2092" w:type="dxa"/>
          </w:tcPr>
          <w:p w:rsidR="00187CE5" w:rsidRPr="00B75D52" w:rsidRDefault="00187CE5" w:rsidP="00E55052">
            <w:pPr>
              <w:rPr>
                <w:rFonts w:cs="Calibri"/>
                <w:u w:val="single"/>
              </w:rPr>
            </w:pPr>
            <w:r w:rsidRPr="00B75D52">
              <w:rPr>
                <w:szCs w:val="22"/>
              </w:rPr>
              <w:t>Üldkogus või ulatus:</w:t>
            </w:r>
          </w:p>
        </w:tc>
        <w:tc>
          <w:tcPr>
            <w:tcW w:w="6379" w:type="dxa"/>
          </w:tcPr>
          <w:p w:rsidR="00187CE5" w:rsidRPr="00B75D52" w:rsidRDefault="00187CE5" w:rsidP="00032060">
            <w:pPr>
              <w:rPr>
                <w:rFonts w:cs="Calibri"/>
              </w:rPr>
            </w:pPr>
            <w:r w:rsidRPr="00B75D52">
              <w:rPr>
                <w:rFonts w:cs="Calibri"/>
                <w:szCs w:val="22"/>
              </w:rPr>
              <w:t>Omanikujärelevalve, teehoiu järelevalve, muinsuskaitselise järelevalve ja arheoloogilise järelevalve tegemine järgmiste planeeritud tegevuste üle:</w:t>
            </w:r>
          </w:p>
          <w:p w:rsidR="00187CE5" w:rsidRPr="00B75D52" w:rsidRDefault="00187CE5" w:rsidP="00B75D52">
            <w:pPr>
              <w:numPr>
                <w:ilvl w:val="0"/>
                <w:numId w:val="12"/>
              </w:numPr>
              <w:contextualSpacing w:val="0"/>
              <w:jc w:val="left"/>
              <w:rPr>
                <w:rFonts w:cs="Calibri"/>
              </w:rPr>
            </w:pPr>
            <w:r w:rsidRPr="00B75D52">
              <w:rPr>
                <w:rFonts w:cs="Calibri"/>
                <w:szCs w:val="22"/>
              </w:rPr>
              <w:t>Pimeaia Kaldapealse aia rekonstrueerimine ja heakorrastamine, sh kõnniteed, haljastud, piirded, väikevormidväike vormid.</w:t>
            </w:r>
          </w:p>
          <w:p w:rsidR="00187CE5" w:rsidRPr="00B75D52" w:rsidRDefault="00187CE5" w:rsidP="00B75D52">
            <w:pPr>
              <w:numPr>
                <w:ilvl w:val="0"/>
                <w:numId w:val="12"/>
              </w:numPr>
              <w:contextualSpacing w:val="0"/>
              <w:jc w:val="left"/>
              <w:rPr>
                <w:rFonts w:cs="Calibri"/>
              </w:rPr>
            </w:pPr>
            <w:r w:rsidRPr="00B75D52">
              <w:rPr>
                <w:rFonts w:cs="Calibri"/>
                <w:szCs w:val="22"/>
              </w:rPr>
              <w:t>Tänavaäärse allee rekonstrueerimine ja heakorrastamine, sh kõnniteed, haljastud, piirded, väikevormid.</w:t>
            </w:r>
          </w:p>
          <w:p w:rsidR="00187CE5" w:rsidRPr="00B75D52" w:rsidRDefault="00187CE5" w:rsidP="00B75D52">
            <w:pPr>
              <w:numPr>
                <w:ilvl w:val="0"/>
                <w:numId w:val="12"/>
              </w:numPr>
              <w:contextualSpacing w:val="0"/>
              <w:jc w:val="left"/>
              <w:rPr>
                <w:rFonts w:cs="Calibri"/>
              </w:rPr>
            </w:pPr>
            <w:r w:rsidRPr="00B75D52">
              <w:rPr>
                <w:rFonts w:cs="Calibri"/>
                <w:szCs w:val="22"/>
              </w:rPr>
              <w:t>Välisvalgustustööde teostamine.</w:t>
            </w:r>
          </w:p>
          <w:p w:rsidR="00187CE5" w:rsidRPr="00B75D52" w:rsidRDefault="00187CE5" w:rsidP="00B75D52">
            <w:pPr>
              <w:numPr>
                <w:ilvl w:val="0"/>
                <w:numId w:val="12"/>
              </w:numPr>
              <w:contextualSpacing w:val="0"/>
              <w:jc w:val="left"/>
              <w:rPr>
                <w:rFonts w:cs="Calibri"/>
              </w:rPr>
            </w:pPr>
            <w:r w:rsidRPr="00B75D52">
              <w:rPr>
                <w:rFonts w:cs="Calibri"/>
                <w:szCs w:val="22"/>
              </w:rPr>
              <w:t>Drenaaži ja vihmaveekanalisatsiooni tööde teostamine.</w:t>
            </w:r>
          </w:p>
          <w:p w:rsidR="00187CE5" w:rsidRPr="00B75D52" w:rsidRDefault="00187CE5" w:rsidP="00B75D52">
            <w:pPr>
              <w:numPr>
                <w:ilvl w:val="0"/>
                <w:numId w:val="12"/>
              </w:numPr>
              <w:ind w:left="714" w:hanging="357"/>
              <w:contextualSpacing w:val="0"/>
              <w:jc w:val="left"/>
              <w:rPr>
                <w:rFonts w:cs="Calibri"/>
              </w:rPr>
            </w:pPr>
            <w:r w:rsidRPr="00B75D52">
              <w:rPr>
                <w:rFonts w:cs="Calibri"/>
                <w:szCs w:val="22"/>
              </w:rPr>
              <w:t>Muud rekonstrueerimisegarekonstrueerimisega kaasnevad tööd.</w:t>
            </w:r>
          </w:p>
        </w:tc>
      </w:tr>
      <w:tr w:rsidR="00187CE5" w:rsidRPr="00B75D52" w:rsidTr="00B75D52">
        <w:tc>
          <w:tcPr>
            <w:tcW w:w="2092" w:type="dxa"/>
          </w:tcPr>
          <w:p w:rsidR="00187CE5" w:rsidRPr="00B75D52" w:rsidRDefault="00187CE5" w:rsidP="00E55052">
            <w:r w:rsidRPr="00B75D52">
              <w:rPr>
                <w:szCs w:val="22"/>
              </w:rPr>
              <w:t>Eeldatav maksumus ilma käibemaksuta:</w:t>
            </w:r>
          </w:p>
        </w:tc>
        <w:tc>
          <w:tcPr>
            <w:tcW w:w="6379" w:type="dxa"/>
          </w:tcPr>
          <w:p w:rsidR="00187CE5" w:rsidRPr="00B75D52" w:rsidRDefault="00187CE5" w:rsidP="00E55052">
            <w:pPr>
              <w:rPr>
                <w:rFonts w:cs="Calibri"/>
                <w:u w:val="single"/>
              </w:rPr>
            </w:pPr>
            <w:r w:rsidRPr="00B75D52">
              <w:rPr>
                <w:rFonts w:cs="Calibri"/>
                <w:szCs w:val="22"/>
              </w:rPr>
              <w:t>21 108.- EUR</w:t>
            </w:r>
          </w:p>
        </w:tc>
      </w:tr>
    </w:tbl>
    <w:p w:rsidR="00187CE5" w:rsidRPr="005D6A83" w:rsidRDefault="00187CE5" w:rsidP="005D6A83">
      <w:pPr>
        <w:pStyle w:val="BodyText2"/>
        <w:tabs>
          <w:tab w:val="num" w:pos="990"/>
        </w:tabs>
        <w:ind w:left="851"/>
        <w:rPr>
          <w:rFonts w:ascii="Calibri" w:hAnsi="Calibri" w:cs="Calibri"/>
          <w:sz w:val="22"/>
          <w:szCs w:val="22"/>
        </w:rPr>
      </w:pPr>
    </w:p>
    <w:p w:rsidR="00187CE5" w:rsidRDefault="00187CE5" w:rsidP="00E84323">
      <w:pPr>
        <w:ind w:left="851"/>
        <w:rPr>
          <w:rFonts w:cs="Calibri"/>
          <w:szCs w:val="22"/>
          <w:u w:val="single"/>
        </w:rPr>
      </w:pPr>
      <w:r>
        <w:rPr>
          <w:rFonts w:cs="Calibri"/>
          <w:szCs w:val="22"/>
          <w:u w:val="single"/>
        </w:rPr>
        <w:t>Hankelepingu k</w:t>
      </w:r>
      <w:r w:rsidRPr="00B51E53">
        <w:rPr>
          <w:rFonts w:cs="Calibri"/>
          <w:szCs w:val="22"/>
          <w:u w:val="single"/>
        </w:rPr>
        <w:t>estus või lõpptähtaeg:</w:t>
      </w:r>
    </w:p>
    <w:p w:rsidR="00187CE5" w:rsidRPr="005D6A83" w:rsidRDefault="00187CE5" w:rsidP="005D6A83">
      <w:pPr>
        <w:pStyle w:val="BodyText2"/>
        <w:tabs>
          <w:tab w:val="num" w:pos="990"/>
        </w:tabs>
        <w:ind w:left="851"/>
        <w:rPr>
          <w:rFonts w:ascii="Calibri" w:hAnsi="Calibri" w:cs="Calibri"/>
          <w:sz w:val="22"/>
          <w:szCs w:val="22"/>
        </w:rPr>
      </w:pPr>
    </w:p>
    <w:tbl>
      <w:tblPr>
        <w:tblW w:w="8471" w:type="dxa"/>
        <w:tblInd w:w="851" w:type="dxa"/>
        <w:tblLook w:val="00A0"/>
      </w:tblPr>
      <w:tblGrid>
        <w:gridCol w:w="2092"/>
        <w:gridCol w:w="6379"/>
      </w:tblGrid>
      <w:tr w:rsidR="00187CE5" w:rsidRPr="00B75D52" w:rsidTr="00B75D52">
        <w:tc>
          <w:tcPr>
            <w:tcW w:w="2092" w:type="dxa"/>
          </w:tcPr>
          <w:p w:rsidR="00187CE5" w:rsidRPr="00B75D52" w:rsidRDefault="00187CE5" w:rsidP="007D34D7">
            <w:pPr>
              <w:rPr>
                <w:rFonts w:cs="Calibri"/>
                <w:u w:val="single"/>
              </w:rPr>
            </w:pPr>
            <w:r w:rsidRPr="00B75D52">
              <w:rPr>
                <w:szCs w:val="22"/>
              </w:rPr>
              <w:t>Hankelepingu kestus:</w:t>
            </w:r>
          </w:p>
        </w:tc>
        <w:tc>
          <w:tcPr>
            <w:tcW w:w="6379" w:type="dxa"/>
          </w:tcPr>
          <w:p w:rsidR="00187CE5" w:rsidRPr="00AE690B" w:rsidRDefault="00187CE5" w:rsidP="00AE690B">
            <w:r w:rsidRPr="00AE690B">
              <w:rPr>
                <w:szCs w:val="22"/>
              </w:rPr>
              <w:t xml:space="preserve">Vähemalt 14 kuud järgmiselt: Hiljemalt ehitustööde alustamisest kuni valminud ehitisele kasutusloa väljastamiseni. </w:t>
            </w:r>
          </w:p>
          <w:p w:rsidR="00187CE5" w:rsidRPr="00AE690B" w:rsidRDefault="00187CE5" w:rsidP="00AE690B"/>
        </w:tc>
      </w:tr>
    </w:tbl>
    <w:p w:rsidR="00187CE5" w:rsidRPr="005D6A83" w:rsidRDefault="00187CE5" w:rsidP="005D6A83">
      <w:pPr>
        <w:pStyle w:val="BodyText2"/>
        <w:tabs>
          <w:tab w:val="num" w:pos="990"/>
        </w:tabs>
        <w:ind w:left="851"/>
        <w:rPr>
          <w:rFonts w:ascii="Calibri" w:hAnsi="Calibri" w:cs="Calibri"/>
          <w:sz w:val="22"/>
          <w:szCs w:val="22"/>
        </w:rPr>
      </w:pPr>
    </w:p>
    <w:p w:rsidR="00187CE5" w:rsidRDefault="00187CE5" w:rsidP="00FB5960">
      <w:pPr>
        <w:pStyle w:val="ListHeading1"/>
      </w:pPr>
      <w:r w:rsidRPr="001E62A4">
        <w:t>Hankemenetlus:</w:t>
      </w:r>
    </w:p>
    <w:p w:rsidR="00187CE5" w:rsidRPr="00B21068" w:rsidRDefault="00187CE5" w:rsidP="005D6A83">
      <w:pPr>
        <w:pStyle w:val="BodyText2"/>
        <w:tabs>
          <w:tab w:val="num" w:pos="990"/>
        </w:tabs>
        <w:ind w:left="851"/>
        <w:rPr>
          <w:rFonts w:ascii="Calibri" w:hAnsi="Calibri" w:cs="Calibri"/>
          <w:sz w:val="22"/>
          <w:szCs w:val="22"/>
        </w:rPr>
      </w:pPr>
    </w:p>
    <w:tbl>
      <w:tblPr>
        <w:tblW w:w="8471" w:type="dxa"/>
        <w:tblInd w:w="851" w:type="dxa"/>
        <w:tblLook w:val="00A0"/>
      </w:tblPr>
      <w:tblGrid>
        <w:gridCol w:w="2092"/>
        <w:gridCol w:w="6379"/>
      </w:tblGrid>
      <w:tr w:rsidR="00187CE5" w:rsidRPr="00B75D52" w:rsidTr="00B75D52">
        <w:tc>
          <w:tcPr>
            <w:tcW w:w="2092" w:type="dxa"/>
          </w:tcPr>
          <w:p w:rsidR="00187CE5" w:rsidRPr="00B75D52" w:rsidRDefault="00187CE5" w:rsidP="00E55052">
            <w:r w:rsidRPr="00B75D52">
              <w:rPr>
                <w:szCs w:val="22"/>
              </w:rPr>
              <w:t>Hankemenetluse liik:</w:t>
            </w:r>
          </w:p>
        </w:tc>
        <w:tc>
          <w:tcPr>
            <w:tcW w:w="6379" w:type="dxa"/>
          </w:tcPr>
          <w:p w:rsidR="00187CE5" w:rsidRPr="00B75D52" w:rsidRDefault="00187CE5" w:rsidP="007D34D7">
            <w:pPr>
              <w:rPr>
                <w:rFonts w:cs="Calibri"/>
              </w:rPr>
            </w:pPr>
            <w:r w:rsidRPr="00B75D52">
              <w:rPr>
                <w:szCs w:val="22"/>
              </w:rPr>
              <w:t xml:space="preserve">Lihthange </w:t>
            </w:r>
          </w:p>
        </w:tc>
      </w:tr>
    </w:tbl>
    <w:p w:rsidR="00187CE5" w:rsidRPr="005D6A83" w:rsidRDefault="00187CE5" w:rsidP="005D6A83">
      <w:pPr>
        <w:pStyle w:val="BodyText2"/>
        <w:tabs>
          <w:tab w:val="num" w:pos="990"/>
        </w:tabs>
        <w:ind w:left="851"/>
        <w:rPr>
          <w:rFonts w:ascii="Calibri" w:hAnsi="Calibri" w:cs="Calibri"/>
          <w:sz w:val="22"/>
          <w:szCs w:val="22"/>
        </w:rPr>
      </w:pPr>
    </w:p>
    <w:p w:rsidR="00187CE5" w:rsidRDefault="00187CE5" w:rsidP="005D6A83">
      <w:pPr>
        <w:pStyle w:val="BodyText2"/>
        <w:tabs>
          <w:tab w:val="num" w:pos="990"/>
        </w:tabs>
        <w:ind w:left="851"/>
        <w:rPr>
          <w:rFonts w:ascii="Calibri" w:hAnsi="Calibri" w:cs="Calibri"/>
          <w:sz w:val="22"/>
          <w:szCs w:val="22"/>
        </w:rPr>
      </w:pPr>
    </w:p>
    <w:p w:rsidR="00187CE5" w:rsidRDefault="00187CE5" w:rsidP="00846987">
      <w:pPr>
        <w:pStyle w:val="Heading1"/>
      </w:pPr>
      <w:bookmarkStart w:id="1" w:name="_Toc319841268"/>
      <w:r>
        <w:t>Hankemenetluses osalemine. Huvitatud isik. Pakkuja. Pakkumus.</w:t>
      </w:r>
      <w:bookmarkEnd w:id="1"/>
    </w:p>
    <w:p w:rsidR="00187CE5" w:rsidRPr="00846987" w:rsidRDefault="00187CE5" w:rsidP="00846987"/>
    <w:p w:rsidR="00187CE5" w:rsidRPr="00D85B88" w:rsidRDefault="00187CE5" w:rsidP="00FB5960">
      <w:pPr>
        <w:pStyle w:val="ListHeading1"/>
      </w:pPr>
      <w:r w:rsidRPr="00D85B88">
        <w:t>Käesoleva riigihanke (edaspidi “</w:t>
      </w:r>
      <w:r w:rsidRPr="00D85B88">
        <w:rPr>
          <w:b/>
        </w:rPr>
        <w:t>Hange</w:t>
      </w:r>
      <w:r w:rsidRPr="00D85B88">
        <w:t>”) hankemenetluses (edaspidi „</w:t>
      </w:r>
      <w:r w:rsidRPr="00D85B88">
        <w:rPr>
          <w:b/>
        </w:rPr>
        <w:t>Hankemenetlus</w:t>
      </w:r>
      <w:r w:rsidRPr="00D85B88">
        <w:t>“) on lubatud osaleda isikutel (edaspidi “</w:t>
      </w:r>
      <w:r w:rsidRPr="00D85B88">
        <w:rPr>
          <w:b/>
        </w:rPr>
        <w:t>Huvitatud isik</w:t>
      </w:r>
      <w:r w:rsidRPr="00D85B88">
        <w:t>”), kes pärinevad Eestist, mõnest muust Euroopa Liidu liikmesriigist, muust Euroopa Majanduspiirkonna lepinguriigist või Maailma Kaubandusorganisatsiooni riigihankelepinguga (Government Procurement Agreement – GPA) ühinenud riigist. [RHS § 12 lg 3]</w:t>
      </w:r>
    </w:p>
    <w:p w:rsidR="00187CE5" w:rsidRDefault="00187CE5" w:rsidP="00FB5960">
      <w:pPr>
        <w:pStyle w:val="ListHeading1"/>
        <w:numPr>
          <w:ilvl w:val="0"/>
          <w:numId w:val="0"/>
        </w:numPr>
        <w:ind w:left="867"/>
      </w:pPr>
    </w:p>
    <w:p w:rsidR="00187CE5" w:rsidRDefault="00187CE5" w:rsidP="00FB5960">
      <w:pPr>
        <w:pStyle w:val="ListHeading1"/>
      </w:pPr>
      <w:r>
        <w:t xml:space="preserve">Hankemenetluses osalemiseks peab Huvitatud isik registreeruma riigihangete registris </w:t>
      </w:r>
      <w:hyperlink r:id="rId12" w:history="1">
        <w:r w:rsidRPr="00C653D8">
          <w:rPr>
            <w:rStyle w:val="Hyperlink"/>
            <w:rFonts w:cs="Calibri"/>
          </w:rPr>
          <w:t>https://riigihanked.riik.ee/register</w:t>
        </w:r>
      </w:hyperlink>
      <w:r>
        <w:t xml:space="preserve"> (Edaspidi “</w:t>
      </w:r>
      <w:r w:rsidRPr="00D76429">
        <w:rPr>
          <w:b/>
        </w:rPr>
        <w:t>Register</w:t>
      </w:r>
      <w:r>
        <w:t>”) Hankel osalejana.</w:t>
      </w:r>
    </w:p>
    <w:p w:rsidR="00187CE5" w:rsidRDefault="00187CE5" w:rsidP="00683C5F">
      <w:pPr>
        <w:pStyle w:val="ListParagraph"/>
        <w:numPr>
          <w:ilvl w:val="0"/>
          <w:numId w:val="0"/>
        </w:numPr>
        <w:ind w:left="867"/>
      </w:pPr>
    </w:p>
    <w:p w:rsidR="00187CE5" w:rsidRDefault="00187CE5" w:rsidP="00FB5960">
      <w:pPr>
        <w:pStyle w:val="ListHeading1"/>
      </w:pPr>
      <w:r w:rsidRPr="00683C5F">
        <w:t xml:space="preserve">Pakkuja </w:t>
      </w:r>
      <w:r>
        <w:t>(edaspidi “</w:t>
      </w:r>
      <w:r w:rsidRPr="00683C5F">
        <w:rPr>
          <w:b/>
        </w:rPr>
        <w:t>Pakkuja</w:t>
      </w:r>
      <w:r>
        <w:t xml:space="preserve">”) </w:t>
      </w:r>
      <w:r w:rsidRPr="00683C5F">
        <w:t>on</w:t>
      </w:r>
      <w:r>
        <w:t xml:space="preserve"> riigihangete</w:t>
      </w:r>
      <w:r w:rsidRPr="00683C5F">
        <w:t xml:space="preserve"> seaduse </w:t>
      </w:r>
      <w:r>
        <w:t>(edaspidi “</w:t>
      </w:r>
      <w:r w:rsidRPr="00683C5F">
        <w:rPr>
          <w:b/>
        </w:rPr>
        <w:t>RHS</w:t>
      </w:r>
      <w:r>
        <w:t xml:space="preserve">”) </w:t>
      </w:r>
      <w:r w:rsidRPr="00683C5F">
        <w:t xml:space="preserve">tähenduses </w:t>
      </w:r>
      <w:r>
        <w:t>isik, kes on esitanud H</w:t>
      </w:r>
      <w:r w:rsidRPr="00683C5F">
        <w:t>ankemenetluses pakkumuse või dünaamilise hankesüsteemi korral esialgse pakkumuse</w:t>
      </w:r>
      <w:r>
        <w:t xml:space="preserve"> (edaspidi “</w:t>
      </w:r>
      <w:r w:rsidRPr="00861BB1">
        <w:rPr>
          <w:b/>
        </w:rPr>
        <w:t>Pakkumus</w:t>
      </w:r>
      <w:r>
        <w:t>”)</w:t>
      </w:r>
      <w:r w:rsidRPr="00683C5F">
        <w:t>.</w:t>
      </w:r>
      <w:r>
        <w:t xml:space="preserve"> [RHS § 12 lg 1]</w:t>
      </w:r>
    </w:p>
    <w:p w:rsidR="00187CE5" w:rsidRDefault="00187CE5" w:rsidP="00926F7E"/>
    <w:p w:rsidR="00187CE5" w:rsidRPr="00926F7E" w:rsidRDefault="00187CE5" w:rsidP="00926F7E"/>
    <w:p w:rsidR="00187CE5" w:rsidRDefault="00187CE5" w:rsidP="002E599B">
      <w:pPr>
        <w:pStyle w:val="Heading1"/>
      </w:pPr>
      <w:bookmarkStart w:id="2" w:name="_Toc319841269"/>
      <w:r>
        <w:t>Hanketeade ja Hankedokumendid, nende omandamine ja muutmine</w:t>
      </w:r>
      <w:bookmarkEnd w:id="2"/>
    </w:p>
    <w:p w:rsidR="00187CE5" w:rsidRDefault="00187CE5" w:rsidP="00E912EB"/>
    <w:p w:rsidR="00187CE5" w:rsidRDefault="00187CE5" w:rsidP="00FB5960">
      <w:pPr>
        <w:pStyle w:val="ListHeading1"/>
      </w:pPr>
      <w:bookmarkStart w:id="3" w:name="_Toc319131631"/>
      <w:bookmarkEnd w:id="3"/>
      <w:r>
        <w:t>Hankemenetlus</w:t>
      </w:r>
      <w:r w:rsidRPr="001F0434">
        <w:t xml:space="preserve"> </w:t>
      </w:r>
      <w:r>
        <w:t xml:space="preserve">on alanud </w:t>
      </w:r>
      <w:r w:rsidRPr="001F0434">
        <w:t xml:space="preserve">hanketeate </w:t>
      </w:r>
      <w:r>
        <w:t>(edaspidi “</w:t>
      </w:r>
      <w:r w:rsidRPr="00904DCC">
        <w:rPr>
          <w:b/>
        </w:rPr>
        <w:t>Hanketeade</w:t>
      </w:r>
      <w:r>
        <w:t>” või</w:t>
      </w:r>
      <w:r w:rsidRPr="001F0434">
        <w:t xml:space="preserve"> “</w:t>
      </w:r>
      <w:r w:rsidRPr="00904DCC">
        <w:rPr>
          <w:b/>
        </w:rPr>
        <w:t>HT</w:t>
      </w:r>
      <w:r>
        <w:t xml:space="preserve">”) </w:t>
      </w:r>
      <w:r w:rsidRPr="004223ED">
        <w:t xml:space="preserve">avaldamisega </w:t>
      </w:r>
      <w:r>
        <w:t>Registris. [RHS § 18</w:t>
      </w:r>
      <w:r>
        <w:rPr>
          <w:vertAlign w:val="superscript"/>
        </w:rPr>
        <w:t>2</w:t>
      </w:r>
      <w:r>
        <w:t xml:space="preserve"> lg 1]</w:t>
      </w:r>
    </w:p>
    <w:p w:rsidR="00187CE5" w:rsidRDefault="00187CE5" w:rsidP="00FB5960">
      <w:pPr>
        <w:pStyle w:val="ListHeading1"/>
        <w:numPr>
          <w:ilvl w:val="0"/>
          <w:numId w:val="0"/>
        </w:numPr>
        <w:ind w:left="867"/>
      </w:pPr>
    </w:p>
    <w:p w:rsidR="00187CE5" w:rsidRPr="00F61623" w:rsidRDefault="00187CE5" w:rsidP="00FB5960">
      <w:pPr>
        <w:pStyle w:val="ListHeading1"/>
      </w:pPr>
      <w:r w:rsidRPr="00F61623">
        <w:t>Hankija on koostanud käesolevad hankedokumendid (edaspidi “</w:t>
      </w:r>
      <w:r w:rsidRPr="00F61623">
        <w:rPr>
          <w:b/>
        </w:rPr>
        <w:t>Hankedokumendid</w:t>
      </w:r>
      <w:r w:rsidRPr="00F61623">
        <w:t>” või “</w:t>
      </w:r>
      <w:r w:rsidRPr="00F61623">
        <w:rPr>
          <w:b/>
        </w:rPr>
        <w:t>HD</w:t>
      </w:r>
      <w:r w:rsidRPr="00F61623">
        <w:t>”) elektroonilises vormis. Hankija on võimaldanud kõigil Huvitatud isikutel Hankedokumente välja võtta Registris (</w:t>
      </w:r>
      <w:hyperlink r:id="rId13" w:history="1">
        <w:r w:rsidRPr="00F61623">
          <w:rPr>
            <w:rStyle w:val="Hyperlink"/>
            <w:rFonts w:cs="Calibri"/>
            <w:color w:val="auto"/>
          </w:rPr>
          <w:t>https://riigihanked.riik.ee/register</w:t>
        </w:r>
      </w:hyperlink>
      <w:r w:rsidRPr="00F61623">
        <w:rPr>
          <w:rStyle w:val="Hyperlink"/>
          <w:rFonts w:cs="Calibri"/>
          <w:color w:val="auto"/>
          <w:u w:val="none"/>
        </w:rPr>
        <w:t xml:space="preserve"> </w:t>
      </w:r>
      <w:r w:rsidRPr="00F61623">
        <w:t>) vastavalt HT-s sätestatule. Hankija võib lisaks väljastada Hankedokumente ka elektronposti teel elektroonilises vormis. [RHS § 18</w:t>
      </w:r>
      <w:r w:rsidRPr="00F61623">
        <w:rPr>
          <w:vertAlign w:val="superscript"/>
        </w:rPr>
        <w:t>2</w:t>
      </w:r>
      <w:r w:rsidRPr="00F61623">
        <w:t xml:space="preserve"> lg 5]</w:t>
      </w:r>
    </w:p>
    <w:p w:rsidR="00187CE5" w:rsidRPr="00F61623" w:rsidRDefault="00187CE5" w:rsidP="00FB5960">
      <w:pPr>
        <w:pStyle w:val="ListHeading1"/>
        <w:numPr>
          <w:ilvl w:val="0"/>
          <w:numId w:val="0"/>
        </w:numPr>
        <w:ind w:left="867"/>
      </w:pPr>
    </w:p>
    <w:p w:rsidR="00187CE5" w:rsidRPr="00F61623" w:rsidRDefault="00187CE5" w:rsidP="00FB5960">
      <w:pPr>
        <w:pStyle w:val="ListHeading1"/>
      </w:pPr>
      <w:r w:rsidRPr="00F61623">
        <w:t xml:space="preserve">Ehitusprojekt on kättesaadav serveriaadressil: </w:t>
      </w:r>
      <w:hyperlink r:id="rId14" w:history="1">
        <w:r w:rsidRPr="00F61623">
          <w:rPr>
            <w:rStyle w:val="Hyperlink"/>
            <w:rFonts w:cs="Calibri"/>
            <w:color w:val="auto"/>
          </w:rPr>
          <w:t>ftp://ftp.narva.ee</w:t>
        </w:r>
      </w:hyperlink>
      <w:r w:rsidRPr="00F61623">
        <w:t xml:space="preserve">, </w:t>
      </w:r>
      <w:r w:rsidRPr="00F61623">
        <w:rPr>
          <w:b/>
        </w:rPr>
        <w:t>kasutaja: pimall; parool: chob6ieX</w:t>
      </w:r>
      <w:r w:rsidRPr="00F61623">
        <w:t xml:space="preserve">. Ehitusprojektiga tutvumiseks tuleb see laadida enda arvutisse. Probleemide korral pöörduda infotehnoloogia-teenistuse poole (tehniline tugi: Aarne Pärtels, tel 35 99 200, </w:t>
      </w:r>
      <w:hyperlink r:id="rId15" w:history="1">
        <w:r w:rsidRPr="00F61623">
          <w:rPr>
            <w:rStyle w:val="Hyperlink"/>
            <w:rFonts w:cs="Calibri"/>
            <w:color w:val="auto"/>
          </w:rPr>
          <w:t>aarne.partels@narva.ee</w:t>
        </w:r>
      </w:hyperlink>
      <w:r w:rsidRPr="00F61623">
        <w:t>)</w:t>
      </w:r>
    </w:p>
    <w:p w:rsidR="00187CE5" w:rsidRPr="00F61623" w:rsidRDefault="00187CE5" w:rsidP="00FB5960">
      <w:pPr>
        <w:pStyle w:val="ListHeading1"/>
        <w:numPr>
          <w:ilvl w:val="0"/>
          <w:numId w:val="0"/>
        </w:numPr>
        <w:ind w:left="867"/>
      </w:pPr>
    </w:p>
    <w:p w:rsidR="00187CE5" w:rsidRPr="004223ED" w:rsidRDefault="00187CE5" w:rsidP="00FB5960">
      <w:pPr>
        <w:pStyle w:val="ListHeading1"/>
      </w:pPr>
      <w:r>
        <w:t xml:space="preserve">Hankedokumendid </w:t>
      </w:r>
      <w:r w:rsidRPr="004223ED">
        <w:t>koosnevad järgmistest osadest:</w:t>
      </w:r>
    </w:p>
    <w:p w:rsidR="00187CE5" w:rsidRDefault="00187CE5" w:rsidP="00FB5960">
      <w:pPr>
        <w:pStyle w:val="ListHeading1"/>
        <w:numPr>
          <w:ilvl w:val="0"/>
          <w:numId w:val="0"/>
        </w:numPr>
        <w:ind w:left="867"/>
      </w:pPr>
    </w:p>
    <w:tbl>
      <w:tblPr>
        <w:tblW w:w="8471" w:type="dxa"/>
        <w:tblInd w:w="851" w:type="dxa"/>
        <w:tblLook w:val="00A0"/>
      </w:tblPr>
      <w:tblGrid>
        <w:gridCol w:w="1242"/>
        <w:gridCol w:w="7229"/>
      </w:tblGrid>
      <w:tr w:rsidR="00187CE5" w:rsidRPr="00B75D52" w:rsidTr="00B75D52">
        <w:tc>
          <w:tcPr>
            <w:tcW w:w="1242" w:type="dxa"/>
          </w:tcPr>
          <w:p w:rsidR="00187CE5" w:rsidRPr="00B75D52" w:rsidRDefault="00187CE5" w:rsidP="00DF0126">
            <w:r w:rsidRPr="00B75D52">
              <w:rPr>
                <w:szCs w:val="22"/>
              </w:rPr>
              <w:t>HD Osa I</w:t>
            </w:r>
          </w:p>
        </w:tc>
        <w:tc>
          <w:tcPr>
            <w:tcW w:w="7229" w:type="dxa"/>
          </w:tcPr>
          <w:p w:rsidR="00187CE5" w:rsidRPr="00B75D52" w:rsidRDefault="00187CE5" w:rsidP="00DF0126">
            <w:pPr>
              <w:rPr>
                <w:rFonts w:cs="Calibri"/>
              </w:rPr>
            </w:pPr>
            <w:r w:rsidRPr="00B75D52">
              <w:rPr>
                <w:szCs w:val="22"/>
              </w:rPr>
              <w:t>Juhised Pakkujatele (koos Vormidega,  edaspidi „</w:t>
            </w:r>
            <w:r w:rsidRPr="00B75D52">
              <w:rPr>
                <w:b/>
                <w:szCs w:val="22"/>
              </w:rPr>
              <w:t>JP</w:t>
            </w:r>
            <w:r w:rsidRPr="00B75D52">
              <w:rPr>
                <w:szCs w:val="22"/>
              </w:rPr>
              <w:t>“)</w:t>
            </w:r>
          </w:p>
        </w:tc>
      </w:tr>
      <w:tr w:rsidR="00187CE5" w:rsidRPr="00B75D52" w:rsidTr="00B75D52">
        <w:tc>
          <w:tcPr>
            <w:tcW w:w="1242" w:type="dxa"/>
          </w:tcPr>
          <w:p w:rsidR="00187CE5" w:rsidRPr="00B75D52" w:rsidRDefault="00187CE5" w:rsidP="00DF0126">
            <w:r w:rsidRPr="00B75D52">
              <w:rPr>
                <w:szCs w:val="22"/>
              </w:rPr>
              <w:t>HD Osa II</w:t>
            </w:r>
          </w:p>
        </w:tc>
        <w:tc>
          <w:tcPr>
            <w:tcW w:w="7229" w:type="dxa"/>
          </w:tcPr>
          <w:p w:rsidR="00187CE5" w:rsidRPr="00B75D52" w:rsidRDefault="00187CE5" w:rsidP="00DF0126">
            <w:r w:rsidRPr="00B75D52">
              <w:rPr>
                <w:szCs w:val="22"/>
              </w:rPr>
              <w:t>Hankelepingu tingimused / Hankelepingu projekt (edaspidi ka „</w:t>
            </w:r>
            <w:r w:rsidRPr="00B75D52">
              <w:rPr>
                <w:b/>
                <w:szCs w:val="22"/>
              </w:rPr>
              <w:t>Hankeleping</w:t>
            </w:r>
            <w:r w:rsidRPr="00B75D52">
              <w:rPr>
                <w:szCs w:val="22"/>
              </w:rPr>
              <w:t>“)</w:t>
            </w:r>
          </w:p>
        </w:tc>
      </w:tr>
      <w:tr w:rsidR="00187CE5" w:rsidRPr="00B75D52" w:rsidTr="00B75D52">
        <w:tc>
          <w:tcPr>
            <w:tcW w:w="1242" w:type="dxa"/>
          </w:tcPr>
          <w:p w:rsidR="00187CE5" w:rsidRPr="00B75D52" w:rsidRDefault="00187CE5" w:rsidP="00DF0126">
            <w:r w:rsidRPr="00B75D52">
              <w:rPr>
                <w:szCs w:val="22"/>
              </w:rPr>
              <w:t>HD Osa III</w:t>
            </w:r>
          </w:p>
        </w:tc>
        <w:tc>
          <w:tcPr>
            <w:tcW w:w="7229" w:type="dxa"/>
          </w:tcPr>
          <w:p w:rsidR="00187CE5" w:rsidRPr="00B75D52" w:rsidRDefault="00187CE5" w:rsidP="00DF0126">
            <w:r w:rsidRPr="00B75D52">
              <w:rPr>
                <w:szCs w:val="22"/>
              </w:rPr>
              <w:t>Tellija tingimused (koos Lisadega, edaspidi „</w:t>
            </w:r>
            <w:r w:rsidRPr="00B75D52">
              <w:rPr>
                <w:b/>
                <w:szCs w:val="22"/>
              </w:rPr>
              <w:t>TT</w:t>
            </w:r>
            <w:r w:rsidRPr="00B75D52">
              <w:rPr>
                <w:szCs w:val="22"/>
              </w:rPr>
              <w:t>“)</w:t>
            </w:r>
          </w:p>
        </w:tc>
      </w:tr>
    </w:tbl>
    <w:p w:rsidR="00187CE5" w:rsidRPr="00B21068" w:rsidRDefault="00187CE5" w:rsidP="00FB5960">
      <w:pPr>
        <w:pStyle w:val="ListHeading1"/>
        <w:numPr>
          <w:ilvl w:val="0"/>
          <w:numId w:val="0"/>
        </w:numPr>
        <w:ind w:left="867"/>
      </w:pPr>
    </w:p>
    <w:p w:rsidR="00187CE5" w:rsidRDefault="00187CE5" w:rsidP="00FB5960">
      <w:pPr>
        <w:pStyle w:val="ListHeading1"/>
        <w:numPr>
          <w:ilvl w:val="0"/>
          <w:numId w:val="0"/>
        </w:numPr>
        <w:ind w:left="867"/>
      </w:pPr>
      <w:r>
        <w:t>Hankedokumentide prioriteetsus on esitatud Hankelepingus.</w:t>
      </w:r>
    </w:p>
    <w:p w:rsidR="00187CE5" w:rsidRDefault="00187CE5" w:rsidP="00FB5960">
      <w:pPr>
        <w:pStyle w:val="ListHeading1"/>
        <w:numPr>
          <w:ilvl w:val="0"/>
          <w:numId w:val="0"/>
        </w:numPr>
        <w:ind w:left="1491"/>
      </w:pPr>
    </w:p>
    <w:p w:rsidR="00187CE5" w:rsidRDefault="00187CE5" w:rsidP="00FB5960">
      <w:pPr>
        <w:pStyle w:val="ListHeading1"/>
      </w:pPr>
      <w:r>
        <w:t>Kui esineb vastuolusid õigusaktide ja Hanketeate või Hankedokumentide vahel, prevalveerib õigusaktides sätestatu.</w:t>
      </w:r>
    </w:p>
    <w:p w:rsidR="00187CE5" w:rsidRDefault="00187CE5" w:rsidP="00FB5960">
      <w:pPr>
        <w:pStyle w:val="ListHeading1"/>
        <w:numPr>
          <w:ilvl w:val="0"/>
          <w:numId w:val="0"/>
        </w:numPr>
        <w:ind w:left="867"/>
      </w:pPr>
    </w:p>
    <w:p w:rsidR="00187CE5" w:rsidRDefault="00187CE5" w:rsidP="00FB5960">
      <w:pPr>
        <w:pStyle w:val="ListHeading1"/>
      </w:pPr>
      <w:r w:rsidRPr="006A5358">
        <w:t>Kui esineb vastuolusid Hankedokumentide ja Hanketeate vahel, prevalveerib Hanketeates sätestatu.</w:t>
      </w:r>
    </w:p>
    <w:p w:rsidR="00187CE5" w:rsidRDefault="00187CE5" w:rsidP="000409EE"/>
    <w:p w:rsidR="00187CE5" w:rsidRPr="00116419" w:rsidRDefault="00187CE5" w:rsidP="00FB5960">
      <w:pPr>
        <w:pStyle w:val="ListHeading1"/>
      </w:pPr>
      <w:r>
        <w:t>Huvitatud isik on kohustatud Hankijat viivitamatult kirjalikult informeerima igast avastatud või sellisest ebatäpsusest, puudusest või vastuolust Hanketeates või Hankedokumentides (sh võrreldes tööde tegemise kohaga), mida Huvitatud isik või Huvitatud isikuga sarnane isik pidi asjaoludega tutvumisel ilma olulisi täiendavaid kulutusi tegemata avastama</w:t>
      </w:r>
      <w:r w:rsidRPr="00116419">
        <w:t>.</w:t>
      </w:r>
    </w:p>
    <w:p w:rsidR="00187CE5" w:rsidRDefault="00187CE5" w:rsidP="00116419">
      <w:pPr>
        <w:pStyle w:val="ListParagraph"/>
        <w:numPr>
          <w:ilvl w:val="0"/>
          <w:numId w:val="0"/>
        </w:numPr>
        <w:ind w:left="867"/>
      </w:pPr>
    </w:p>
    <w:p w:rsidR="00187CE5" w:rsidRPr="004F3963" w:rsidRDefault="00187CE5" w:rsidP="00FB5960">
      <w:pPr>
        <w:pStyle w:val="ListHeading1"/>
      </w:pPr>
      <w:r>
        <w:t>Hankija võib muuta Hanketeadet või H</w:t>
      </w:r>
      <w:r w:rsidRPr="00DA4C63">
        <w:t>anked</w:t>
      </w:r>
      <w:r>
        <w:t>okumente enne Hanketeates määratud Pakkumuste või H</w:t>
      </w:r>
      <w:r w:rsidRPr="00DA4C63">
        <w:t>ankemenetluses osalemise taotluste esitamise tähtpäeva</w:t>
      </w:r>
      <w:r w:rsidRPr="004F3963">
        <w:t xml:space="preserve">. </w:t>
      </w:r>
      <w:r>
        <w:t>[RHS § 36 lg 1]</w:t>
      </w:r>
    </w:p>
    <w:p w:rsidR="00187CE5" w:rsidRDefault="00187CE5" w:rsidP="0099657D">
      <w:pPr>
        <w:pStyle w:val="ListHeading1"/>
        <w:numPr>
          <w:ilvl w:val="2"/>
          <w:numId w:val="5"/>
        </w:numPr>
      </w:pPr>
      <w:r>
        <w:t>Hanketeate muutmiseks esitab Hankija Registrile H</w:t>
      </w:r>
      <w:r w:rsidRPr="00207FD9">
        <w:t xml:space="preserve">anketeate muudatuse </w:t>
      </w:r>
      <w:r>
        <w:t>ja teavitab sellest kohe kõiki Pakkujaid ja Hankedokumendid saanud H</w:t>
      </w:r>
      <w:r w:rsidRPr="00207FD9">
        <w:t>uvitatud isikuid</w:t>
      </w:r>
      <w:r w:rsidRPr="004F3963">
        <w:t xml:space="preserve">. </w:t>
      </w:r>
      <w:r>
        <w:t>[RHS § 36 lg 2]</w:t>
      </w:r>
    </w:p>
    <w:p w:rsidR="00187CE5" w:rsidRPr="004F3963" w:rsidRDefault="00187CE5" w:rsidP="0099657D">
      <w:pPr>
        <w:pStyle w:val="ListHeading1"/>
        <w:numPr>
          <w:ilvl w:val="2"/>
          <w:numId w:val="5"/>
        </w:numPr>
      </w:pPr>
      <w:r w:rsidRPr="00207FD9">
        <w:t>Hank</w:t>
      </w:r>
      <w:r>
        <w:t>edokumentide muutmisel edastab Hankija muudetud H</w:t>
      </w:r>
      <w:r w:rsidRPr="00207FD9">
        <w:t>ank</w:t>
      </w:r>
      <w:r>
        <w:t>edokumendid üheaegselt kõigile P</w:t>
      </w:r>
      <w:r w:rsidRPr="00207FD9">
        <w:t>akkujatel</w:t>
      </w:r>
      <w:r>
        <w:t>e ning nendele H</w:t>
      </w:r>
      <w:r w:rsidRPr="00207FD9">
        <w:t>uvi</w:t>
      </w:r>
      <w:r>
        <w:t>tatud isikutele, kes on saanud H</w:t>
      </w:r>
      <w:r w:rsidRPr="00207FD9">
        <w:t>ankedokumendid</w:t>
      </w:r>
      <w:r w:rsidRPr="004F3963">
        <w:t>.</w:t>
      </w:r>
      <w:r>
        <w:t xml:space="preserve"> [RHS § 36 lg 3]</w:t>
      </w:r>
    </w:p>
    <w:p w:rsidR="00187CE5" w:rsidRPr="00191B4C" w:rsidRDefault="00187CE5" w:rsidP="0099657D">
      <w:pPr>
        <w:pStyle w:val="ListHeading1"/>
        <w:numPr>
          <w:ilvl w:val="2"/>
          <w:numId w:val="5"/>
        </w:numPr>
      </w:pPr>
      <w:r w:rsidRPr="004F3963">
        <w:t>Hanketeate või Hankedokumentide muutmisel pikendab Hankija RHS</w:t>
      </w:r>
      <w:r>
        <w:t>-s ettenähtud juhtudel ja korras P</w:t>
      </w:r>
      <w:r w:rsidRPr="004F3963">
        <w:t xml:space="preserve">akkumuste </w:t>
      </w:r>
      <w:r>
        <w:t>või H</w:t>
      </w:r>
      <w:r w:rsidRPr="00207FD9">
        <w:t>ankemenetluses osalemise taotluste esitamise</w:t>
      </w:r>
      <w:r>
        <w:t xml:space="preserve"> </w:t>
      </w:r>
      <w:r w:rsidRPr="004F3963">
        <w:t>esitamise tähtaega.</w:t>
      </w:r>
      <w:r>
        <w:t xml:space="preserve"> [RHS § 36 lg 4]</w:t>
      </w:r>
    </w:p>
    <w:p w:rsidR="00187CE5" w:rsidRPr="004F3963" w:rsidRDefault="00187CE5" w:rsidP="0099657D">
      <w:pPr>
        <w:pStyle w:val="ListHeading1"/>
        <w:numPr>
          <w:ilvl w:val="2"/>
          <w:numId w:val="5"/>
        </w:numPr>
      </w:pPr>
      <w:r>
        <w:t>Hanketeate  või  Hankedokumentide  muutmisest  teavitab  Hankija  Registri  kaudu  ning  teeb  muudetud  Hanketeate  või Hankedokumendid kättesaadavaks Registri kaudu.</w:t>
      </w:r>
    </w:p>
    <w:p w:rsidR="00187CE5" w:rsidRDefault="00187CE5" w:rsidP="00E912EB"/>
    <w:p w:rsidR="00187CE5" w:rsidRPr="00E912EB" w:rsidRDefault="00187CE5" w:rsidP="00E912EB"/>
    <w:p w:rsidR="00187CE5" w:rsidRDefault="00187CE5" w:rsidP="00B37BC8">
      <w:pPr>
        <w:pStyle w:val="Heading1"/>
        <w:ind w:left="357" w:hanging="357"/>
      </w:pPr>
      <w:bookmarkStart w:id="4" w:name="_Toc319841270"/>
      <w:r>
        <w:t>Ettepanek esitada Pakkumusi [RHS § 31 lg 2 p 1]. Üldisi juhiseid, õigusi ja kohustusi. Infovahetus.</w:t>
      </w:r>
      <w:bookmarkEnd w:id="4"/>
    </w:p>
    <w:p w:rsidR="00187CE5" w:rsidRDefault="00187CE5" w:rsidP="00FB5960">
      <w:pPr>
        <w:pStyle w:val="ListHeading1"/>
        <w:numPr>
          <w:ilvl w:val="0"/>
          <w:numId w:val="0"/>
        </w:numPr>
      </w:pPr>
    </w:p>
    <w:p w:rsidR="00187CE5" w:rsidRPr="00C75B4F" w:rsidRDefault="00187CE5" w:rsidP="00FB5960">
      <w:pPr>
        <w:pStyle w:val="ListHeading1"/>
      </w:pPr>
      <w:r w:rsidRPr="00C75B4F">
        <w:t xml:space="preserve">Käesolevaga teeb Hankija ettepaneku esitada Pakkumusi vastavalt Hanketeates ja Hankedokumentides sisalduvatele tingimustele. [RHS § 31 lg 2 p 1] See tähendab muuhulgas, et Pakkujal ei ole lubatud esitada Pakkumust, mis sisaldab võrreldes Hanketeates või Hankedokumentides sätestatud tingimustega erinevaid või täiendavaid tingimusi. </w:t>
      </w:r>
    </w:p>
    <w:p w:rsidR="00187CE5" w:rsidRPr="00C75B4F" w:rsidRDefault="00187CE5" w:rsidP="00FB5960">
      <w:pPr>
        <w:pStyle w:val="ListHeading1"/>
        <w:numPr>
          <w:ilvl w:val="0"/>
          <w:numId w:val="0"/>
        </w:numPr>
        <w:ind w:left="867"/>
      </w:pPr>
    </w:p>
    <w:p w:rsidR="00187CE5" w:rsidRDefault="00187CE5" w:rsidP="00FB5960">
      <w:pPr>
        <w:pStyle w:val="ListHeading1"/>
      </w:pPr>
      <w:r>
        <w:t>Tööde tegemise koha ja selle ümbrusega on võimalik tutvuda Pakkujatel iseseisvalt.</w:t>
      </w:r>
    </w:p>
    <w:p w:rsidR="00187CE5" w:rsidRDefault="00187CE5" w:rsidP="004F4733">
      <w:pPr>
        <w:pStyle w:val="ListParagraph"/>
        <w:numPr>
          <w:ilvl w:val="0"/>
          <w:numId w:val="0"/>
        </w:numPr>
        <w:ind w:left="867"/>
      </w:pPr>
    </w:p>
    <w:p w:rsidR="00187CE5" w:rsidRDefault="00187CE5" w:rsidP="00FB5960">
      <w:pPr>
        <w:pStyle w:val="ListHeading1"/>
      </w:pPr>
      <w:r>
        <w:t>Pakkuja peab iseseisvalt kandma kõik enda Pakkumuse ettevalmistamise ja Hankemenetluses osalemisega seotud kulud.</w:t>
      </w:r>
    </w:p>
    <w:p w:rsidR="00187CE5" w:rsidRDefault="00187CE5" w:rsidP="00FD3D43">
      <w:pPr>
        <w:pStyle w:val="ListParagraph"/>
        <w:numPr>
          <w:ilvl w:val="0"/>
          <w:numId w:val="0"/>
        </w:numPr>
        <w:ind w:left="867"/>
      </w:pPr>
    </w:p>
    <w:p w:rsidR="00187CE5" w:rsidRPr="005A2363" w:rsidRDefault="00187CE5" w:rsidP="00FB5960">
      <w:pPr>
        <w:pStyle w:val="ListHeading1"/>
        <w:rPr>
          <w:szCs w:val="21"/>
        </w:rPr>
      </w:pPr>
      <w:r>
        <w:t xml:space="preserve">Pakkujad võivad esitada Pakkumuse </w:t>
      </w:r>
      <w:r w:rsidRPr="005A2363">
        <w:t xml:space="preserve">ühiselt (edaspidi vastavalt </w:t>
      </w:r>
      <w:r>
        <w:t>“</w:t>
      </w:r>
      <w:r w:rsidRPr="005A2363">
        <w:rPr>
          <w:b/>
        </w:rPr>
        <w:t>Ühispakkujad</w:t>
      </w:r>
      <w:r>
        <w:t>”</w:t>
      </w:r>
      <w:r w:rsidRPr="005A2363">
        <w:t xml:space="preserve">), kui </w:t>
      </w:r>
      <w:r>
        <w:t>RHS-</w:t>
      </w:r>
      <w:r w:rsidRPr="005A2363">
        <w:t>s ei ole sätestatud teisiti.</w:t>
      </w:r>
      <w:r>
        <w:t xml:space="preserve"> [RHS § 12 lg 4]</w:t>
      </w:r>
    </w:p>
    <w:p w:rsidR="00187CE5" w:rsidRPr="00AD2C97" w:rsidRDefault="00187CE5" w:rsidP="0099657D">
      <w:pPr>
        <w:pStyle w:val="ListHeading1"/>
        <w:numPr>
          <w:ilvl w:val="2"/>
          <w:numId w:val="5"/>
        </w:numPr>
      </w:pPr>
      <w:r w:rsidRPr="00AD2C97">
        <w:t xml:space="preserve">Ühispakkujad nimetavad Hankemenetlusega ning Hankelepingu sõlmimise ja täitmisega seotud toimingute tegemiseks volitatud esindaja. [RHS § 12 lg 5] </w:t>
      </w:r>
      <w:r>
        <w:t>Hankija nõuab Ü</w:t>
      </w:r>
      <w:r w:rsidRPr="008D5265">
        <w:t>hispakkujatelt koos nende kvalifikatsiooni tõendamiseks esitatavate dokumentidega nende esindajale antud volikirja esitamist</w:t>
      </w:r>
      <w:r>
        <w:t xml:space="preserve"> [RHS § 38 lg 6]</w:t>
      </w:r>
      <w:r w:rsidRPr="008D5265">
        <w:t>.</w:t>
      </w:r>
      <w:r>
        <w:t xml:space="preserve"> Esitada Ühispakkujate </w:t>
      </w:r>
      <w:r w:rsidRPr="00AD2C97">
        <w:t>esindaja volikiri / Ühis</w:t>
      </w:r>
      <w:r>
        <w:t>e P</w:t>
      </w:r>
      <w:r w:rsidRPr="00AD2C97">
        <w:t>akkumuse puudumise kinnitus</w:t>
      </w:r>
      <w:r>
        <w:t xml:space="preserve"> (</w:t>
      </w:r>
      <w:r w:rsidRPr="00B24558">
        <w:rPr>
          <w:color w:val="0070C0"/>
        </w:rPr>
        <w:t>vormil K-</w:t>
      </w:r>
      <w:r>
        <w:rPr>
          <w:color w:val="0070C0"/>
        </w:rPr>
        <w:t>1</w:t>
      </w:r>
      <w:r>
        <w:t>)</w:t>
      </w:r>
      <w:r w:rsidRPr="00AD2C97">
        <w:t>.</w:t>
      </w:r>
    </w:p>
    <w:p w:rsidR="00187CE5" w:rsidRDefault="00187CE5" w:rsidP="003C5643">
      <w:pPr>
        <w:pStyle w:val="BodyText2"/>
        <w:rPr>
          <w:szCs w:val="21"/>
        </w:rPr>
      </w:pPr>
    </w:p>
    <w:p w:rsidR="00187CE5" w:rsidRPr="00C75B4F" w:rsidRDefault="00187CE5" w:rsidP="00FB5960">
      <w:pPr>
        <w:pStyle w:val="ListHeading1"/>
      </w:pPr>
      <w:r w:rsidRPr="00C75B4F">
        <w:t>Pakkuja ei või esitada ühist Pakkumust, kui ta esitab Pakkumuse üksi või kui ta esitab ühise Pakkumuse koos teiste Ühispakkujatega. Pakkuja ei või esitada Pakkumust, kui ta on andnud teisele Pakkujale nõusoleku enda nimetamiseks Pakkumuses alltöövõtjana Hankelepingu täitmisel. [RHS § 38 lg 1 p 5 ja § 44 lg 5] Esitada kinnitus (vormil K-2).</w:t>
      </w:r>
    </w:p>
    <w:p w:rsidR="00187CE5" w:rsidRPr="00D6254F" w:rsidRDefault="00187CE5" w:rsidP="00FB5960">
      <w:pPr>
        <w:pStyle w:val="ListHeading1"/>
        <w:numPr>
          <w:ilvl w:val="0"/>
          <w:numId w:val="0"/>
        </w:numPr>
        <w:ind w:left="867"/>
      </w:pPr>
    </w:p>
    <w:p w:rsidR="00187CE5" w:rsidRDefault="00187CE5" w:rsidP="00FB5960">
      <w:pPr>
        <w:pStyle w:val="ListHeading1"/>
      </w:pPr>
      <w:r w:rsidRPr="00C75B4F">
        <w:t>Pakkuja peab kinnitama hankelepingu täitmiseks vajalike intellektuaalse omandi õiguste olemasolu [RHS § 31 lg 8</w:t>
      </w:r>
      <w:r w:rsidRPr="00C75B4F">
        <w:rPr>
          <w:vertAlign w:val="superscript"/>
        </w:rPr>
        <w:t>1</w:t>
      </w:r>
      <w:r w:rsidRPr="00C75B4F">
        <w:t>]. Esitada kinnitus Pakkumuse koosseisus (vormil P-1)</w:t>
      </w:r>
      <w:r>
        <w:t>.</w:t>
      </w:r>
    </w:p>
    <w:p w:rsidR="00187CE5" w:rsidRPr="0093369D" w:rsidRDefault="00187CE5" w:rsidP="00FB5960">
      <w:pPr>
        <w:pStyle w:val="ListHeading1"/>
        <w:numPr>
          <w:ilvl w:val="0"/>
          <w:numId w:val="0"/>
        </w:numPr>
        <w:ind w:left="867"/>
      </w:pPr>
    </w:p>
    <w:p w:rsidR="00187CE5" w:rsidRPr="005B32E8" w:rsidRDefault="00187CE5" w:rsidP="00FB5960">
      <w:pPr>
        <w:pStyle w:val="ListHeading1"/>
        <w:rPr>
          <w:lang w:val="et-EE"/>
        </w:rPr>
      </w:pPr>
      <w:r w:rsidRPr="005B32E8">
        <w:t xml:space="preserve">Pakkumus on konfidentsiaalne. Pakkumuses sisalduvat teavet võib avalikustada üksnes </w:t>
      </w:r>
      <w:r>
        <w:t xml:space="preserve">RHS-s </w:t>
      </w:r>
      <w:r w:rsidRPr="005B32E8">
        <w:t>sätestatud juhtudel ja ulatuses</w:t>
      </w:r>
      <w:r w:rsidRPr="005B32E8">
        <w:rPr>
          <w:szCs w:val="24"/>
        </w:rPr>
        <w:t>.</w:t>
      </w:r>
      <w:r>
        <w:rPr>
          <w:szCs w:val="24"/>
        </w:rPr>
        <w:t xml:space="preserve"> [RHS § 43 lg 4]</w:t>
      </w:r>
    </w:p>
    <w:p w:rsidR="00187CE5" w:rsidRDefault="00187CE5" w:rsidP="003C5643">
      <w:pPr>
        <w:pStyle w:val="BodyText2"/>
      </w:pPr>
    </w:p>
    <w:p w:rsidR="00187CE5" w:rsidRDefault="00187CE5" w:rsidP="00FB5960">
      <w:pPr>
        <w:pStyle w:val="ListHeading1"/>
      </w:pPr>
      <w:r w:rsidRPr="00BB08C4">
        <w:t xml:space="preserve">Hankija võib kalduda kõrvale </w:t>
      </w:r>
      <w:r>
        <w:t>RHS § 54 lg</w:t>
      </w:r>
      <w:r w:rsidRPr="00BB08C4">
        <w:t xml:space="preserve"> 1 ja 2 sätestat</w:t>
      </w:r>
      <w:r>
        <w:t>ud tähtaegadest, kui ta esitab Pakkujatele RHS § 54 lg</w:t>
      </w:r>
      <w:r w:rsidRPr="00BB08C4">
        <w:t xml:space="preserve"> 1 ja 2 nimetatud teabe korraga viivitamata, kuid mitte hi</w:t>
      </w:r>
      <w:r>
        <w:t>ljem kui viie tööpäeva jooksul P</w:t>
      </w:r>
      <w:r w:rsidRPr="00BB08C4">
        <w:t xml:space="preserve">akkumuse edukaks tunnistamise otsuse või otsuse, mis on </w:t>
      </w:r>
      <w:r>
        <w:t>H</w:t>
      </w:r>
      <w:r w:rsidRPr="00BB08C4">
        <w:t xml:space="preserve">ankemenetluse lõppemise aluseks, tegemisest arvates. </w:t>
      </w:r>
      <w:r>
        <w:t>[RHS § 54 lg 4]</w:t>
      </w:r>
    </w:p>
    <w:p w:rsidR="00187CE5" w:rsidRDefault="00187CE5" w:rsidP="00BB08C4">
      <w:pPr>
        <w:pStyle w:val="ListParagraph"/>
        <w:numPr>
          <w:ilvl w:val="0"/>
          <w:numId w:val="0"/>
        </w:numPr>
        <w:ind w:left="720"/>
        <w:rPr>
          <w:szCs w:val="21"/>
        </w:rPr>
      </w:pPr>
    </w:p>
    <w:p w:rsidR="00187CE5" w:rsidRDefault="00187CE5" w:rsidP="00FB5960">
      <w:pPr>
        <w:pStyle w:val="ListHeading1"/>
      </w:pPr>
      <w:r w:rsidRPr="00BB08C4">
        <w:t>Teadete ja muu info esitamine võib toimuda posti või faksi teel, isikliku kättetoimetamisega või muul teel elektrooniliselt, kui RHS-s ei ole sätestatud teisiti. Hankija esitatav mis tahes teade või muu info loetakse õigeaegselt esitatuks, kui teade on nõuetekohaselt välja saadetud teate esitamiseks sätestatud tähtaja jooksul. [RHS § 55 lg 1]</w:t>
      </w:r>
    </w:p>
    <w:p w:rsidR="00187CE5" w:rsidRPr="00BB08C4" w:rsidRDefault="00187CE5" w:rsidP="006E0640">
      <w:pPr>
        <w:pStyle w:val="ListParagraph"/>
        <w:numPr>
          <w:ilvl w:val="0"/>
          <w:numId w:val="0"/>
        </w:numPr>
        <w:ind w:left="720"/>
      </w:pPr>
    </w:p>
    <w:p w:rsidR="00187CE5" w:rsidRPr="007C6A73" w:rsidRDefault="00187CE5" w:rsidP="00FB5960">
      <w:pPr>
        <w:pStyle w:val="ListHeading1"/>
      </w:pPr>
      <w:r>
        <w:t>HD-d omandanud isikutega suhtleb H</w:t>
      </w:r>
      <w:r w:rsidRPr="007C6A73">
        <w:t>ankija reeglina Registri kaudu, kasutades kontaktandmeid, millised on Hankemenetluses osaleja teatavaks teinud Registris Hankemenetlusel osalejaks registreerimisel. Hankija ei vastuta temast sõltumatute tõrgete eest sidevahendite või Registri töös. Hankijal ei ole kohustust suhelda isikutega, kes on soetanud Registrist Hankedokumendid, kui</w:t>
      </w:r>
      <w:r>
        <w:t>d ei ole ennast registreerinud H</w:t>
      </w:r>
      <w:r w:rsidRPr="007C6A73">
        <w:t>ankes osalejana.</w:t>
      </w:r>
    </w:p>
    <w:p w:rsidR="00187CE5" w:rsidRDefault="00187CE5" w:rsidP="00DF0126">
      <w:pPr>
        <w:rPr>
          <w:color w:val="FF0000"/>
        </w:rPr>
      </w:pPr>
    </w:p>
    <w:p w:rsidR="00187CE5" w:rsidRDefault="00187CE5" w:rsidP="00FB5960">
      <w:pPr>
        <w:pStyle w:val="ListHeading1"/>
      </w:pPr>
      <w:r>
        <w:t xml:space="preserve">Hankija võib nõuda Pakkujalt </w:t>
      </w:r>
      <w:r w:rsidRPr="007E57C7">
        <w:t>kvalifikatsiooni tõendamiseks esitatud dokumentide sisu selgitamist või selgitamist võimaldavate an</w:t>
      </w:r>
      <w:r>
        <w:t>dmete või dokumentide esitamist</w:t>
      </w:r>
      <w:r w:rsidRPr="007E57C7">
        <w:t xml:space="preserve"> [RHS § 39 lg 4]</w:t>
      </w:r>
      <w:r>
        <w:t xml:space="preserve"> ja P</w:t>
      </w:r>
      <w:r w:rsidRPr="007E57C7">
        <w:t xml:space="preserve">akkujalt </w:t>
      </w:r>
      <w:r>
        <w:t>P</w:t>
      </w:r>
      <w:r w:rsidRPr="007E57C7">
        <w:t>akkumuses esitatud teabe põhjendatud selgitamist, piiritlemist või täpsustamist. Pakkuja on kohustatud esitama nimetatu kolme tööpäeva jooksul vastava nõude saamisest arvates.</w:t>
      </w:r>
      <w:r>
        <w:t xml:space="preserve"> [RHS § 56 lg 3]</w:t>
      </w:r>
    </w:p>
    <w:p w:rsidR="00187CE5" w:rsidRDefault="00187CE5" w:rsidP="00FB5960">
      <w:pPr>
        <w:pStyle w:val="ListHeading1"/>
        <w:numPr>
          <w:ilvl w:val="0"/>
          <w:numId w:val="0"/>
        </w:numPr>
        <w:ind w:left="867"/>
      </w:pPr>
    </w:p>
    <w:p w:rsidR="00187CE5" w:rsidRDefault="00187CE5" w:rsidP="00FB5960">
      <w:pPr>
        <w:pStyle w:val="ListHeading1"/>
        <w:rPr>
          <w:lang w:val="et-EE"/>
        </w:rPr>
      </w:pPr>
      <w:r>
        <w:t>Muud juhised, õigused ja kohustused on esitatud mujal HT-s ja HD-s.</w:t>
      </w:r>
    </w:p>
    <w:p w:rsidR="00187CE5" w:rsidRPr="000044D8" w:rsidRDefault="00187CE5" w:rsidP="00277198">
      <w:pPr>
        <w:ind w:left="360"/>
        <w:rPr>
          <w:color w:val="00B050"/>
        </w:rPr>
      </w:pPr>
      <w:bookmarkStart w:id="5" w:name="para31lg2p8"/>
      <w:bookmarkEnd w:id="5"/>
    </w:p>
    <w:p w:rsidR="00187CE5" w:rsidRPr="00957725" w:rsidRDefault="00187CE5" w:rsidP="00277198">
      <w:pPr>
        <w:ind w:left="360"/>
        <w:rPr>
          <w:color w:val="FF0000"/>
        </w:rPr>
      </w:pPr>
    </w:p>
    <w:p w:rsidR="00187CE5" w:rsidRPr="00FB2645" w:rsidRDefault="00187CE5" w:rsidP="00CD488E">
      <w:pPr>
        <w:pStyle w:val="Heading1"/>
        <w:ind w:left="357" w:hanging="357"/>
      </w:pPr>
      <w:bookmarkStart w:id="6" w:name="_Toc319841271"/>
      <w:r w:rsidRPr="00FB2645">
        <w:t>Hankelepingu eseme tehniline kirjeldus</w:t>
      </w:r>
      <w:r>
        <w:t xml:space="preserve"> [RHS § 31 lg 2 p 2]</w:t>
      </w:r>
      <w:bookmarkEnd w:id="6"/>
    </w:p>
    <w:p w:rsidR="00187CE5" w:rsidRPr="00957725" w:rsidRDefault="00187CE5" w:rsidP="004378BB">
      <w:pPr>
        <w:rPr>
          <w:color w:val="FF0000"/>
        </w:rPr>
      </w:pPr>
    </w:p>
    <w:p w:rsidR="00187CE5" w:rsidRPr="00D151F0" w:rsidRDefault="00187CE5" w:rsidP="00FB5960">
      <w:pPr>
        <w:pStyle w:val="ListHeading1"/>
      </w:pPr>
      <w:bookmarkStart w:id="7" w:name="_Toc300389462"/>
      <w:bookmarkStart w:id="8" w:name="_Toc300392730"/>
      <w:bookmarkStart w:id="9" w:name="_Toc300407488"/>
      <w:bookmarkStart w:id="10" w:name="_Toc300409958"/>
      <w:bookmarkStart w:id="11" w:name="_Toc300410096"/>
      <w:bookmarkStart w:id="12" w:name="_Toc300410438"/>
      <w:bookmarkStart w:id="13" w:name="_Toc300410997"/>
      <w:bookmarkStart w:id="14" w:name="_Toc318034627"/>
      <w:bookmarkStart w:id="15" w:name="_Toc318034768"/>
      <w:bookmarkStart w:id="16" w:name="_Toc318035173"/>
      <w:bookmarkStart w:id="17" w:name="_Toc318035533"/>
      <w:bookmarkStart w:id="18" w:name="_Toc318035892"/>
      <w:bookmarkStart w:id="19" w:name="_Toc318037457"/>
      <w:bookmarkStart w:id="20" w:name="_Toc318038946"/>
      <w:bookmarkStart w:id="21" w:name="_Toc31804093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9606C5">
        <w:t xml:space="preserve">Hankelepingu eseme tehniline kirjeldus </w:t>
      </w:r>
      <w:r>
        <w:t>on esitatud HD Osas III - Tellija tingimused (</w:t>
      </w:r>
      <w:r w:rsidRPr="009C5EF0">
        <w:t>koos Lisadega</w:t>
      </w:r>
      <w:r>
        <w:t>)</w:t>
      </w:r>
      <w:r w:rsidRPr="00AF4370">
        <w:t>.</w:t>
      </w:r>
    </w:p>
    <w:p w:rsidR="00187CE5" w:rsidRPr="00957725" w:rsidRDefault="00187CE5" w:rsidP="004378BB">
      <w:pPr>
        <w:ind w:left="360"/>
        <w:rPr>
          <w:color w:val="FF0000"/>
        </w:rPr>
      </w:pPr>
    </w:p>
    <w:p w:rsidR="00187CE5" w:rsidRPr="00957725" w:rsidRDefault="00187CE5" w:rsidP="004378BB">
      <w:pPr>
        <w:ind w:left="360"/>
        <w:rPr>
          <w:color w:val="FF0000"/>
        </w:rPr>
      </w:pPr>
    </w:p>
    <w:p w:rsidR="00187CE5" w:rsidRPr="00A24B9A" w:rsidRDefault="00187CE5" w:rsidP="002E7820">
      <w:pPr>
        <w:pStyle w:val="Heading1"/>
        <w:ind w:left="357" w:hanging="357"/>
      </w:pPr>
      <w:bookmarkStart w:id="22" w:name="_Toc319841272"/>
      <w:r w:rsidRPr="00A24B9A">
        <w:t xml:space="preserve">Hankelepingu tingimused või </w:t>
      </w:r>
      <w:r>
        <w:t>Hanke</w:t>
      </w:r>
      <w:r w:rsidRPr="00A24B9A">
        <w:t>lepingu projekt</w:t>
      </w:r>
      <w:r>
        <w:t xml:space="preserve"> </w:t>
      </w:r>
      <w:r w:rsidRPr="002E7820">
        <w:t>[RHS § 31 lg 2 p 3]</w:t>
      </w:r>
      <w:bookmarkEnd w:id="22"/>
    </w:p>
    <w:p w:rsidR="00187CE5" w:rsidRPr="00957725" w:rsidRDefault="00187CE5" w:rsidP="000C2A9A">
      <w:pPr>
        <w:rPr>
          <w:rFonts w:cs="Calibri"/>
          <w:color w:val="FF0000"/>
          <w:szCs w:val="22"/>
        </w:rPr>
      </w:pPr>
    </w:p>
    <w:p w:rsidR="00187CE5" w:rsidRPr="00C75B4F" w:rsidRDefault="00187CE5" w:rsidP="00FB5960">
      <w:pPr>
        <w:pStyle w:val="ListHeading1"/>
      </w:pPr>
      <w:bookmarkStart w:id="23" w:name="_Toc300409962"/>
      <w:bookmarkStart w:id="24" w:name="_Toc300410100"/>
      <w:bookmarkStart w:id="25" w:name="_Toc300410442"/>
      <w:bookmarkStart w:id="26" w:name="_Toc300411001"/>
      <w:bookmarkStart w:id="27" w:name="_Toc318034631"/>
      <w:bookmarkStart w:id="28" w:name="_Toc318034772"/>
      <w:bookmarkStart w:id="29" w:name="_Toc318035177"/>
      <w:bookmarkStart w:id="30" w:name="_Toc318035537"/>
      <w:bookmarkStart w:id="31" w:name="_Toc318035896"/>
      <w:bookmarkStart w:id="32" w:name="_Toc318037460"/>
      <w:bookmarkStart w:id="33" w:name="_Toc318038948"/>
      <w:bookmarkStart w:id="34" w:name="_Toc318040935"/>
      <w:bookmarkEnd w:id="23"/>
      <w:bookmarkEnd w:id="24"/>
      <w:bookmarkEnd w:id="25"/>
      <w:bookmarkEnd w:id="26"/>
      <w:bookmarkEnd w:id="27"/>
      <w:bookmarkEnd w:id="28"/>
      <w:bookmarkEnd w:id="29"/>
      <w:bookmarkEnd w:id="30"/>
      <w:bookmarkEnd w:id="31"/>
      <w:bookmarkEnd w:id="32"/>
      <w:bookmarkEnd w:id="33"/>
      <w:bookmarkEnd w:id="34"/>
      <w:r w:rsidRPr="00C75B4F">
        <w:t>Tulevase Hankelepingu tingimused või Hankelepingu projekt (välja arvatud kõik need asjaolud, mille kohta Hankija soovib võistlevaid Pakkumusi) on esitaud HD Osas II - Hankelepingu tingimused / Hankelepingu projekt.</w:t>
      </w:r>
    </w:p>
    <w:p w:rsidR="00187CE5" w:rsidRPr="009F35C7" w:rsidRDefault="00187CE5" w:rsidP="00FB5960">
      <w:pPr>
        <w:pStyle w:val="ListHeading1"/>
        <w:numPr>
          <w:ilvl w:val="0"/>
          <w:numId w:val="0"/>
        </w:numPr>
      </w:pPr>
    </w:p>
    <w:p w:rsidR="00187CE5" w:rsidRDefault="00187CE5" w:rsidP="00FB5960">
      <w:pPr>
        <w:pStyle w:val="ListHeading1"/>
      </w:pPr>
      <w:r>
        <w:t>Hankelepingu kavandatav kestus või lõpptähtpäev on fikseeritud HT p. II.3) ja HD Osas II. Hankelepingu täitmise olulised vahetähtajad on fikseeritud HD Osas II.</w:t>
      </w:r>
    </w:p>
    <w:p w:rsidR="00187CE5" w:rsidRPr="005E4B64" w:rsidRDefault="00187CE5" w:rsidP="003C5643">
      <w:pPr>
        <w:pStyle w:val="BodyText2"/>
      </w:pPr>
    </w:p>
    <w:p w:rsidR="00187CE5" w:rsidRDefault="00187CE5" w:rsidP="00FB5960">
      <w:pPr>
        <w:pStyle w:val="ListHeading1"/>
      </w:pPr>
      <w:r>
        <w:t xml:space="preserve">Hankelepingu peamised rahastamis- ja maksetingimused on fikseeritud </w:t>
      </w:r>
      <w:r w:rsidRPr="00175240">
        <w:rPr>
          <w:color w:val="0070C0"/>
        </w:rPr>
        <w:t xml:space="preserve">HT p. III.1.2) ja </w:t>
      </w:r>
      <w:r>
        <w:t>HD Osas II.</w:t>
      </w:r>
    </w:p>
    <w:p w:rsidR="00187CE5" w:rsidRPr="00957725" w:rsidRDefault="00187CE5" w:rsidP="00C75679">
      <w:pPr>
        <w:rPr>
          <w:color w:val="FF0000"/>
        </w:rPr>
      </w:pPr>
    </w:p>
    <w:p w:rsidR="00187CE5" w:rsidRPr="00957725" w:rsidRDefault="00187CE5" w:rsidP="000C2A9A">
      <w:pPr>
        <w:rPr>
          <w:rFonts w:cs="Calibri"/>
          <w:color w:val="FF0000"/>
          <w:szCs w:val="22"/>
        </w:rPr>
      </w:pPr>
    </w:p>
    <w:p w:rsidR="00187CE5" w:rsidRPr="00A24B9A" w:rsidRDefault="00187CE5" w:rsidP="00F851DC">
      <w:pPr>
        <w:pStyle w:val="Heading1"/>
        <w:ind w:left="357" w:hanging="357"/>
      </w:pPr>
      <w:bookmarkStart w:id="35" w:name="_Toc319841273"/>
      <w:r w:rsidRPr="00A24B9A">
        <w:t>A</w:t>
      </w:r>
      <w:r>
        <w:t>sjaolud, mille kohta H</w:t>
      </w:r>
      <w:r w:rsidRPr="00A24B9A">
        <w:t xml:space="preserve">ankija soovib võistlevaid </w:t>
      </w:r>
      <w:r>
        <w:t>Pakkumus</w:t>
      </w:r>
      <w:r w:rsidRPr="00A24B9A">
        <w:t>i</w:t>
      </w:r>
      <w:r>
        <w:t xml:space="preserve"> </w:t>
      </w:r>
      <w:r w:rsidRPr="00F851DC">
        <w:t>[RHS § 31 lg 2 p 4]</w:t>
      </w:r>
      <w:bookmarkEnd w:id="35"/>
    </w:p>
    <w:p w:rsidR="00187CE5" w:rsidRPr="00957725" w:rsidRDefault="00187CE5" w:rsidP="000C2A9A">
      <w:pPr>
        <w:rPr>
          <w:rFonts w:cs="Calibri"/>
          <w:color w:val="FF0000"/>
          <w:szCs w:val="22"/>
        </w:rPr>
      </w:pPr>
    </w:p>
    <w:p w:rsidR="00187CE5" w:rsidRDefault="00187CE5" w:rsidP="00FB5960">
      <w:pPr>
        <w:pStyle w:val="ListHeading1"/>
      </w:pPr>
      <w:bookmarkStart w:id="36" w:name="_Toc300409969"/>
      <w:bookmarkStart w:id="37" w:name="_Toc300410107"/>
      <w:bookmarkStart w:id="38" w:name="_Toc300410449"/>
      <w:bookmarkStart w:id="39" w:name="_Toc300411008"/>
      <w:bookmarkStart w:id="40" w:name="_Toc318034638"/>
      <w:bookmarkStart w:id="41" w:name="_Toc318034779"/>
      <w:bookmarkStart w:id="42" w:name="_Toc318035183"/>
      <w:bookmarkStart w:id="43" w:name="_Toc318035543"/>
      <w:bookmarkStart w:id="44" w:name="_Toc318035902"/>
      <w:bookmarkStart w:id="45" w:name="_Toc318037466"/>
      <w:bookmarkStart w:id="46" w:name="_Toc318038954"/>
      <w:bookmarkStart w:id="47" w:name="_Toc318040940"/>
      <w:bookmarkStart w:id="48" w:name="_Toc319125939"/>
      <w:bookmarkEnd w:id="36"/>
      <w:bookmarkEnd w:id="37"/>
      <w:bookmarkEnd w:id="38"/>
      <w:bookmarkEnd w:id="39"/>
      <w:bookmarkEnd w:id="40"/>
      <w:bookmarkEnd w:id="41"/>
      <w:bookmarkEnd w:id="42"/>
      <w:bookmarkEnd w:id="43"/>
      <w:bookmarkEnd w:id="44"/>
      <w:bookmarkEnd w:id="45"/>
      <w:bookmarkEnd w:id="46"/>
      <w:bookmarkEnd w:id="47"/>
      <w:bookmarkEnd w:id="48"/>
      <w:r w:rsidRPr="00F851DC">
        <w:t xml:space="preserve">Hankija </w:t>
      </w:r>
      <w:r>
        <w:t>sõlmib H</w:t>
      </w:r>
      <w:r w:rsidRPr="00F851DC">
        <w:t xml:space="preserve">ankelepingu </w:t>
      </w:r>
      <w:r w:rsidRPr="005E4B64">
        <w:t>üksnes madalaima hinnaga</w:t>
      </w:r>
      <w:r>
        <w:t xml:space="preserve"> P</w:t>
      </w:r>
      <w:r w:rsidRPr="00F851DC">
        <w:t>akk</w:t>
      </w:r>
      <w:r>
        <w:t>umuse alusel</w:t>
      </w:r>
      <w:r w:rsidRPr="00AF4370">
        <w:t>.</w:t>
      </w:r>
      <w:r>
        <w:t xml:space="preserve"> [RHS § 31 lg 3]</w:t>
      </w:r>
    </w:p>
    <w:p w:rsidR="00187CE5" w:rsidRDefault="00187CE5" w:rsidP="00FB5960">
      <w:pPr>
        <w:pStyle w:val="ListHeading1"/>
        <w:numPr>
          <w:ilvl w:val="0"/>
          <w:numId w:val="0"/>
        </w:numPr>
        <w:ind w:left="867"/>
      </w:pPr>
    </w:p>
    <w:p w:rsidR="00187CE5" w:rsidRDefault="00187CE5" w:rsidP="00FB5960">
      <w:pPr>
        <w:pStyle w:val="ListHeading1"/>
      </w:pPr>
      <w:r>
        <w:t>Rohkem kui ühe võrdse maksumusega edukaks tunnistatud Pakkumuse korral heidab Hankija liisku Hankelepingu teise poole selgitamiseks.</w:t>
      </w:r>
    </w:p>
    <w:p w:rsidR="00187CE5" w:rsidRDefault="00187CE5" w:rsidP="00FB5960">
      <w:pPr>
        <w:pStyle w:val="ListHeading1"/>
        <w:numPr>
          <w:ilvl w:val="0"/>
          <w:numId w:val="0"/>
        </w:numPr>
        <w:ind w:left="867"/>
      </w:pPr>
    </w:p>
    <w:p w:rsidR="00187CE5" w:rsidRPr="005F56FB" w:rsidRDefault="00187CE5" w:rsidP="00FB5960">
      <w:pPr>
        <w:pStyle w:val="ListHeading1"/>
        <w:numPr>
          <w:ilvl w:val="0"/>
          <w:numId w:val="0"/>
        </w:numPr>
        <w:ind w:left="867"/>
      </w:pPr>
    </w:p>
    <w:p w:rsidR="00187CE5" w:rsidRPr="00A24B9A" w:rsidRDefault="00187CE5" w:rsidP="00FD715B">
      <w:pPr>
        <w:pStyle w:val="Heading1"/>
        <w:ind w:left="357" w:hanging="357"/>
      </w:pPr>
      <w:bookmarkStart w:id="49" w:name="_Toc319841274"/>
      <w:r w:rsidRPr="00A24B9A">
        <w:t xml:space="preserve">Pakkumuse struktuur ja nõutud dokumentide loetelu ning </w:t>
      </w:r>
      <w:r>
        <w:t>Pakkumus</w:t>
      </w:r>
      <w:r w:rsidRPr="00A24B9A">
        <w:t>e märgistamise nõuded</w:t>
      </w:r>
      <w:r>
        <w:t xml:space="preserve"> </w:t>
      </w:r>
      <w:r>
        <w:rPr>
          <w:rFonts w:cs="Calibri"/>
          <w:szCs w:val="22"/>
        </w:rPr>
        <w:t>[RHS § 31 lg 2 p 5]</w:t>
      </w:r>
      <w:bookmarkEnd w:id="49"/>
    </w:p>
    <w:p w:rsidR="00187CE5" w:rsidRPr="00957725" w:rsidRDefault="00187CE5" w:rsidP="007C65AF">
      <w:pPr>
        <w:rPr>
          <w:color w:val="FF0000"/>
        </w:rPr>
      </w:pPr>
    </w:p>
    <w:p w:rsidR="00187CE5" w:rsidRPr="00D151F0" w:rsidRDefault="00187CE5" w:rsidP="00FB5960">
      <w:pPr>
        <w:pStyle w:val="ListHeading1"/>
      </w:pPr>
      <w:r w:rsidRPr="00DB6227">
        <w:t>Pakkumus esitatakse kirjalikult kinnises pakendis ja märgistatult</w:t>
      </w:r>
      <w:r>
        <w:t>. [RHS § 44 lg 1]</w:t>
      </w:r>
      <w:r w:rsidRPr="00DB6227">
        <w:t xml:space="preserve"> </w:t>
      </w:r>
      <w:r>
        <w:t xml:space="preserve">Seejuures peab Pakkumus olema esitatud </w:t>
      </w:r>
      <w:r>
        <w:rPr>
          <w:szCs w:val="21"/>
          <w:lang w:val="et-EE"/>
        </w:rPr>
        <w:t>selle sisu täielikku säilimist tagavas vormis ja</w:t>
      </w:r>
      <w:r>
        <w:t xml:space="preserve"> köidetult </w:t>
      </w:r>
      <w:r>
        <w:rPr>
          <w:szCs w:val="21"/>
          <w:lang w:val="et-EE"/>
        </w:rPr>
        <w:t>ning pakend läbipaistmatu</w:t>
      </w:r>
      <w:r w:rsidRPr="00AF4370">
        <w:t>.</w:t>
      </w:r>
    </w:p>
    <w:p w:rsidR="00187CE5" w:rsidRPr="00C46E7B" w:rsidRDefault="00187CE5" w:rsidP="00FB5960">
      <w:pPr>
        <w:pStyle w:val="ListHeading1"/>
        <w:numPr>
          <w:ilvl w:val="0"/>
          <w:numId w:val="0"/>
        </w:numPr>
        <w:ind w:left="867"/>
      </w:pPr>
    </w:p>
    <w:p w:rsidR="00187CE5" w:rsidRDefault="00187CE5" w:rsidP="00FB5960">
      <w:pPr>
        <w:pStyle w:val="ListHeading1"/>
      </w:pPr>
      <w:r>
        <w:t>Pakkumuse pakendil peab olema vähemalt järgmine informatsioon:</w:t>
      </w:r>
    </w:p>
    <w:p w:rsidR="00187CE5" w:rsidRDefault="00187CE5" w:rsidP="00FB5960">
      <w:pPr>
        <w:pStyle w:val="ListHeading1"/>
        <w:numPr>
          <w:ilvl w:val="0"/>
          <w:numId w:val="6"/>
        </w:numPr>
      </w:pPr>
      <w:r>
        <w:t>Hankija nimi ja aadress;</w:t>
      </w:r>
    </w:p>
    <w:p w:rsidR="00187CE5" w:rsidRDefault="00187CE5" w:rsidP="00FB5960">
      <w:pPr>
        <w:pStyle w:val="ListHeading1"/>
        <w:numPr>
          <w:ilvl w:val="0"/>
          <w:numId w:val="6"/>
        </w:numPr>
      </w:pPr>
      <w:r>
        <w:t>Pakkuja nimi, registrikood ja aadress;</w:t>
      </w:r>
    </w:p>
    <w:p w:rsidR="00187CE5" w:rsidRDefault="00187CE5" w:rsidP="00FB5960">
      <w:pPr>
        <w:pStyle w:val="ListHeading1"/>
        <w:numPr>
          <w:ilvl w:val="0"/>
          <w:numId w:val="6"/>
        </w:numPr>
      </w:pPr>
      <w:r>
        <w:t>Riigihanke viitenumber riiklikus riigihangete registris;</w:t>
      </w:r>
    </w:p>
    <w:p w:rsidR="00187CE5" w:rsidRDefault="00187CE5" w:rsidP="00FB5960">
      <w:pPr>
        <w:pStyle w:val="ListHeading1"/>
        <w:numPr>
          <w:ilvl w:val="0"/>
          <w:numId w:val="6"/>
        </w:numPr>
      </w:pPr>
      <w:r>
        <w:t>Riigihanke nimetus;</w:t>
      </w:r>
    </w:p>
    <w:p w:rsidR="00187CE5" w:rsidRDefault="00187CE5" w:rsidP="00FB5960">
      <w:pPr>
        <w:pStyle w:val="ListHeading1"/>
        <w:numPr>
          <w:ilvl w:val="0"/>
          <w:numId w:val="6"/>
        </w:numPr>
      </w:pPr>
      <w:r>
        <w:t>Tekst: “PAKKUMUS”;</w:t>
      </w:r>
    </w:p>
    <w:p w:rsidR="00187CE5" w:rsidRDefault="00187CE5" w:rsidP="00FB5960">
      <w:pPr>
        <w:pStyle w:val="ListHeading1"/>
        <w:numPr>
          <w:ilvl w:val="0"/>
          <w:numId w:val="6"/>
        </w:numPr>
      </w:pPr>
      <w:r>
        <w:t xml:space="preserve">Tekst: “Mitte avada enne </w:t>
      </w:r>
      <w:r>
        <w:rPr>
          <w:color w:val="0070C0"/>
        </w:rPr>
        <w:t>__.__.2012</w:t>
      </w:r>
      <w:r w:rsidRPr="00BC60EB">
        <w:rPr>
          <w:color w:val="0070C0"/>
        </w:rPr>
        <w:t>.a. k</w:t>
      </w:r>
      <w:r>
        <w:rPr>
          <w:color w:val="0070C0"/>
        </w:rPr>
        <w:t>ell __.__</w:t>
      </w:r>
      <w:r w:rsidRPr="00BC60EB">
        <w:rPr>
          <w:color w:val="0070C0"/>
        </w:rPr>
        <w:t>.</w:t>
      </w:r>
    </w:p>
    <w:p w:rsidR="00187CE5" w:rsidRDefault="00187CE5" w:rsidP="0064119F">
      <w:pPr>
        <w:pStyle w:val="BodyText2"/>
      </w:pPr>
    </w:p>
    <w:p w:rsidR="00187CE5" w:rsidRPr="00E220E5" w:rsidRDefault="00187CE5" w:rsidP="00FB5960">
      <w:pPr>
        <w:pStyle w:val="ListHeading1"/>
      </w:pPr>
      <w:r>
        <w:t xml:space="preserve">Pakkumuse kõik leheküljed peavad olema numereeritud ja allkirjastatud Pakkuja seadusliku või volitatud esindaja poolt. Pakkujat esindava isiku allkirjaõigust tõendav dokument </w:t>
      </w:r>
      <w:r w:rsidRPr="00E220E5">
        <w:t>(vormil P-3) peab sisalduma Pakkumuses.</w:t>
      </w:r>
    </w:p>
    <w:p w:rsidR="00187CE5" w:rsidRPr="00E220E5" w:rsidRDefault="00187CE5" w:rsidP="000F216D">
      <w:pPr>
        <w:pStyle w:val="ListHeading1"/>
        <w:numPr>
          <w:ilvl w:val="2"/>
          <w:numId w:val="5"/>
        </w:numPr>
      </w:pPr>
      <w:r w:rsidRPr="00E220E5">
        <w:t>Pakkumuses esineda võivad käsikirjalised parandused ja/või täiendused peavad olema eraldi allkirjaga kinnitatud Pakkuja seadusliku või volitatud esindaja poolt</w:t>
      </w:r>
      <w:r>
        <w:t>.</w:t>
      </w:r>
    </w:p>
    <w:p w:rsidR="00187CE5" w:rsidRDefault="00187CE5" w:rsidP="00FB5960">
      <w:pPr>
        <w:pStyle w:val="ListHeading1"/>
        <w:numPr>
          <w:ilvl w:val="0"/>
          <w:numId w:val="0"/>
        </w:numPr>
        <w:ind w:left="867"/>
      </w:pPr>
    </w:p>
    <w:p w:rsidR="00187CE5" w:rsidRDefault="00187CE5" w:rsidP="00FB5960">
      <w:pPr>
        <w:pStyle w:val="ListHeading1"/>
      </w:pPr>
      <w:r>
        <w:t>Pakkumuse struktuur ja nõutud dokumentide loetelu peab olema alljärgnev:</w:t>
      </w:r>
    </w:p>
    <w:p w:rsidR="00187CE5" w:rsidRDefault="00187CE5" w:rsidP="009802D1">
      <w:pPr>
        <w:pStyle w:val="ListParagraph"/>
        <w:numPr>
          <w:ilvl w:val="0"/>
          <w:numId w:val="0"/>
        </w:numPr>
        <w:ind w:left="720"/>
      </w:pPr>
    </w:p>
    <w:tbl>
      <w:tblPr>
        <w:tblpPr w:leftFromText="141" w:rightFromText="141" w:vertAnchor="text" w:tblpX="866" w:tblpY="1"/>
        <w:tblOverlap w:val="never"/>
        <w:tblW w:w="8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6"/>
        <w:gridCol w:w="5755"/>
        <w:gridCol w:w="1029"/>
        <w:gridCol w:w="1004"/>
      </w:tblGrid>
      <w:tr w:rsidR="00187CE5" w:rsidRPr="00B75D52" w:rsidTr="00647047">
        <w:tc>
          <w:tcPr>
            <w:tcW w:w="526" w:type="dxa"/>
          </w:tcPr>
          <w:p w:rsidR="00187CE5" w:rsidRPr="007C1D4B" w:rsidRDefault="00187CE5" w:rsidP="00647047">
            <w:pPr>
              <w:pStyle w:val="BodyText2"/>
              <w:rPr>
                <w:rFonts w:ascii="Calibri" w:hAnsi="Calibri" w:cs="Calibri"/>
                <w:b/>
                <w:sz w:val="22"/>
                <w:szCs w:val="22"/>
              </w:rPr>
            </w:pPr>
            <w:r w:rsidRPr="007C1D4B">
              <w:rPr>
                <w:rFonts w:ascii="Calibri" w:hAnsi="Calibri" w:cs="Calibri"/>
                <w:b/>
                <w:sz w:val="22"/>
                <w:szCs w:val="22"/>
              </w:rPr>
              <w:t>Nr.</w:t>
            </w:r>
          </w:p>
        </w:tc>
        <w:tc>
          <w:tcPr>
            <w:tcW w:w="5755" w:type="dxa"/>
          </w:tcPr>
          <w:p w:rsidR="00187CE5" w:rsidRPr="007C1D4B" w:rsidRDefault="00187CE5" w:rsidP="00647047">
            <w:pPr>
              <w:pStyle w:val="BodyText2"/>
              <w:rPr>
                <w:rFonts w:ascii="Calibri" w:hAnsi="Calibri" w:cs="Calibri"/>
                <w:b/>
                <w:sz w:val="22"/>
                <w:szCs w:val="22"/>
              </w:rPr>
            </w:pPr>
            <w:r w:rsidRPr="007C1D4B">
              <w:rPr>
                <w:rFonts w:ascii="Calibri" w:hAnsi="Calibri" w:cs="Calibri"/>
                <w:b/>
                <w:sz w:val="22"/>
                <w:szCs w:val="22"/>
              </w:rPr>
              <w:t xml:space="preserve">Dokument / </w:t>
            </w:r>
            <w:r>
              <w:rPr>
                <w:rFonts w:ascii="Calibri" w:hAnsi="Calibri" w:cs="Calibri"/>
                <w:b/>
                <w:sz w:val="22"/>
                <w:szCs w:val="22"/>
              </w:rPr>
              <w:t>Vormin</w:t>
            </w:r>
            <w:r w:rsidRPr="007C1D4B">
              <w:rPr>
                <w:rFonts w:ascii="Calibri" w:hAnsi="Calibri" w:cs="Calibri"/>
                <w:b/>
                <w:sz w:val="22"/>
                <w:szCs w:val="22"/>
              </w:rPr>
              <w:t>õue</w:t>
            </w:r>
          </w:p>
        </w:tc>
        <w:tc>
          <w:tcPr>
            <w:tcW w:w="1029" w:type="dxa"/>
          </w:tcPr>
          <w:p w:rsidR="00187CE5" w:rsidRPr="007C1D4B" w:rsidRDefault="00187CE5" w:rsidP="00647047">
            <w:pPr>
              <w:pStyle w:val="BodyText2"/>
              <w:rPr>
                <w:rFonts w:ascii="Calibri" w:hAnsi="Calibri" w:cs="Calibri"/>
                <w:b/>
                <w:sz w:val="22"/>
                <w:szCs w:val="22"/>
              </w:rPr>
            </w:pPr>
            <w:r w:rsidRPr="007C1D4B">
              <w:rPr>
                <w:rFonts w:ascii="Calibri" w:hAnsi="Calibri" w:cs="Calibri"/>
                <w:b/>
                <w:sz w:val="22"/>
                <w:szCs w:val="22"/>
              </w:rPr>
              <w:t>Viide vormile</w:t>
            </w:r>
          </w:p>
        </w:tc>
        <w:tc>
          <w:tcPr>
            <w:tcW w:w="1004" w:type="dxa"/>
          </w:tcPr>
          <w:p w:rsidR="00187CE5" w:rsidRPr="007C1D4B" w:rsidRDefault="00187CE5" w:rsidP="00647047">
            <w:pPr>
              <w:pStyle w:val="BodyText2"/>
              <w:rPr>
                <w:rFonts w:ascii="Calibri" w:hAnsi="Calibri" w:cs="Calibri"/>
                <w:b/>
                <w:sz w:val="22"/>
                <w:szCs w:val="22"/>
              </w:rPr>
            </w:pPr>
            <w:r w:rsidRPr="007C1D4B">
              <w:rPr>
                <w:rFonts w:ascii="Calibri" w:hAnsi="Calibri" w:cs="Calibri"/>
                <w:b/>
                <w:sz w:val="22"/>
                <w:szCs w:val="22"/>
              </w:rPr>
              <w:t>Viide JP punktile</w:t>
            </w:r>
          </w:p>
        </w:tc>
      </w:tr>
      <w:tr w:rsidR="00187CE5" w:rsidRPr="00B75D52" w:rsidTr="00647047">
        <w:tc>
          <w:tcPr>
            <w:tcW w:w="526" w:type="dxa"/>
          </w:tcPr>
          <w:p w:rsidR="00187CE5" w:rsidRPr="007C1D4B" w:rsidRDefault="00187CE5" w:rsidP="00647047">
            <w:pPr>
              <w:pStyle w:val="BodyText2"/>
              <w:rPr>
                <w:rFonts w:ascii="Calibri" w:hAnsi="Calibri" w:cs="Calibri"/>
                <w:b/>
                <w:sz w:val="22"/>
                <w:szCs w:val="22"/>
              </w:rPr>
            </w:pPr>
          </w:p>
        </w:tc>
        <w:tc>
          <w:tcPr>
            <w:tcW w:w="5755" w:type="dxa"/>
          </w:tcPr>
          <w:p w:rsidR="00187CE5" w:rsidRPr="007C1D4B" w:rsidRDefault="00187CE5" w:rsidP="00647047">
            <w:pPr>
              <w:pStyle w:val="BodyText2"/>
              <w:rPr>
                <w:rFonts w:ascii="Calibri" w:hAnsi="Calibri" w:cs="Calibri"/>
                <w:b/>
                <w:sz w:val="22"/>
                <w:szCs w:val="22"/>
                <w:u w:val="single"/>
              </w:rPr>
            </w:pPr>
            <w:r w:rsidRPr="007C1D4B">
              <w:rPr>
                <w:rFonts w:ascii="Calibri" w:hAnsi="Calibri" w:cs="Calibri"/>
                <w:b/>
                <w:sz w:val="22"/>
                <w:szCs w:val="22"/>
                <w:u w:val="single"/>
              </w:rPr>
              <w:t>PAKKUMUS</w:t>
            </w:r>
          </w:p>
        </w:tc>
        <w:tc>
          <w:tcPr>
            <w:tcW w:w="1029" w:type="dxa"/>
          </w:tcPr>
          <w:p w:rsidR="00187CE5" w:rsidRPr="007C1D4B" w:rsidRDefault="00187CE5" w:rsidP="00647047">
            <w:pPr>
              <w:pStyle w:val="BodyText2"/>
              <w:rPr>
                <w:rFonts w:ascii="Calibri" w:hAnsi="Calibri" w:cs="Calibri"/>
                <w:b/>
                <w:sz w:val="22"/>
                <w:szCs w:val="22"/>
              </w:rPr>
            </w:pPr>
          </w:p>
        </w:tc>
        <w:tc>
          <w:tcPr>
            <w:tcW w:w="1004" w:type="dxa"/>
          </w:tcPr>
          <w:p w:rsidR="00187CE5" w:rsidRPr="007C1D4B" w:rsidRDefault="00187CE5" w:rsidP="00647047">
            <w:pPr>
              <w:pStyle w:val="BodyText2"/>
              <w:rPr>
                <w:rFonts w:ascii="Calibri" w:hAnsi="Calibri" w:cs="Calibri"/>
                <w:b/>
                <w:sz w:val="22"/>
                <w:szCs w:val="22"/>
              </w:rPr>
            </w:pPr>
          </w:p>
        </w:tc>
      </w:tr>
      <w:tr w:rsidR="00187CE5" w:rsidRPr="00B75D52" w:rsidTr="00647047">
        <w:tc>
          <w:tcPr>
            <w:tcW w:w="526" w:type="dxa"/>
          </w:tcPr>
          <w:p w:rsidR="00187CE5" w:rsidRPr="007B108F" w:rsidRDefault="00187CE5" w:rsidP="00647047">
            <w:pPr>
              <w:pStyle w:val="BodyText2"/>
              <w:rPr>
                <w:rFonts w:ascii="Calibri" w:hAnsi="Calibri" w:cs="Calibri"/>
                <w:sz w:val="22"/>
                <w:szCs w:val="22"/>
              </w:rPr>
            </w:pPr>
          </w:p>
        </w:tc>
        <w:tc>
          <w:tcPr>
            <w:tcW w:w="5755" w:type="dxa"/>
          </w:tcPr>
          <w:p w:rsidR="00187CE5" w:rsidRPr="007B108F" w:rsidRDefault="00187CE5" w:rsidP="00647047">
            <w:pPr>
              <w:pStyle w:val="BodyText2"/>
              <w:snapToGrid w:val="0"/>
              <w:ind w:left="11"/>
              <w:rPr>
                <w:rFonts w:ascii="Calibri" w:hAnsi="Calibri" w:cs="Calibri"/>
                <w:sz w:val="22"/>
                <w:lang w:val="et-EE"/>
              </w:rPr>
            </w:pPr>
            <w:r w:rsidRPr="007B108F">
              <w:rPr>
                <w:rFonts w:ascii="Calibri" w:hAnsi="Calibri" w:cs="Calibri"/>
                <w:sz w:val="22"/>
                <w:lang w:val="et-EE"/>
              </w:rPr>
              <w:t>Tiitelleht, millel esitatakse vähemalt järgmine informatsioon:</w:t>
            </w:r>
          </w:p>
          <w:p w:rsidR="00187CE5" w:rsidRPr="007B108F" w:rsidRDefault="00187CE5" w:rsidP="00647047">
            <w:pPr>
              <w:pStyle w:val="BodyText2"/>
              <w:numPr>
                <w:ilvl w:val="0"/>
                <w:numId w:val="7"/>
              </w:numPr>
              <w:tabs>
                <w:tab w:val="clear" w:pos="720"/>
              </w:tabs>
              <w:suppressAutoHyphens/>
              <w:ind w:left="309" w:hanging="283"/>
              <w:rPr>
                <w:rFonts w:ascii="Calibri" w:hAnsi="Calibri" w:cs="Calibri"/>
                <w:sz w:val="22"/>
                <w:lang w:val="et-EE"/>
              </w:rPr>
            </w:pPr>
            <w:r w:rsidRPr="007B108F">
              <w:rPr>
                <w:rFonts w:ascii="Calibri" w:hAnsi="Calibri" w:cs="Calibri"/>
                <w:sz w:val="22"/>
                <w:lang w:val="et-EE"/>
              </w:rPr>
              <w:t>Pakkuja nimi, registrikood ja aadress;</w:t>
            </w:r>
          </w:p>
          <w:p w:rsidR="00187CE5" w:rsidRPr="007B108F" w:rsidRDefault="00187CE5" w:rsidP="00647047">
            <w:pPr>
              <w:pStyle w:val="BodyText2"/>
              <w:numPr>
                <w:ilvl w:val="0"/>
                <w:numId w:val="7"/>
              </w:numPr>
              <w:tabs>
                <w:tab w:val="clear" w:pos="720"/>
              </w:tabs>
              <w:suppressAutoHyphens/>
              <w:ind w:left="309" w:hanging="283"/>
              <w:rPr>
                <w:rFonts w:ascii="Calibri" w:hAnsi="Calibri" w:cs="Calibri"/>
                <w:sz w:val="22"/>
                <w:lang w:val="et-EE"/>
              </w:rPr>
            </w:pPr>
            <w:r w:rsidRPr="007B108F">
              <w:rPr>
                <w:rFonts w:ascii="Calibri" w:hAnsi="Calibri" w:cs="Calibri"/>
                <w:sz w:val="22"/>
                <w:lang w:val="et-EE"/>
              </w:rPr>
              <w:t>Riigihanke viitenumber riiklikus riigihangete registris;</w:t>
            </w:r>
          </w:p>
          <w:p w:rsidR="00187CE5" w:rsidRPr="007B108F" w:rsidRDefault="00187CE5" w:rsidP="00647047">
            <w:pPr>
              <w:pStyle w:val="BodyText2"/>
              <w:numPr>
                <w:ilvl w:val="0"/>
                <w:numId w:val="7"/>
              </w:numPr>
              <w:tabs>
                <w:tab w:val="clear" w:pos="720"/>
              </w:tabs>
              <w:suppressAutoHyphens/>
              <w:ind w:left="309" w:hanging="283"/>
              <w:rPr>
                <w:rFonts w:ascii="Calibri" w:hAnsi="Calibri" w:cs="Calibri"/>
                <w:sz w:val="22"/>
                <w:lang w:val="et-EE"/>
              </w:rPr>
            </w:pPr>
            <w:r w:rsidRPr="007B108F">
              <w:rPr>
                <w:rFonts w:ascii="Calibri" w:hAnsi="Calibri" w:cs="Calibri"/>
                <w:sz w:val="22"/>
                <w:lang w:val="et-EE"/>
              </w:rPr>
              <w:t>Riigihanke nimetus;</w:t>
            </w:r>
          </w:p>
          <w:p w:rsidR="00187CE5" w:rsidRDefault="00187CE5" w:rsidP="00647047">
            <w:pPr>
              <w:pStyle w:val="BodyText2"/>
              <w:numPr>
                <w:ilvl w:val="0"/>
                <w:numId w:val="7"/>
              </w:numPr>
              <w:tabs>
                <w:tab w:val="clear" w:pos="720"/>
              </w:tabs>
              <w:suppressAutoHyphens/>
              <w:ind w:left="309" w:hanging="283"/>
              <w:rPr>
                <w:rFonts w:ascii="Calibri" w:hAnsi="Calibri" w:cs="Calibri"/>
                <w:sz w:val="22"/>
                <w:lang w:val="et-EE"/>
              </w:rPr>
            </w:pPr>
            <w:r w:rsidRPr="007B108F">
              <w:rPr>
                <w:rFonts w:ascii="Calibri" w:hAnsi="Calibri" w:cs="Calibri"/>
                <w:sz w:val="22"/>
                <w:lang w:val="et-EE"/>
              </w:rPr>
              <w:t>Tekst: “PAKKUMUS”;</w:t>
            </w:r>
          </w:p>
          <w:p w:rsidR="00187CE5" w:rsidRPr="00463BD7" w:rsidRDefault="00187CE5" w:rsidP="00647047">
            <w:pPr>
              <w:pStyle w:val="BodyText2"/>
              <w:numPr>
                <w:ilvl w:val="0"/>
                <w:numId w:val="7"/>
              </w:numPr>
              <w:tabs>
                <w:tab w:val="clear" w:pos="720"/>
              </w:tabs>
              <w:suppressAutoHyphens/>
              <w:ind w:left="309" w:hanging="283"/>
              <w:rPr>
                <w:rFonts w:ascii="Calibri" w:hAnsi="Calibri" w:cs="Calibri"/>
                <w:sz w:val="22"/>
                <w:lang w:val="et-EE"/>
              </w:rPr>
            </w:pPr>
            <w:r w:rsidRPr="00463BD7">
              <w:rPr>
                <w:rFonts w:ascii="Calibri" w:hAnsi="Calibri" w:cs="Calibri"/>
                <w:sz w:val="22"/>
                <w:lang w:val="et-EE"/>
              </w:rPr>
              <w:t>Tekst: “ORIGINAAL” või “KOOPIA”.</w:t>
            </w:r>
          </w:p>
        </w:tc>
        <w:tc>
          <w:tcPr>
            <w:tcW w:w="1029" w:type="dxa"/>
          </w:tcPr>
          <w:p w:rsidR="00187CE5" w:rsidRPr="007B108F" w:rsidRDefault="00187CE5" w:rsidP="00647047">
            <w:pPr>
              <w:pStyle w:val="BodyText2"/>
              <w:snapToGrid w:val="0"/>
              <w:ind w:left="11"/>
              <w:rPr>
                <w:rFonts w:ascii="Calibri" w:hAnsi="Calibri" w:cs="Calibri"/>
                <w:sz w:val="22"/>
                <w:lang w:val="et-EE"/>
              </w:rPr>
            </w:pPr>
          </w:p>
        </w:tc>
        <w:tc>
          <w:tcPr>
            <w:tcW w:w="1004" w:type="dxa"/>
          </w:tcPr>
          <w:p w:rsidR="00187CE5" w:rsidRPr="007B108F" w:rsidRDefault="00187CE5" w:rsidP="00647047">
            <w:pPr>
              <w:pStyle w:val="BodyText2"/>
              <w:snapToGrid w:val="0"/>
              <w:ind w:left="11"/>
              <w:rPr>
                <w:rFonts w:ascii="Calibri" w:hAnsi="Calibri" w:cs="Calibri"/>
                <w:sz w:val="22"/>
                <w:lang w:val="et-EE"/>
              </w:rPr>
            </w:pPr>
          </w:p>
        </w:tc>
      </w:tr>
      <w:tr w:rsidR="00187CE5" w:rsidRPr="00B75D52" w:rsidTr="00647047">
        <w:tc>
          <w:tcPr>
            <w:tcW w:w="526" w:type="dxa"/>
          </w:tcPr>
          <w:p w:rsidR="00187CE5" w:rsidRPr="007B108F" w:rsidRDefault="00187CE5" w:rsidP="00647047">
            <w:pPr>
              <w:pStyle w:val="BodyText2"/>
              <w:rPr>
                <w:rFonts w:ascii="Calibri" w:hAnsi="Calibri" w:cs="Calibri"/>
                <w:sz w:val="22"/>
                <w:szCs w:val="22"/>
              </w:rPr>
            </w:pPr>
          </w:p>
        </w:tc>
        <w:tc>
          <w:tcPr>
            <w:tcW w:w="5755" w:type="dxa"/>
          </w:tcPr>
          <w:p w:rsidR="00187CE5" w:rsidRPr="00463BD7" w:rsidRDefault="00187CE5" w:rsidP="00647047">
            <w:pPr>
              <w:pStyle w:val="BodyText2"/>
              <w:snapToGrid w:val="0"/>
              <w:ind w:left="11"/>
              <w:rPr>
                <w:rFonts w:ascii="Calibri" w:hAnsi="Calibri" w:cs="Calibri"/>
                <w:sz w:val="22"/>
                <w:lang w:val="et-EE"/>
              </w:rPr>
            </w:pPr>
            <w:r w:rsidRPr="00463BD7">
              <w:rPr>
                <w:rFonts w:ascii="Calibri" w:hAnsi="Calibri" w:cs="Calibri"/>
                <w:sz w:val="22"/>
                <w:lang w:val="et-EE"/>
              </w:rPr>
              <w:t xml:space="preserve">Sisukord, milles esitatakse vähemalt kõik järgnevalt nimetatud </w:t>
            </w:r>
            <w:r>
              <w:rPr>
                <w:rFonts w:ascii="Calibri" w:hAnsi="Calibri" w:cs="Calibri"/>
                <w:sz w:val="22"/>
                <w:lang w:val="et-EE"/>
              </w:rPr>
              <w:t xml:space="preserve">(sh koos Pakkumusega esitatavad) </w:t>
            </w:r>
            <w:r w:rsidRPr="00463BD7">
              <w:rPr>
                <w:rFonts w:ascii="Calibri" w:hAnsi="Calibri" w:cs="Calibri"/>
                <w:sz w:val="22"/>
                <w:lang w:val="et-EE"/>
              </w:rPr>
              <w:t>dokumendid alltoodud järjekorras</w:t>
            </w:r>
            <w:r>
              <w:rPr>
                <w:rFonts w:ascii="Calibri" w:hAnsi="Calibri" w:cs="Calibri"/>
                <w:sz w:val="22"/>
                <w:lang w:val="et-EE"/>
              </w:rPr>
              <w:t>.</w:t>
            </w:r>
          </w:p>
        </w:tc>
        <w:tc>
          <w:tcPr>
            <w:tcW w:w="1029" w:type="dxa"/>
          </w:tcPr>
          <w:p w:rsidR="00187CE5" w:rsidRPr="00373EE3" w:rsidRDefault="00187CE5" w:rsidP="00647047">
            <w:pPr>
              <w:pStyle w:val="BodyText2"/>
              <w:snapToGrid w:val="0"/>
              <w:ind w:left="11"/>
              <w:rPr>
                <w:rFonts w:ascii="Calibri" w:hAnsi="Calibri" w:cs="Calibri"/>
                <w:color w:val="00B050"/>
                <w:sz w:val="22"/>
                <w:lang w:val="et-EE"/>
              </w:rPr>
            </w:pPr>
          </w:p>
        </w:tc>
        <w:tc>
          <w:tcPr>
            <w:tcW w:w="1004" w:type="dxa"/>
          </w:tcPr>
          <w:p w:rsidR="00187CE5" w:rsidRPr="00373EE3" w:rsidRDefault="00187CE5" w:rsidP="00647047">
            <w:pPr>
              <w:pStyle w:val="BodyText2"/>
              <w:snapToGrid w:val="0"/>
              <w:ind w:left="11"/>
              <w:rPr>
                <w:rFonts w:ascii="Calibri" w:hAnsi="Calibri" w:cs="Calibri"/>
                <w:color w:val="00B050"/>
                <w:sz w:val="22"/>
                <w:lang w:val="et-EE"/>
              </w:rPr>
            </w:pPr>
          </w:p>
        </w:tc>
      </w:tr>
      <w:tr w:rsidR="00187CE5" w:rsidRPr="00B75D52" w:rsidTr="00647047">
        <w:tc>
          <w:tcPr>
            <w:tcW w:w="526" w:type="dxa"/>
          </w:tcPr>
          <w:p w:rsidR="00187CE5" w:rsidRPr="00E220E5" w:rsidRDefault="00187CE5" w:rsidP="00647047">
            <w:pPr>
              <w:pStyle w:val="BodyText2"/>
              <w:rPr>
                <w:rFonts w:ascii="Calibri" w:hAnsi="Calibri" w:cs="Calibri"/>
                <w:sz w:val="22"/>
                <w:szCs w:val="22"/>
              </w:rPr>
            </w:pPr>
            <w:r w:rsidRPr="00E220E5">
              <w:rPr>
                <w:rFonts w:ascii="Calibri" w:hAnsi="Calibri" w:cs="Calibri"/>
                <w:sz w:val="22"/>
                <w:szCs w:val="22"/>
              </w:rPr>
              <w:t>1.</w:t>
            </w:r>
          </w:p>
        </w:tc>
        <w:tc>
          <w:tcPr>
            <w:tcW w:w="5755" w:type="dxa"/>
          </w:tcPr>
          <w:p w:rsidR="00187CE5" w:rsidRPr="00E220E5" w:rsidRDefault="00187CE5" w:rsidP="00647047">
            <w:pPr>
              <w:pStyle w:val="BodyText2"/>
              <w:snapToGrid w:val="0"/>
              <w:ind w:left="11"/>
              <w:rPr>
                <w:rFonts w:ascii="Calibri" w:hAnsi="Calibri" w:cs="Calibri"/>
                <w:sz w:val="22"/>
                <w:lang w:val="et-EE"/>
              </w:rPr>
            </w:pPr>
            <w:r w:rsidRPr="00E220E5">
              <w:rPr>
                <w:rFonts w:ascii="Calibri" w:hAnsi="Calibri" w:cs="Calibri"/>
                <w:sz w:val="22"/>
                <w:lang w:val="et-EE"/>
              </w:rPr>
              <w:t>Pakkumusteade</w:t>
            </w:r>
          </w:p>
        </w:tc>
        <w:tc>
          <w:tcPr>
            <w:tcW w:w="1029" w:type="dxa"/>
          </w:tcPr>
          <w:p w:rsidR="00187CE5" w:rsidRPr="00E220E5" w:rsidRDefault="00187CE5" w:rsidP="00647047">
            <w:pPr>
              <w:pStyle w:val="BodyText2"/>
              <w:snapToGrid w:val="0"/>
              <w:ind w:left="11"/>
              <w:rPr>
                <w:rFonts w:ascii="Calibri" w:hAnsi="Calibri" w:cs="Calibri"/>
                <w:sz w:val="22"/>
                <w:lang w:val="et-EE"/>
              </w:rPr>
            </w:pPr>
            <w:r w:rsidRPr="00E220E5">
              <w:rPr>
                <w:rFonts w:ascii="Calibri" w:hAnsi="Calibri" w:cs="Calibri"/>
                <w:sz w:val="22"/>
                <w:lang w:val="et-EE"/>
              </w:rPr>
              <w:t>P-1</w:t>
            </w:r>
            <w:r>
              <w:rPr>
                <w:rFonts w:ascii="Calibri" w:hAnsi="Calibri" w:cs="Calibri"/>
                <w:sz w:val="22"/>
                <w:lang w:val="et-EE"/>
              </w:rPr>
              <w:t>, koos lisadega</w:t>
            </w:r>
          </w:p>
        </w:tc>
        <w:tc>
          <w:tcPr>
            <w:tcW w:w="1004" w:type="dxa"/>
          </w:tcPr>
          <w:p w:rsidR="00187CE5" w:rsidRPr="00E220E5" w:rsidRDefault="00187CE5" w:rsidP="00647047">
            <w:pPr>
              <w:pStyle w:val="BodyText2"/>
              <w:snapToGrid w:val="0"/>
              <w:ind w:left="11"/>
              <w:rPr>
                <w:rFonts w:ascii="Calibri" w:hAnsi="Calibri" w:cs="Calibri"/>
                <w:sz w:val="22"/>
                <w:lang w:val="et-EE"/>
              </w:rPr>
            </w:pPr>
          </w:p>
        </w:tc>
      </w:tr>
      <w:tr w:rsidR="00187CE5" w:rsidRPr="00B75D52" w:rsidTr="00647047">
        <w:tc>
          <w:tcPr>
            <w:tcW w:w="526" w:type="dxa"/>
          </w:tcPr>
          <w:p w:rsidR="00187CE5" w:rsidRPr="00E220E5" w:rsidRDefault="00187CE5" w:rsidP="00647047">
            <w:pPr>
              <w:pStyle w:val="BodyText2"/>
              <w:rPr>
                <w:rFonts w:ascii="Calibri" w:hAnsi="Calibri" w:cs="Calibri"/>
                <w:sz w:val="22"/>
                <w:szCs w:val="22"/>
              </w:rPr>
            </w:pPr>
            <w:r w:rsidRPr="00E220E5">
              <w:rPr>
                <w:rFonts w:ascii="Calibri" w:hAnsi="Calibri" w:cs="Calibri"/>
                <w:sz w:val="22"/>
                <w:szCs w:val="22"/>
              </w:rPr>
              <w:t>2.</w:t>
            </w:r>
          </w:p>
        </w:tc>
        <w:tc>
          <w:tcPr>
            <w:tcW w:w="5755" w:type="dxa"/>
          </w:tcPr>
          <w:p w:rsidR="00187CE5" w:rsidRPr="00E220E5" w:rsidRDefault="00187CE5" w:rsidP="00647047">
            <w:pPr>
              <w:pStyle w:val="BodyText2"/>
              <w:snapToGrid w:val="0"/>
              <w:ind w:left="11"/>
              <w:rPr>
                <w:rFonts w:ascii="Calibri" w:hAnsi="Calibri" w:cs="Calibri"/>
                <w:sz w:val="22"/>
                <w:lang w:val="et-EE"/>
              </w:rPr>
            </w:pPr>
            <w:r w:rsidRPr="007C41A5">
              <w:rPr>
                <w:rFonts w:ascii="Calibri" w:hAnsi="Calibri"/>
                <w:sz w:val="22"/>
                <w:lang w:val="et-EE"/>
              </w:rPr>
              <w:t>Pakkujat esindava isiku allkirjaõigust tõendav dokument</w:t>
            </w:r>
            <w:r w:rsidRPr="00E353D5">
              <w:rPr>
                <w:rFonts w:ascii="Calibri" w:hAnsi="Calibri"/>
                <w:sz w:val="22"/>
                <w:lang w:val="et-EE"/>
              </w:rPr>
              <w:t>.</w:t>
            </w:r>
          </w:p>
        </w:tc>
        <w:tc>
          <w:tcPr>
            <w:tcW w:w="1029" w:type="dxa"/>
          </w:tcPr>
          <w:p w:rsidR="00187CE5" w:rsidRPr="00E220E5" w:rsidRDefault="00187CE5" w:rsidP="00647047">
            <w:pPr>
              <w:pStyle w:val="BodyText2"/>
              <w:snapToGrid w:val="0"/>
              <w:ind w:left="11"/>
              <w:rPr>
                <w:rFonts w:ascii="Calibri" w:hAnsi="Calibri" w:cs="Calibri"/>
                <w:sz w:val="22"/>
                <w:lang w:val="et-EE"/>
              </w:rPr>
            </w:pPr>
            <w:r w:rsidRPr="00E220E5">
              <w:rPr>
                <w:rFonts w:ascii="Calibri" w:hAnsi="Calibri" w:cs="Calibri"/>
                <w:sz w:val="22"/>
                <w:lang w:val="et-EE"/>
              </w:rPr>
              <w:t>P-3</w:t>
            </w:r>
          </w:p>
        </w:tc>
        <w:tc>
          <w:tcPr>
            <w:tcW w:w="1004" w:type="dxa"/>
          </w:tcPr>
          <w:p w:rsidR="00187CE5" w:rsidRPr="00E220E5" w:rsidRDefault="00187CE5" w:rsidP="00647047">
            <w:pPr>
              <w:pStyle w:val="BodyText2"/>
              <w:snapToGrid w:val="0"/>
              <w:ind w:left="11"/>
              <w:rPr>
                <w:rFonts w:ascii="Calibri" w:hAnsi="Calibri" w:cs="Calibri"/>
                <w:sz w:val="22"/>
                <w:lang w:val="et-EE"/>
              </w:rPr>
            </w:pPr>
            <w:r w:rsidRPr="00E220E5">
              <w:rPr>
                <w:rFonts w:ascii="Calibri" w:hAnsi="Calibri" w:cs="Calibri"/>
                <w:sz w:val="22"/>
                <w:lang w:val="et-EE"/>
              </w:rPr>
              <w:t>8.3.</w:t>
            </w:r>
          </w:p>
        </w:tc>
      </w:tr>
      <w:tr w:rsidR="00187CE5" w:rsidRPr="00B75D52" w:rsidTr="00647047">
        <w:tc>
          <w:tcPr>
            <w:tcW w:w="526" w:type="dxa"/>
          </w:tcPr>
          <w:p w:rsidR="00187CE5" w:rsidRPr="00E220E5" w:rsidRDefault="00187CE5" w:rsidP="00647047">
            <w:pPr>
              <w:pStyle w:val="BodyText2"/>
              <w:rPr>
                <w:rFonts w:ascii="Calibri" w:hAnsi="Calibri" w:cs="Calibri"/>
                <w:sz w:val="22"/>
                <w:szCs w:val="22"/>
              </w:rPr>
            </w:pPr>
          </w:p>
        </w:tc>
        <w:tc>
          <w:tcPr>
            <w:tcW w:w="5755" w:type="dxa"/>
          </w:tcPr>
          <w:p w:rsidR="00187CE5" w:rsidRPr="00B725B0" w:rsidRDefault="00187CE5" w:rsidP="00647047">
            <w:pPr>
              <w:pStyle w:val="BodyText2"/>
              <w:snapToGrid w:val="0"/>
              <w:ind w:left="11"/>
              <w:rPr>
                <w:rFonts w:ascii="Calibri" w:hAnsi="Calibri" w:cs="Calibri"/>
                <w:sz w:val="22"/>
                <w:lang w:val="et-EE"/>
              </w:rPr>
            </w:pPr>
            <w:r w:rsidRPr="00CC51CC">
              <w:rPr>
                <w:rFonts w:ascii="Calibri" w:hAnsi="Calibri" w:cs="Calibri"/>
                <w:sz w:val="22"/>
                <w:szCs w:val="22"/>
              </w:rPr>
              <w:t xml:space="preserve">Muud </w:t>
            </w:r>
            <w:r>
              <w:rPr>
                <w:rFonts w:ascii="Calibri" w:hAnsi="Calibri" w:cs="Calibri"/>
                <w:sz w:val="22"/>
                <w:szCs w:val="22"/>
              </w:rPr>
              <w:t>Hanke</w:t>
            </w:r>
            <w:r w:rsidRPr="00CC51CC">
              <w:rPr>
                <w:rFonts w:ascii="Calibri" w:hAnsi="Calibri" w:cs="Calibri"/>
                <w:sz w:val="22"/>
                <w:szCs w:val="22"/>
              </w:rPr>
              <w:t xml:space="preserve">dokumentides või </w:t>
            </w:r>
            <w:r>
              <w:rPr>
                <w:rFonts w:ascii="Calibri" w:hAnsi="Calibri" w:cs="Calibri"/>
                <w:sz w:val="22"/>
                <w:szCs w:val="22"/>
              </w:rPr>
              <w:t>Hanke</w:t>
            </w:r>
            <w:r w:rsidRPr="00CC51CC">
              <w:rPr>
                <w:rFonts w:ascii="Calibri" w:hAnsi="Calibri" w:cs="Calibri"/>
                <w:sz w:val="22"/>
                <w:szCs w:val="22"/>
              </w:rPr>
              <w:t xml:space="preserve">teates nõutud või </w:t>
            </w:r>
            <w:r>
              <w:rPr>
                <w:rFonts w:ascii="Calibri" w:hAnsi="Calibri" w:cs="Calibri"/>
                <w:sz w:val="22"/>
                <w:szCs w:val="22"/>
              </w:rPr>
              <w:t>Pakkuja</w:t>
            </w:r>
            <w:r w:rsidRPr="00CC51CC">
              <w:rPr>
                <w:rFonts w:ascii="Calibri" w:hAnsi="Calibri" w:cs="Calibri"/>
                <w:sz w:val="22"/>
                <w:szCs w:val="22"/>
              </w:rPr>
              <w:t xml:space="preserve"> poolt vajalikuks peetud dokumendid nende olemasolu korral.</w:t>
            </w:r>
          </w:p>
        </w:tc>
        <w:tc>
          <w:tcPr>
            <w:tcW w:w="1029" w:type="dxa"/>
          </w:tcPr>
          <w:p w:rsidR="00187CE5" w:rsidRPr="00373EE3" w:rsidRDefault="00187CE5" w:rsidP="00647047">
            <w:pPr>
              <w:pStyle w:val="BodyText2"/>
              <w:rPr>
                <w:rFonts w:ascii="Calibri" w:hAnsi="Calibri" w:cs="Calibri"/>
                <w:color w:val="00B050"/>
                <w:sz w:val="22"/>
                <w:szCs w:val="22"/>
              </w:rPr>
            </w:pPr>
          </w:p>
        </w:tc>
        <w:tc>
          <w:tcPr>
            <w:tcW w:w="1004" w:type="dxa"/>
          </w:tcPr>
          <w:p w:rsidR="00187CE5" w:rsidRPr="00373EE3" w:rsidRDefault="00187CE5" w:rsidP="00647047">
            <w:pPr>
              <w:pStyle w:val="BodyText2"/>
              <w:rPr>
                <w:rFonts w:ascii="Calibri" w:hAnsi="Calibri" w:cs="Calibri"/>
                <w:color w:val="00B050"/>
                <w:sz w:val="22"/>
                <w:szCs w:val="22"/>
              </w:rPr>
            </w:pPr>
          </w:p>
        </w:tc>
      </w:tr>
      <w:tr w:rsidR="00187CE5" w:rsidRPr="00B75D52" w:rsidTr="00647047">
        <w:tc>
          <w:tcPr>
            <w:tcW w:w="526" w:type="dxa"/>
          </w:tcPr>
          <w:p w:rsidR="00187CE5" w:rsidRPr="00E220E5" w:rsidRDefault="00187CE5" w:rsidP="00647047">
            <w:pPr>
              <w:pStyle w:val="BodyText2"/>
              <w:rPr>
                <w:rFonts w:ascii="Calibri" w:hAnsi="Calibri" w:cs="Calibri"/>
                <w:color w:val="0070C0"/>
                <w:sz w:val="22"/>
                <w:szCs w:val="22"/>
              </w:rPr>
            </w:pPr>
          </w:p>
        </w:tc>
        <w:tc>
          <w:tcPr>
            <w:tcW w:w="5755" w:type="dxa"/>
          </w:tcPr>
          <w:p w:rsidR="00187CE5" w:rsidRPr="00B725B0" w:rsidRDefault="00187CE5" w:rsidP="00647047">
            <w:pPr>
              <w:pStyle w:val="BodyText2"/>
              <w:snapToGrid w:val="0"/>
              <w:ind w:left="11"/>
              <w:rPr>
                <w:rFonts w:ascii="Calibri" w:hAnsi="Calibri" w:cs="Calibri"/>
                <w:sz w:val="22"/>
                <w:lang w:val="et-EE"/>
              </w:rPr>
            </w:pPr>
          </w:p>
        </w:tc>
        <w:tc>
          <w:tcPr>
            <w:tcW w:w="1029" w:type="dxa"/>
          </w:tcPr>
          <w:p w:rsidR="00187CE5" w:rsidRPr="00373EE3" w:rsidRDefault="00187CE5" w:rsidP="00647047">
            <w:pPr>
              <w:pStyle w:val="BodyText2"/>
              <w:rPr>
                <w:rFonts w:ascii="Calibri" w:hAnsi="Calibri" w:cs="Calibri"/>
                <w:color w:val="00B050"/>
                <w:sz w:val="22"/>
                <w:szCs w:val="22"/>
              </w:rPr>
            </w:pPr>
          </w:p>
        </w:tc>
        <w:tc>
          <w:tcPr>
            <w:tcW w:w="1004" w:type="dxa"/>
          </w:tcPr>
          <w:p w:rsidR="00187CE5" w:rsidRPr="00373EE3" w:rsidRDefault="00187CE5" w:rsidP="00647047">
            <w:pPr>
              <w:pStyle w:val="BodyText2"/>
              <w:rPr>
                <w:rFonts w:ascii="Calibri" w:hAnsi="Calibri" w:cs="Calibri"/>
                <w:color w:val="00B050"/>
                <w:sz w:val="22"/>
                <w:szCs w:val="22"/>
              </w:rPr>
            </w:pPr>
          </w:p>
        </w:tc>
      </w:tr>
    </w:tbl>
    <w:p w:rsidR="00187CE5" w:rsidRDefault="00187CE5" w:rsidP="009C487A">
      <w:pPr>
        <w:pStyle w:val="ListParagraph"/>
        <w:numPr>
          <w:ilvl w:val="0"/>
          <w:numId w:val="0"/>
        </w:numPr>
        <w:ind w:left="867"/>
      </w:pPr>
      <w:r>
        <w:br w:type="textWrapping" w:clear="all"/>
      </w:r>
    </w:p>
    <w:p w:rsidR="00187CE5" w:rsidRDefault="00187CE5" w:rsidP="00FB5960">
      <w:pPr>
        <w:pStyle w:val="ListHeading1"/>
      </w:pPr>
      <w:r>
        <w:t>Koos Pakkumusega esitatavad Pakkuja H</w:t>
      </w:r>
      <w:r w:rsidRPr="00DF3D8D">
        <w:t>ankemenetlusest kõrvaldamise aluste puudumise hindamiseks vajalikud dokumendid ja nende vorminõuded vasta</w:t>
      </w:r>
      <w:r>
        <w:t>valt HT p. III.2.1.) loetletule, sh:</w:t>
      </w:r>
    </w:p>
    <w:p w:rsidR="00187CE5" w:rsidRDefault="00187CE5" w:rsidP="009C487A">
      <w:pPr>
        <w:pStyle w:val="ListParagraph"/>
        <w:numPr>
          <w:ilvl w:val="0"/>
          <w:numId w:val="0"/>
        </w:numPr>
        <w:ind w:left="867"/>
      </w:pPr>
    </w:p>
    <w:tbl>
      <w:tblPr>
        <w:tblW w:w="8314" w:type="dxa"/>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
        <w:gridCol w:w="526"/>
        <w:gridCol w:w="5751"/>
        <w:gridCol w:w="1028"/>
        <w:gridCol w:w="1003"/>
      </w:tblGrid>
      <w:tr w:rsidR="00187CE5" w:rsidRPr="00B75D52" w:rsidTr="00852CEE">
        <w:tc>
          <w:tcPr>
            <w:tcW w:w="526" w:type="dxa"/>
            <w:gridSpan w:val="2"/>
          </w:tcPr>
          <w:p w:rsidR="00187CE5" w:rsidRPr="007C1D4B" w:rsidRDefault="00187CE5" w:rsidP="00852CEE">
            <w:pPr>
              <w:pStyle w:val="BodyText2"/>
              <w:rPr>
                <w:rFonts w:ascii="Calibri" w:hAnsi="Calibri" w:cs="Calibri"/>
                <w:b/>
                <w:sz w:val="22"/>
                <w:szCs w:val="22"/>
              </w:rPr>
            </w:pPr>
            <w:r w:rsidRPr="007C1D4B">
              <w:rPr>
                <w:rFonts w:ascii="Calibri" w:hAnsi="Calibri" w:cs="Calibri"/>
                <w:b/>
                <w:sz w:val="22"/>
                <w:szCs w:val="22"/>
              </w:rPr>
              <w:t>Nr.</w:t>
            </w:r>
          </w:p>
        </w:tc>
        <w:tc>
          <w:tcPr>
            <w:tcW w:w="5755" w:type="dxa"/>
          </w:tcPr>
          <w:p w:rsidR="00187CE5" w:rsidRPr="007C1D4B" w:rsidRDefault="00187CE5" w:rsidP="00852CEE">
            <w:pPr>
              <w:pStyle w:val="BodyText2"/>
              <w:rPr>
                <w:rFonts w:ascii="Calibri" w:hAnsi="Calibri" w:cs="Calibri"/>
                <w:b/>
                <w:sz w:val="22"/>
                <w:szCs w:val="22"/>
              </w:rPr>
            </w:pPr>
            <w:r w:rsidRPr="007C1D4B">
              <w:rPr>
                <w:rFonts w:ascii="Calibri" w:hAnsi="Calibri" w:cs="Calibri"/>
                <w:b/>
                <w:sz w:val="22"/>
                <w:szCs w:val="22"/>
              </w:rPr>
              <w:t xml:space="preserve">Dokument / </w:t>
            </w:r>
            <w:r>
              <w:rPr>
                <w:rFonts w:ascii="Calibri" w:hAnsi="Calibri" w:cs="Calibri"/>
                <w:b/>
                <w:sz w:val="22"/>
                <w:szCs w:val="22"/>
              </w:rPr>
              <w:t>Vormin</w:t>
            </w:r>
            <w:r w:rsidRPr="007C1D4B">
              <w:rPr>
                <w:rFonts w:ascii="Calibri" w:hAnsi="Calibri" w:cs="Calibri"/>
                <w:b/>
                <w:sz w:val="22"/>
                <w:szCs w:val="22"/>
              </w:rPr>
              <w:t>õue</w:t>
            </w:r>
          </w:p>
        </w:tc>
        <w:tc>
          <w:tcPr>
            <w:tcW w:w="1029" w:type="dxa"/>
          </w:tcPr>
          <w:p w:rsidR="00187CE5" w:rsidRPr="007C1D4B" w:rsidRDefault="00187CE5" w:rsidP="00852CEE">
            <w:pPr>
              <w:pStyle w:val="BodyText2"/>
              <w:rPr>
                <w:rFonts w:ascii="Calibri" w:hAnsi="Calibri" w:cs="Calibri"/>
                <w:b/>
                <w:sz w:val="22"/>
                <w:szCs w:val="22"/>
              </w:rPr>
            </w:pPr>
            <w:r w:rsidRPr="007C1D4B">
              <w:rPr>
                <w:rFonts w:ascii="Calibri" w:hAnsi="Calibri" w:cs="Calibri"/>
                <w:b/>
                <w:sz w:val="22"/>
                <w:szCs w:val="22"/>
              </w:rPr>
              <w:t>Viide vormile</w:t>
            </w:r>
          </w:p>
        </w:tc>
        <w:tc>
          <w:tcPr>
            <w:tcW w:w="1004" w:type="dxa"/>
          </w:tcPr>
          <w:p w:rsidR="00187CE5" w:rsidRPr="007C1D4B" w:rsidRDefault="00187CE5" w:rsidP="00852CEE">
            <w:pPr>
              <w:pStyle w:val="BodyText2"/>
              <w:rPr>
                <w:rFonts w:ascii="Calibri" w:hAnsi="Calibri" w:cs="Calibri"/>
                <w:b/>
                <w:sz w:val="22"/>
                <w:szCs w:val="22"/>
              </w:rPr>
            </w:pPr>
            <w:r>
              <w:rPr>
                <w:rFonts w:ascii="Calibri" w:hAnsi="Calibri" w:cs="Calibri"/>
                <w:b/>
                <w:sz w:val="22"/>
                <w:szCs w:val="22"/>
              </w:rPr>
              <w:t>Viide HT</w:t>
            </w:r>
            <w:r w:rsidRPr="007C1D4B">
              <w:rPr>
                <w:rFonts w:ascii="Calibri" w:hAnsi="Calibri" w:cs="Calibri"/>
                <w:b/>
                <w:sz w:val="22"/>
                <w:szCs w:val="22"/>
              </w:rPr>
              <w:t xml:space="preserve"> punktile</w:t>
            </w:r>
          </w:p>
        </w:tc>
      </w:tr>
      <w:tr w:rsidR="00187CE5" w:rsidRPr="00B75D52" w:rsidTr="00852CEE">
        <w:tc>
          <w:tcPr>
            <w:tcW w:w="526" w:type="dxa"/>
            <w:gridSpan w:val="2"/>
          </w:tcPr>
          <w:p w:rsidR="00187CE5" w:rsidRPr="007C1D4B" w:rsidRDefault="00187CE5" w:rsidP="00852CEE">
            <w:pPr>
              <w:pStyle w:val="BodyText2"/>
              <w:rPr>
                <w:rFonts w:ascii="Calibri" w:hAnsi="Calibri" w:cs="Calibri"/>
                <w:b/>
                <w:sz w:val="22"/>
                <w:szCs w:val="22"/>
              </w:rPr>
            </w:pPr>
          </w:p>
        </w:tc>
        <w:tc>
          <w:tcPr>
            <w:tcW w:w="5755" w:type="dxa"/>
          </w:tcPr>
          <w:p w:rsidR="00187CE5" w:rsidRPr="007C1D4B" w:rsidRDefault="00187CE5" w:rsidP="00852CEE">
            <w:pPr>
              <w:pStyle w:val="BodyText2"/>
              <w:rPr>
                <w:rFonts w:ascii="Calibri" w:hAnsi="Calibri" w:cs="Calibri"/>
                <w:b/>
                <w:sz w:val="22"/>
                <w:szCs w:val="22"/>
                <w:u w:val="single"/>
              </w:rPr>
            </w:pPr>
            <w:r w:rsidRPr="007059A8">
              <w:rPr>
                <w:rFonts w:ascii="Calibri" w:hAnsi="Calibri" w:cs="Calibri"/>
                <w:b/>
                <w:sz w:val="22"/>
                <w:szCs w:val="22"/>
                <w:u w:val="single"/>
              </w:rPr>
              <w:t>Pakkuja Hankemenetlusest kõrvaldam</w:t>
            </w:r>
            <w:r>
              <w:rPr>
                <w:rFonts w:ascii="Calibri" w:hAnsi="Calibri" w:cs="Calibri"/>
                <w:b/>
                <w:sz w:val="22"/>
                <w:szCs w:val="22"/>
                <w:u w:val="single"/>
              </w:rPr>
              <w:t xml:space="preserve">ise aluste puudumise hindamiseks </w:t>
            </w:r>
            <w:r w:rsidRPr="009C487A">
              <w:rPr>
                <w:rFonts w:ascii="Calibri" w:hAnsi="Calibri" w:cs="Calibri"/>
                <w:b/>
                <w:sz w:val="22"/>
                <w:szCs w:val="22"/>
                <w:u w:val="single"/>
              </w:rPr>
              <w:t>vajalikud dokumendid ja nende vorminõuded</w:t>
            </w:r>
          </w:p>
        </w:tc>
        <w:tc>
          <w:tcPr>
            <w:tcW w:w="1029" w:type="dxa"/>
          </w:tcPr>
          <w:p w:rsidR="00187CE5" w:rsidRPr="007C1D4B" w:rsidRDefault="00187CE5" w:rsidP="00852CEE">
            <w:pPr>
              <w:pStyle w:val="BodyText2"/>
              <w:rPr>
                <w:rFonts w:ascii="Calibri" w:hAnsi="Calibri" w:cs="Calibri"/>
                <w:b/>
                <w:sz w:val="22"/>
                <w:szCs w:val="22"/>
              </w:rPr>
            </w:pPr>
          </w:p>
        </w:tc>
        <w:tc>
          <w:tcPr>
            <w:tcW w:w="1004" w:type="dxa"/>
          </w:tcPr>
          <w:p w:rsidR="00187CE5" w:rsidRPr="00C619C4" w:rsidRDefault="00187CE5" w:rsidP="00852CEE">
            <w:pPr>
              <w:pStyle w:val="BodyText2"/>
              <w:rPr>
                <w:rFonts w:ascii="Calibri" w:hAnsi="Calibri" w:cs="Calibri"/>
                <w:b/>
                <w:sz w:val="22"/>
                <w:szCs w:val="22"/>
                <w:u w:val="single"/>
              </w:rPr>
            </w:pPr>
            <w:r w:rsidRPr="00C619C4">
              <w:rPr>
                <w:rFonts w:ascii="Calibri" w:hAnsi="Calibri" w:cs="Calibri"/>
                <w:b/>
                <w:sz w:val="22"/>
                <w:szCs w:val="22"/>
                <w:u w:val="single"/>
              </w:rPr>
              <w:t>III.2.1.)</w:t>
            </w:r>
          </w:p>
        </w:tc>
      </w:tr>
      <w:tr w:rsidR="00187CE5" w:rsidRPr="00B75D52" w:rsidTr="00852CEE">
        <w:tc>
          <w:tcPr>
            <w:tcW w:w="526" w:type="dxa"/>
            <w:gridSpan w:val="2"/>
          </w:tcPr>
          <w:p w:rsidR="00187CE5" w:rsidRPr="00D14B56" w:rsidRDefault="00187CE5" w:rsidP="00852CEE">
            <w:pPr>
              <w:pStyle w:val="BodyText2"/>
              <w:rPr>
                <w:rFonts w:ascii="Calibri" w:hAnsi="Calibri" w:cs="Calibri"/>
                <w:sz w:val="22"/>
                <w:szCs w:val="22"/>
              </w:rPr>
            </w:pPr>
            <w:r w:rsidRPr="00D14B56">
              <w:rPr>
                <w:rFonts w:ascii="Calibri" w:hAnsi="Calibri" w:cs="Calibri"/>
                <w:sz w:val="22"/>
                <w:szCs w:val="22"/>
              </w:rPr>
              <w:t>1.</w:t>
            </w:r>
          </w:p>
        </w:tc>
        <w:tc>
          <w:tcPr>
            <w:tcW w:w="5755" w:type="dxa"/>
          </w:tcPr>
          <w:p w:rsidR="00187CE5" w:rsidRPr="00D14B56" w:rsidRDefault="00187CE5" w:rsidP="001127FF">
            <w:pPr>
              <w:pStyle w:val="BodyText2"/>
              <w:snapToGrid w:val="0"/>
              <w:ind w:left="11"/>
              <w:rPr>
                <w:rFonts w:ascii="Calibri" w:hAnsi="Calibri" w:cs="Calibri"/>
                <w:sz w:val="22"/>
                <w:lang w:val="et-EE"/>
              </w:rPr>
            </w:pPr>
            <w:r w:rsidRPr="00D14B56">
              <w:rPr>
                <w:rFonts w:ascii="Calibri" w:hAnsi="Calibri" w:cs="Calibri"/>
                <w:sz w:val="22"/>
                <w:lang w:val="et-EE"/>
              </w:rPr>
              <w:t>Ühispakkujate esindaja volikiri / Ühise Pakkumuse puudumise kinnitus. [RHS § 38 lg 6]</w:t>
            </w:r>
          </w:p>
        </w:tc>
        <w:tc>
          <w:tcPr>
            <w:tcW w:w="1029" w:type="dxa"/>
          </w:tcPr>
          <w:p w:rsidR="00187CE5" w:rsidRPr="00D14B56" w:rsidRDefault="00187CE5" w:rsidP="00236E62">
            <w:pPr>
              <w:pStyle w:val="BodyText2"/>
              <w:snapToGrid w:val="0"/>
              <w:ind w:left="11"/>
              <w:rPr>
                <w:rFonts w:ascii="Calibri" w:hAnsi="Calibri" w:cs="Calibri"/>
                <w:sz w:val="22"/>
                <w:lang w:val="et-EE"/>
              </w:rPr>
            </w:pPr>
            <w:r w:rsidRPr="00D14B56">
              <w:rPr>
                <w:rFonts w:ascii="Calibri" w:hAnsi="Calibri" w:cs="Calibri"/>
                <w:sz w:val="22"/>
                <w:lang w:val="et-EE"/>
              </w:rPr>
              <w:t>K-1</w:t>
            </w:r>
          </w:p>
        </w:tc>
        <w:tc>
          <w:tcPr>
            <w:tcW w:w="1004" w:type="dxa"/>
          </w:tcPr>
          <w:p w:rsidR="00187CE5" w:rsidRPr="00D14B56" w:rsidRDefault="00187CE5" w:rsidP="00236E62">
            <w:pPr>
              <w:pStyle w:val="BodyText2"/>
              <w:snapToGrid w:val="0"/>
              <w:ind w:left="11"/>
              <w:rPr>
                <w:rFonts w:ascii="Calibri" w:hAnsi="Calibri" w:cs="Calibri"/>
                <w:sz w:val="22"/>
                <w:lang w:val="et-EE"/>
              </w:rPr>
            </w:pPr>
          </w:p>
        </w:tc>
      </w:tr>
      <w:tr w:rsidR="00187CE5" w:rsidRPr="00B75D52" w:rsidTr="00852CEE">
        <w:tc>
          <w:tcPr>
            <w:tcW w:w="526" w:type="dxa"/>
            <w:gridSpan w:val="2"/>
          </w:tcPr>
          <w:p w:rsidR="00187CE5" w:rsidRPr="00D14B56" w:rsidRDefault="00187CE5" w:rsidP="00852CEE">
            <w:pPr>
              <w:pStyle w:val="BodyText2"/>
              <w:rPr>
                <w:rFonts w:ascii="Calibri" w:hAnsi="Calibri" w:cs="Calibri"/>
                <w:sz w:val="22"/>
                <w:szCs w:val="22"/>
              </w:rPr>
            </w:pPr>
            <w:r w:rsidRPr="00D14B56">
              <w:rPr>
                <w:rFonts w:ascii="Calibri" w:hAnsi="Calibri" w:cs="Calibri"/>
                <w:sz w:val="22"/>
                <w:szCs w:val="22"/>
              </w:rPr>
              <w:t>2.</w:t>
            </w:r>
          </w:p>
        </w:tc>
        <w:tc>
          <w:tcPr>
            <w:tcW w:w="5755" w:type="dxa"/>
          </w:tcPr>
          <w:p w:rsidR="00187CE5" w:rsidRPr="00D14B56" w:rsidRDefault="00187CE5" w:rsidP="00236E62">
            <w:pPr>
              <w:pStyle w:val="BodyText2"/>
              <w:snapToGrid w:val="0"/>
              <w:ind w:left="11"/>
              <w:rPr>
                <w:rFonts w:ascii="Calibri" w:hAnsi="Calibri" w:cs="Calibri"/>
                <w:sz w:val="22"/>
                <w:lang w:val="et-EE"/>
              </w:rPr>
            </w:pPr>
            <w:r w:rsidRPr="00D14B56">
              <w:rPr>
                <w:rFonts w:ascii="Calibri" w:hAnsi="Calibri" w:cs="Calibri"/>
                <w:sz w:val="22"/>
                <w:szCs w:val="22"/>
                <w:lang w:val="et-EE"/>
              </w:rPr>
              <w:t xml:space="preserve">Pakkuja (iga Ühispakkuja) </w:t>
            </w:r>
            <w:r w:rsidRPr="00D14B56">
              <w:rPr>
                <w:rFonts w:ascii="Calibri" w:hAnsi="Calibri" w:cs="Calibri"/>
                <w:sz w:val="22"/>
                <w:lang w:val="et-EE"/>
              </w:rPr>
              <w:t>Kirjalik kinnitus RHS § 38 lg 1 p 1–3 nimetatud asjaolude puudumise kohta. [RHS § 38 lg 3 p 1]</w:t>
            </w:r>
          </w:p>
        </w:tc>
        <w:tc>
          <w:tcPr>
            <w:tcW w:w="1029" w:type="dxa"/>
          </w:tcPr>
          <w:p w:rsidR="00187CE5" w:rsidRPr="00D14B56" w:rsidRDefault="00187CE5" w:rsidP="00236E62">
            <w:pPr>
              <w:pStyle w:val="BodyText2"/>
              <w:snapToGrid w:val="0"/>
              <w:ind w:left="11"/>
              <w:rPr>
                <w:rFonts w:ascii="Calibri" w:hAnsi="Calibri" w:cs="Calibri"/>
                <w:sz w:val="22"/>
                <w:lang w:val="et-EE"/>
              </w:rPr>
            </w:pPr>
            <w:r w:rsidRPr="00D14B56">
              <w:rPr>
                <w:rFonts w:ascii="Calibri" w:hAnsi="Calibri" w:cs="Calibri"/>
                <w:sz w:val="22"/>
                <w:lang w:val="et-EE"/>
              </w:rPr>
              <w:t>K-2</w:t>
            </w:r>
          </w:p>
        </w:tc>
        <w:tc>
          <w:tcPr>
            <w:tcW w:w="1004" w:type="dxa"/>
          </w:tcPr>
          <w:p w:rsidR="00187CE5" w:rsidRPr="00D14B56" w:rsidRDefault="00187CE5" w:rsidP="00236E62">
            <w:pPr>
              <w:pStyle w:val="BodyText2"/>
              <w:snapToGrid w:val="0"/>
              <w:ind w:left="11"/>
              <w:rPr>
                <w:rFonts w:ascii="Calibri" w:hAnsi="Calibri" w:cs="Calibri"/>
                <w:sz w:val="22"/>
                <w:lang w:val="et-EE"/>
              </w:rPr>
            </w:pPr>
          </w:p>
        </w:tc>
      </w:tr>
      <w:tr w:rsidR="00187CE5" w:rsidRPr="00B75D52" w:rsidTr="00852CEE">
        <w:trPr>
          <w:gridBefore w:val="1"/>
        </w:trPr>
        <w:tc>
          <w:tcPr>
            <w:tcW w:w="526" w:type="dxa"/>
          </w:tcPr>
          <w:p w:rsidR="00187CE5" w:rsidRPr="007B108F" w:rsidRDefault="00187CE5" w:rsidP="00852CEE">
            <w:pPr>
              <w:pStyle w:val="BodyText2"/>
              <w:rPr>
                <w:rFonts w:ascii="Calibri" w:hAnsi="Calibri" w:cs="Calibri"/>
                <w:sz w:val="22"/>
                <w:szCs w:val="22"/>
              </w:rPr>
            </w:pPr>
            <w:r>
              <w:rPr>
                <w:rFonts w:ascii="Calibri" w:hAnsi="Calibri" w:cs="Calibri"/>
                <w:sz w:val="22"/>
                <w:szCs w:val="22"/>
              </w:rPr>
              <w:t>3</w:t>
            </w:r>
            <w:r w:rsidRPr="007B108F">
              <w:rPr>
                <w:rFonts w:ascii="Calibri" w:hAnsi="Calibri" w:cs="Calibri"/>
                <w:sz w:val="22"/>
                <w:szCs w:val="22"/>
              </w:rPr>
              <w:t>.</w:t>
            </w:r>
          </w:p>
        </w:tc>
        <w:tc>
          <w:tcPr>
            <w:tcW w:w="5755" w:type="dxa"/>
          </w:tcPr>
          <w:p w:rsidR="00187CE5" w:rsidRPr="00CB6AC8" w:rsidRDefault="00187CE5" w:rsidP="00226487">
            <w:pPr>
              <w:pStyle w:val="BodyText2"/>
              <w:snapToGrid w:val="0"/>
              <w:ind w:left="11"/>
              <w:rPr>
                <w:rFonts w:ascii="Calibri" w:hAnsi="Calibri" w:cs="Calibri"/>
                <w:sz w:val="22"/>
                <w:lang w:val="et-EE"/>
              </w:rPr>
            </w:pPr>
            <w:r w:rsidRPr="00CB6AC8">
              <w:rPr>
                <w:rFonts w:ascii="Calibri" w:hAnsi="Calibri" w:cs="Calibri"/>
                <w:sz w:val="22"/>
                <w:lang w:val="et-EE"/>
              </w:rPr>
              <w:t xml:space="preserve">Väljaspool Eesti Vabariiki registreeritud </w:t>
            </w:r>
            <w:r w:rsidRPr="00CB6AC8">
              <w:rPr>
                <w:rFonts w:ascii="Calibri" w:hAnsi="Calibri" w:cs="Calibri"/>
                <w:sz w:val="22"/>
                <w:szCs w:val="22"/>
                <w:lang w:val="et-EE"/>
              </w:rPr>
              <w:t>Pakkuja (iga Ühispakkuja)</w:t>
            </w:r>
            <w:r w:rsidRPr="00CB6AC8">
              <w:rPr>
                <w:rFonts w:ascii="Calibri" w:hAnsi="Calibri" w:cs="Calibri"/>
                <w:sz w:val="22"/>
                <w:lang w:val="et-EE"/>
              </w:rPr>
              <w:t xml:space="preserve"> korral asukohariigi vastava ametiasutuse tõend RHS § 38 lg 1 p 4 nimetatud asjaolude puudumise kohta riiklike maksude osas. Kui Pakkuja asukohariigi vastava pädevusega ametiasutus ei väljasta tõendit RHS § 38 lg 1 p 4 nimetatud asjaolude puudumise kohta riiklike maksude osas, esitab Pakkuja selle ametiasutuse tõendi maksuvõlgade puudumise kohta. Nimetatud tõend peab olema väljastatud Hanketeate avaldamise päeva seisu kohta. </w:t>
            </w:r>
            <w:r w:rsidRPr="00CB6AC8">
              <w:rPr>
                <w:rFonts w:ascii="Calibri" w:hAnsi="Calibri"/>
                <w:sz w:val="22"/>
                <w:lang w:val="et-EE"/>
              </w:rPr>
              <w:t>Enne hankelepingu sõlmimist - pakkumuse edukaks tunnistamise otsuse väljasaatmisele järgneva 3. (kolmanda) päeva seisuga - kontrollib Hankija edukaks tunnistatud pakkumuse esitanud pakkujal RHS § 38 lg 1 p-s 4 nimetatud asjaolude puudumist.</w:t>
            </w:r>
          </w:p>
          <w:p w:rsidR="00187CE5" w:rsidRPr="00CB6AC8" w:rsidRDefault="00187CE5" w:rsidP="00A206C6">
            <w:pPr>
              <w:pStyle w:val="BodyText2"/>
              <w:snapToGrid w:val="0"/>
              <w:ind w:left="11"/>
              <w:rPr>
                <w:rFonts w:ascii="Calibri" w:hAnsi="Calibri" w:cs="Calibri"/>
                <w:sz w:val="22"/>
                <w:lang w:val="et-EE"/>
              </w:rPr>
            </w:pPr>
            <w:r w:rsidRPr="00CB6AC8">
              <w:rPr>
                <w:rFonts w:ascii="Calibri" w:hAnsi="Calibri" w:cs="Calibri"/>
                <w:sz w:val="22"/>
                <w:lang w:val="et-EE"/>
              </w:rPr>
              <w:t xml:space="preserve">Eesti Vabariigis registreeritud </w:t>
            </w:r>
            <w:r w:rsidRPr="00CB6AC8">
              <w:rPr>
                <w:rFonts w:ascii="Calibri" w:hAnsi="Calibri" w:cs="Calibri"/>
                <w:sz w:val="22"/>
                <w:szCs w:val="22"/>
                <w:lang w:val="et-EE"/>
              </w:rPr>
              <w:t>Pakkuja (iga Ühispakkuja)</w:t>
            </w:r>
            <w:r w:rsidRPr="00CB6AC8">
              <w:rPr>
                <w:rFonts w:ascii="Calibri" w:hAnsi="Calibri" w:cs="Calibri"/>
                <w:sz w:val="22"/>
                <w:lang w:val="et-EE"/>
              </w:rPr>
              <w:t xml:space="preserve"> puhul kontrollib Hankija RHS § 38 lg 1 p 4 nimetatud asjaolude puudumist riiklike maksude osas avalike andmekogude põhjal.</w:t>
            </w:r>
          </w:p>
          <w:p w:rsidR="00187CE5" w:rsidRPr="00CB6AC8" w:rsidRDefault="00187CE5" w:rsidP="00B0334B">
            <w:pPr>
              <w:pStyle w:val="BodyText2"/>
              <w:snapToGrid w:val="0"/>
              <w:rPr>
                <w:rFonts w:ascii="Calibri" w:hAnsi="Calibri" w:cs="Calibri"/>
                <w:sz w:val="22"/>
                <w:lang w:val="et-EE"/>
              </w:rPr>
            </w:pPr>
            <w:r w:rsidRPr="00CB6AC8">
              <w:rPr>
                <w:rFonts w:ascii="Calibri" w:hAnsi="Calibri" w:cs="Calibri"/>
                <w:sz w:val="22"/>
                <w:lang w:val="et-EE"/>
              </w:rPr>
              <w:t>[RHS § 38 lg 1</w:t>
            </w:r>
            <w:r w:rsidRPr="00CB6AC8">
              <w:rPr>
                <w:rFonts w:ascii="Calibri" w:hAnsi="Calibri" w:cs="Calibri"/>
                <w:sz w:val="22"/>
                <w:vertAlign w:val="superscript"/>
                <w:lang w:val="et-EE"/>
              </w:rPr>
              <w:t>1</w:t>
            </w:r>
            <w:r w:rsidRPr="00CB6AC8">
              <w:rPr>
                <w:rFonts w:ascii="Calibri" w:hAnsi="Calibri" w:cs="Calibri"/>
                <w:sz w:val="22"/>
                <w:lang w:val="et-EE"/>
              </w:rPr>
              <w:t>]</w:t>
            </w:r>
          </w:p>
        </w:tc>
        <w:tc>
          <w:tcPr>
            <w:tcW w:w="1029" w:type="dxa"/>
          </w:tcPr>
          <w:p w:rsidR="00187CE5" w:rsidRPr="00373EE3" w:rsidRDefault="00187CE5" w:rsidP="00852CEE">
            <w:pPr>
              <w:pStyle w:val="BodyText2"/>
              <w:snapToGrid w:val="0"/>
              <w:ind w:left="11"/>
              <w:rPr>
                <w:rFonts w:ascii="Calibri" w:hAnsi="Calibri" w:cs="Calibri"/>
                <w:color w:val="00B050"/>
                <w:sz w:val="22"/>
                <w:lang w:val="et-EE"/>
              </w:rPr>
            </w:pPr>
          </w:p>
        </w:tc>
        <w:tc>
          <w:tcPr>
            <w:tcW w:w="1004" w:type="dxa"/>
          </w:tcPr>
          <w:p w:rsidR="00187CE5" w:rsidRPr="00AD1906" w:rsidRDefault="00187CE5" w:rsidP="00852CEE">
            <w:pPr>
              <w:pStyle w:val="BodyText2"/>
              <w:snapToGrid w:val="0"/>
              <w:ind w:left="11"/>
              <w:rPr>
                <w:rFonts w:ascii="Calibri" w:hAnsi="Calibri" w:cs="Calibri"/>
                <w:color w:val="0070C0"/>
                <w:sz w:val="22"/>
                <w:lang w:val="et-EE"/>
              </w:rPr>
            </w:pPr>
          </w:p>
        </w:tc>
      </w:tr>
      <w:tr w:rsidR="00187CE5" w:rsidRPr="00B75D52" w:rsidTr="00852CEE">
        <w:trPr>
          <w:gridBefore w:val="1"/>
        </w:trPr>
        <w:tc>
          <w:tcPr>
            <w:tcW w:w="526" w:type="dxa"/>
          </w:tcPr>
          <w:p w:rsidR="00187CE5" w:rsidRDefault="00187CE5" w:rsidP="00852CEE">
            <w:pPr>
              <w:pStyle w:val="BodyText2"/>
              <w:rPr>
                <w:rFonts w:ascii="Calibri" w:hAnsi="Calibri" w:cs="Calibri"/>
                <w:sz w:val="22"/>
                <w:szCs w:val="22"/>
              </w:rPr>
            </w:pPr>
            <w:r>
              <w:rPr>
                <w:rFonts w:ascii="Calibri" w:hAnsi="Calibri" w:cs="Calibri"/>
                <w:sz w:val="22"/>
                <w:szCs w:val="22"/>
              </w:rPr>
              <w:t>4.</w:t>
            </w:r>
          </w:p>
        </w:tc>
        <w:tc>
          <w:tcPr>
            <w:tcW w:w="5755" w:type="dxa"/>
          </w:tcPr>
          <w:p w:rsidR="00187CE5" w:rsidRPr="00CB6AC8" w:rsidRDefault="00187CE5" w:rsidP="00B0334B">
            <w:pPr>
              <w:pStyle w:val="BodyText2"/>
              <w:snapToGrid w:val="0"/>
              <w:ind w:left="11"/>
              <w:rPr>
                <w:rFonts w:ascii="Calibri" w:hAnsi="Calibri" w:cs="Calibri"/>
                <w:sz w:val="22"/>
                <w:lang w:val="et-EE"/>
              </w:rPr>
            </w:pPr>
            <w:r w:rsidRPr="00CB6AC8">
              <w:rPr>
                <w:rFonts w:ascii="Calibri" w:hAnsi="Calibri" w:cs="Calibri"/>
                <w:sz w:val="22"/>
                <w:szCs w:val="22"/>
                <w:lang w:val="et-EE"/>
              </w:rPr>
              <w:t>Pakkuja (iga Ühispakkuja)</w:t>
            </w:r>
            <w:r w:rsidRPr="00CB6AC8">
              <w:rPr>
                <w:rFonts w:ascii="Calibri" w:hAnsi="Calibri" w:cs="Calibri"/>
                <w:sz w:val="22"/>
                <w:lang w:val="et-EE"/>
              </w:rPr>
              <w:t xml:space="preserve"> asukohajärgse kohaliku omavalitsuse tõend RHS § 38 lg 1 p 4 nimetatud asjaolude puudumise kohta kohalike maksude osas. Kui Pakkuja asukohariigi vastava pädevusega ametiasutus ei väljasta tõendit RHS § 38 lg 1 p 4 nimetatud asjaolude puudumise kohta kohalike maksude osas, esitab Pakkuja selle ametiasutuse tõendi maksuvõlgade puudumise kohta. Nimetatud tõend peab olema väljastatud Hanketeate avaldamise päeva seisu kohta. </w:t>
            </w:r>
            <w:r w:rsidRPr="00CB6AC8">
              <w:rPr>
                <w:rFonts w:ascii="Calibri" w:hAnsi="Calibri"/>
                <w:sz w:val="22"/>
                <w:lang w:val="et-EE"/>
              </w:rPr>
              <w:t>Enne hankelepingu sõlmimist - pakkumuse edukaks tunnistamise otsuse väljasaatmisele järgneva 3. (kolmanda) päeva seisuga - kontrollib Hankija edukaks tunnistatud pakkumuse esitanud pakkujal RHS § 38 lg 1 p-s 4 nimetatud asjaolude puudumist.</w:t>
            </w:r>
          </w:p>
          <w:p w:rsidR="00187CE5" w:rsidRPr="00CB6AC8" w:rsidRDefault="00187CE5" w:rsidP="006D72D4">
            <w:pPr>
              <w:pStyle w:val="BodyText2"/>
              <w:snapToGrid w:val="0"/>
              <w:ind w:left="11"/>
              <w:rPr>
                <w:rFonts w:ascii="Calibri" w:hAnsi="Calibri" w:cs="Calibri"/>
                <w:sz w:val="22"/>
                <w:lang w:val="et-EE"/>
              </w:rPr>
            </w:pPr>
            <w:r w:rsidRPr="00CB6AC8">
              <w:rPr>
                <w:rFonts w:ascii="Calibri" w:hAnsi="Calibri" w:cs="Calibri"/>
                <w:sz w:val="22"/>
                <w:lang w:val="et-EE"/>
              </w:rPr>
              <w:t>[RHS § 38 lg 1</w:t>
            </w:r>
            <w:r w:rsidRPr="00CB6AC8">
              <w:rPr>
                <w:rFonts w:ascii="Calibri" w:hAnsi="Calibri" w:cs="Calibri"/>
                <w:sz w:val="22"/>
                <w:vertAlign w:val="superscript"/>
                <w:lang w:val="et-EE"/>
              </w:rPr>
              <w:t>1</w:t>
            </w:r>
            <w:r w:rsidRPr="00CB6AC8">
              <w:rPr>
                <w:rFonts w:ascii="Calibri" w:hAnsi="Calibri" w:cs="Calibri"/>
                <w:sz w:val="22"/>
                <w:lang w:val="et-EE"/>
              </w:rPr>
              <w:t>]</w:t>
            </w:r>
          </w:p>
        </w:tc>
        <w:tc>
          <w:tcPr>
            <w:tcW w:w="1029" w:type="dxa"/>
          </w:tcPr>
          <w:p w:rsidR="00187CE5" w:rsidRPr="0098737B" w:rsidRDefault="00187CE5" w:rsidP="00852CEE">
            <w:pPr>
              <w:pStyle w:val="BodyText2"/>
              <w:snapToGrid w:val="0"/>
              <w:ind w:left="11"/>
              <w:rPr>
                <w:rFonts w:ascii="Calibri" w:hAnsi="Calibri" w:cs="Calibri"/>
                <w:color w:val="0070C0"/>
                <w:sz w:val="22"/>
                <w:lang w:val="et-EE"/>
              </w:rPr>
            </w:pPr>
          </w:p>
        </w:tc>
        <w:tc>
          <w:tcPr>
            <w:tcW w:w="1004" w:type="dxa"/>
          </w:tcPr>
          <w:p w:rsidR="00187CE5" w:rsidRPr="00373EE3" w:rsidRDefault="00187CE5" w:rsidP="00852CEE">
            <w:pPr>
              <w:pStyle w:val="BodyText2"/>
              <w:snapToGrid w:val="0"/>
              <w:ind w:left="11"/>
              <w:rPr>
                <w:rFonts w:ascii="Calibri" w:hAnsi="Calibri" w:cs="Calibri"/>
                <w:color w:val="00B050"/>
                <w:sz w:val="22"/>
                <w:lang w:val="et-EE"/>
              </w:rPr>
            </w:pPr>
          </w:p>
        </w:tc>
      </w:tr>
      <w:tr w:rsidR="00187CE5" w:rsidRPr="00B75D52" w:rsidTr="00852CEE">
        <w:trPr>
          <w:gridBefore w:val="1"/>
        </w:trPr>
        <w:tc>
          <w:tcPr>
            <w:tcW w:w="526" w:type="dxa"/>
          </w:tcPr>
          <w:p w:rsidR="00187CE5" w:rsidRPr="007B108F" w:rsidRDefault="00187CE5" w:rsidP="00852CEE">
            <w:pPr>
              <w:pStyle w:val="BodyText2"/>
              <w:rPr>
                <w:rFonts w:ascii="Calibri" w:hAnsi="Calibri" w:cs="Calibri"/>
                <w:sz w:val="22"/>
                <w:szCs w:val="22"/>
              </w:rPr>
            </w:pPr>
          </w:p>
        </w:tc>
        <w:tc>
          <w:tcPr>
            <w:tcW w:w="5755" w:type="dxa"/>
          </w:tcPr>
          <w:p w:rsidR="00187CE5" w:rsidRPr="00B725B0" w:rsidRDefault="00187CE5" w:rsidP="00852CEE">
            <w:pPr>
              <w:pStyle w:val="BodyText2"/>
              <w:snapToGrid w:val="0"/>
              <w:ind w:left="11"/>
              <w:rPr>
                <w:rFonts w:ascii="Calibri" w:hAnsi="Calibri" w:cs="Calibri"/>
                <w:sz w:val="22"/>
                <w:lang w:val="et-EE"/>
              </w:rPr>
            </w:pPr>
            <w:r w:rsidRPr="00CC51CC">
              <w:rPr>
                <w:rFonts w:ascii="Calibri" w:hAnsi="Calibri" w:cs="Calibri"/>
                <w:sz w:val="22"/>
                <w:szCs w:val="22"/>
              </w:rPr>
              <w:t xml:space="preserve">Muud </w:t>
            </w:r>
            <w:r>
              <w:rPr>
                <w:rFonts w:ascii="Calibri" w:hAnsi="Calibri" w:cs="Calibri"/>
                <w:sz w:val="22"/>
                <w:szCs w:val="22"/>
              </w:rPr>
              <w:t>Hanke</w:t>
            </w:r>
            <w:r w:rsidRPr="00CC51CC">
              <w:rPr>
                <w:rFonts w:ascii="Calibri" w:hAnsi="Calibri" w:cs="Calibri"/>
                <w:sz w:val="22"/>
                <w:szCs w:val="22"/>
              </w:rPr>
              <w:t xml:space="preserve">dokumentides või </w:t>
            </w:r>
            <w:r>
              <w:rPr>
                <w:rFonts w:ascii="Calibri" w:hAnsi="Calibri" w:cs="Calibri"/>
                <w:sz w:val="22"/>
                <w:szCs w:val="22"/>
              </w:rPr>
              <w:t>Hanke</w:t>
            </w:r>
            <w:r w:rsidRPr="00CC51CC">
              <w:rPr>
                <w:rFonts w:ascii="Calibri" w:hAnsi="Calibri" w:cs="Calibri"/>
                <w:sz w:val="22"/>
                <w:szCs w:val="22"/>
              </w:rPr>
              <w:t xml:space="preserve">teates nõutud või </w:t>
            </w:r>
            <w:r>
              <w:rPr>
                <w:rFonts w:ascii="Calibri" w:hAnsi="Calibri" w:cs="Calibri"/>
                <w:sz w:val="22"/>
                <w:szCs w:val="22"/>
              </w:rPr>
              <w:t>Pakkuja</w:t>
            </w:r>
            <w:r w:rsidRPr="00CC51CC">
              <w:rPr>
                <w:rFonts w:ascii="Calibri" w:hAnsi="Calibri" w:cs="Calibri"/>
                <w:sz w:val="22"/>
                <w:szCs w:val="22"/>
              </w:rPr>
              <w:t xml:space="preserve"> poolt vajalikuks peetud dokumendid nende olemasolu korral.</w:t>
            </w:r>
          </w:p>
        </w:tc>
        <w:tc>
          <w:tcPr>
            <w:tcW w:w="1029" w:type="dxa"/>
          </w:tcPr>
          <w:p w:rsidR="00187CE5" w:rsidRPr="00373EE3" w:rsidRDefault="00187CE5" w:rsidP="00852CEE">
            <w:pPr>
              <w:pStyle w:val="BodyText2"/>
              <w:rPr>
                <w:rFonts w:ascii="Calibri" w:hAnsi="Calibri" w:cs="Calibri"/>
                <w:color w:val="00B050"/>
                <w:sz w:val="22"/>
                <w:szCs w:val="22"/>
              </w:rPr>
            </w:pPr>
          </w:p>
        </w:tc>
        <w:tc>
          <w:tcPr>
            <w:tcW w:w="1004" w:type="dxa"/>
          </w:tcPr>
          <w:p w:rsidR="00187CE5" w:rsidRPr="00373EE3" w:rsidRDefault="00187CE5" w:rsidP="00852CEE">
            <w:pPr>
              <w:pStyle w:val="BodyText2"/>
              <w:rPr>
                <w:rFonts w:ascii="Calibri" w:hAnsi="Calibri" w:cs="Calibri"/>
                <w:color w:val="00B050"/>
                <w:sz w:val="22"/>
                <w:szCs w:val="22"/>
              </w:rPr>
            </w:pPr>
          </w:p>
        </w:tc>
      </w:tr>
    </w:tbl>
    <w:p w:rsidR="00187CE5" w:rsidRDefault="00187CE5" w:rsidP="009C487A">
      <w:pPr>
        <w:pStyle w:val="ListParagraph"/>
        <w:numPr>
          <w:ilvl w:val="0"/>
          <w:numId w:val="0"/>
        </w:numPr>
        <w:ind w:left="867"/>
      </w:pPr>
    </w:p>
    <w:p w:rsidR="00187CE5" w:rsidRDefault="00187CE5" w:rsidP="00FB5960">
      <w:pPr>
        <w:pStyle w:val="ListHeading1"/>
      </w:pPr>
      <w:r w:rsidRPr="009C487A">
        <w:t xml:space="preserve">Koos </w:t>
      </w:r>
      <w:r>
        <w:t>Pakkumus</w:t>
      </w:r>
      <w:r w:rsidRPr="009C487A">
        <w:t>ega esitatavad pakkuja kvalifikatsiooni tõendavad dokumendid vastavalt Hanketeates nõutule, sh:</w:t>
      </w:r>
    </w:p>
    <w:p w:rsidR="00187CE5" w:rsidRDefault="00187CE5" w:rsidP="009C487A">
      <w:pPr>
        <w:pStyle w:val="ListParagraph"/>
        <w:numPr>
          <w:ilvl w:val="0"/>
          <w:numId w:val="0"/>
        </w:numPr>
        <w:ind w:left="867"/>
      </w:pPr>
    </w:p>
    <w:tbl>
      <w:tblPr>
        <w:tblW w:w="8314" w:type="dxa"/>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6"/>
        <w:gridCol w:w="5755"/>
        <w:gridCol w:w="1029"/>
        <w:gridCol w:w="1004"/>
      </w:tblGrid>
      <w:tr w:rsidR="00187CE5" w:rsidRPr="00B75D52" w:rsidTr="00852CEE">
        <w:tc>
          <w:tcPr>
            <w:tcW w:w="526" w:type="dxa"/>
          </w:tcPr>
          <w:p w:rsidR="00187CE5" w:rsidRPr="007C1D4B" w:rsidRDefault="00187CE5" w:rsidP="00852CEE">
            <w:pPr>
              <w:pStyle w:val="BodyText2"/>
              <w:rPr>
                <w:rFonts w:ascii="Calibri" w:hAnsi="Calibri" w:cs="Calibri"/>
                <w:b/>
                <w:sz w:val="22"/>
                <w:szCs w:val="22"/>
              </w:rPr>
            </w:pPr>
            <w:r w:rsidRPr="007C1D4B">
              <w:rPr>
                <w:rFonts w:ascii="Calibri" w:hAnsi="Calibri" w:cs="Calibri"/>
                <w:b/>
                <w:sz w:val="22"/>
                <w:szCs w:val="22"/>
              </w:rPr>
              <w:t>Nr.</w:t>
            </w:r>
          </w:p>
        </w:tc>
        <w:tc>
          <w:tcPr>
            <w:tcW w:w="5755" w:type="dxa"/>
          </w:tcPr>
          <w:p w:rsidR="00187CE5" w:rsidRPr="007C1D4B" w:rsidRDefault="00187CE5" w:rsidP="00852CEE">
            <w:pPr>
              <w:pStyle w:val="BodyText2"/>
              <w:rPr>
                <w:rFonts w:ascii="Calibri" w:hAnsi="Calibri" w:cs="Calibri"/>
                <w:b/>
                <w:sz w:val="22"/>
                <w:szCs w:val="22"/>
              </w:rPr>
            </w:pPr>
            <w:r w:rsidRPr="007C1D4B">
              <w:rPr>
                <w:rFonts w:ascii="Calibri" w:hAnsi="Calibri" w:cs="Calibri"/>
                <w:b/>
                <w:sz w:val="22"/>
                <w:szCs w:val="22"/>
              </w:rPr>
              <w:t xml:space="preserve">Dokument / </w:t>
            </w:r>
            <w:r>
              <w:rPr>
                <w:rFonts w:ascii="Calibri" w:hAnsi="Calibri" w:cs="Calibri"/>
                <w:b/>
                <w:sz w:val="22"/>
                <w:szCs w:val="22"/>
              </w:rPr>
              <w:t>Vormin</w:t>
            </w:r>
            <w:r w:rsidRPr="007C1D4B">
              <w:rPr>
                <w:rFonts w:ascii="Calibri" w:hAnsi="Calibri" w:cs="Calibri"/>
                <w:b/>
                <w:sz w:val="22"/>
                <w:szCs w:val="22"/>
              </w:rPr>
              <w:t>õue</w:t>
            </w:r>
          </w:p>
        </w:tc>
        <w:tc>
          <w:tcPr>
            <w:tcW w:w="1029" w:type="dxa"/>
          </w:tcPr>
          <w:p w:rsidR="00187CE5" w:rsidRPr="007C1D4B" w:rsidRDefault="00187CE5" w:rsidP="00852CEE">
            <w:pPr>
              <w:pStyle w:val="BodyText2"/>
              <w:rPr>
                <w:rFonts w:ascii="Calibri" w:hAnsi="Calibri" w:cs="Calibri"/>
                <w:b/>
                <w:sz w:val="22"/>
                <w:szCs w:val="22"/>
              </w:rPr>
            </w:pPr>
            <w:r w:rsidRPr="007C1D4B">
              <w:rPr>
                <w:rFonts w:ascii="Calibri" w:hAnsi="Calibri" w:cs="Calibri"/>
                <w:b/>
                <w:sz w:val="22"/>
                <w:szCs w:val="22"/>
              </w:rPr>
              <w:t>Viide vormile</w:t>
            </w:r>
          </w:p>
        </w:tc>
        <w:tc>
          <w:tcPr>
            <w:tcW w:w="1004" w:type="dxa"/>
          </w:tcPr>
          <w:p w:rsidR="00187CE5" w:rsidRPr="007C1D4B" w:rsidRDefault="00187CE5" w:rsidP="00852CEE">
            <w:pPr>
              <w:pStyle w:val="BodyText2"/>
              <w:rPr>
                <w:rFonts w:ascii="Calibri" w:hAnsi="Calibri" w:cs="Calibri"/>
                <w:b/>
                <w:sz w:val="22"/>
                <w:szCs w:val="22"/>
              </w:rPr>
            </w:pPr>
            <w:r>
              <w:rPr>
                <w:rFonts w:ascii="Calibri" w:hAnsi="Calibri" w:cs="Calibri"/>
                <w:b/>
                <w:sz w:val="22"/>
                <w:szCs w:val="22"/>
              </w:rPr>
              <w:t>Viide HT</w:t>
            </w:r>
            <w:r w:rsidRPr="007C1D4B">
              <w:rPr>
                <w:rFonts w:ascii="Calibri" w:hAnsi="Calibri" w:cs="Calibri"/>
                <w:b/>
                <w:sz w:val="22"/>
                <w:szCs w:val="22"/>
              </w:rPr>
              <w:t xml:space="preserve"> punktile</w:t>
            </w:r>
          </w:p>
        </w:tc>
      </w:tr>
      <w:tr w:rsidR="00187CE5" w:rsidRPr="00B75D52" w:rsidTr="00852CEE">
        <w:tc>
          <w:tcPr>
            <w:tcW w:w="526" w:type="dxa"/>
          </w:tcPr>
          <w:p w:rsidR="00187CE5" w:rsidRPr="007C1D4B" w:rsidRDefault="00187CE5" w:rsidP="00852CEE">
            <w:pPr>
              <w:pStyle w:val="BodyText2"/>
              <w:rPr>
                <w:rFonts w:ascii="Calibri" w:hAnsi="Calibri" w:cs="Calibri"/>
                <w:b/>
                <w:sz w:val="22"/>
                <w:szCs w:val="22"/>
              </w:rPr>
            </w:pPr>
          </w:p>
        </w:tc>
        <w:tc>
          <w:tcPr>
            <w:tcW w:w="5755" w:type="dxa"/>
          </w:tcPr>
          <w:p w:rsidR="00187CE5" w:rsidRPr="007C1D4B" w:rsidRDefault="00187CE5" w:rsidP="00852CEE">
            <w:pPr>
              <w:pStyle w:val="BodyText2"/>
              <w:rPr>
                <w:rFonts w:ascii="Calibri" w:hAnsi="Calibri" w:cs="Calibri"/>
                <w:b/>
                <w:sz w:val="22"/>
                <w:szCs w:val="22"/>
                <w:u w:val="single"/>
              </w:rPr>
            </w:pPr>
            <w:r w:rsidRPr="00B60FDD">
              <w:rPr>
                <w:rFonts w:ascii="Calibri" w:hAnsi="Calibri" w:cs="Calibri"/>
                <w:b/>
                <w:sz w:val="22"/>
                <w:szCs w:val="22"/>
                <w:u w:val="single"/>
              </w:rPr>
              <w:t>Pakkuja majandusliku ja finantsseisundi kvalifitseerimise tingimustele vastavuse hindamiseks vajalikud andmed ja vorminõuded</w:t>
            </w:r>
          </w:p>
        </w:tc>
        <w:tc>
          <w:tcPr>
            <w:tcW w:w="1029" w:type="dxa"/>
          </w:tcPr>
          <w:p w:rsidR="00187CE5" w:rsidRPr="007C1D4B" w:rsidRDefault="00187CE5" w:rsidP="00852CEE">
            <w:pPr>
              <w:pStyle w:val="BodyText2"/>
              <w:rPr>
                <w:rFonts w:ascii="Calibri" w:hAnsi="Calibri" w:cs="Calibri"/>
                <w:b/>
                <w:sz w:val="22"/>
                <w:szCs w:val="22"/>
              </w:rPr>
            </w:pPr>
          </w:p>
        </w:tc>
        <w:tc>
          <w:tcPr>
            <w:tcW w:w="1004" w:type="dxa"/>
          </w:tcPr>
          <w:p w:rsidR="00187CE5" w:rsidRPr="00C619C4" w:rsidRDefault="00187CE5" w:rsidP="00852CEE">
            <w:pPr>
              <w:pStyle w:val="BodyText2"/>
              <w:rPr>
                <w:rFonts w:ascii="Calibri" w:hAnsi="Calibri" w:cs="Calibri"/>
                <w:b/>
                <w:sz w:val="22"/>
                <w:szCs w:val="22"/>
                <w:u w:val="single"/>
              </w:rPr>
            </w:pPr>
            <w:r>
              <w:rPr>
                <w:rFonts w:ascii="Calibri" w:hAnsi="Calibri" w:cs="Calibri"/>
                <w:b/>
                <w:sz w:val="22"/>
                <w:szCs w:val="22"/>
                <w:u w:val="single"/>
              </w:rPr>
              <w:t>III.2.2</w:t>
            </w:r>
            <w:r w:rsidRPr="00C619C4">
              <w:rPr>
                <w:rFonts w:ascii="Calibri" w:hAnsi="Calibri" w:cs="Calibri"/>
                <w:b/>
                <w:sz w:val="22"/>
                <w:szCs w:val="22"/>
                <w:u w:val="single"/>
              </w:rPr>
              <w:t>.)</w:t>
            </w:r>
          </w:p>
        </w:tc>
      </w:tr>
      <w:tr w:rsidR="00187CE5" w:rsidRPr="00B75D52" w:rsidTr="00852CEE">
        <w:tc>
          <w:tcPr>
            <w:tcW w:w="526" w:type="dxa"/>
          </w:tcPr>
          <w:p w:rsidR="00187CE5" w:rsidRPr="007B108F" w:rsidRDefault="00187CE5" w:rsidP="00852CEE">
            <w:pPr>
              <w:pStyle w:val="BodyText2"/>
              <w:rPr>
                <w:rFonts w:ascii="Calibri" w:hAnsi="Calibri" w:cs="Calibri"/>
                <w:sz w:val="22"/>
                <w:szCs w:val="22"/>
              </w:rPr>
            </w:pPr>
            <w:r w:rsidRPr="007B108F">
              <w:rPr>
                <w:rFonts w:ascii="Calibri" w:hAnsi="Calibri" w:cs="Calibri"/>
                <w:sz w:val="22"/>
                <w:szCs w:val="22"/>
              </w:rPr>
              <w:t>1.</w:t>
            </w:r>
          </w:p>
        </w:tc>
        <w:tc>
          <w:tcPr>
            <w:tcW w:w="5755" w:type="dxa"/>
          </w:tcPr>
          <w:p w:rsidR="00187CE5" w:rsidRPr="00EE71C1" w:rsidRDefault="00187CE5" w:rsidP="008039BB">
            <w:pPr>
              <w:pStyle w:val="BodyText2"/>
              <w:snapToGrid w:val="0"/>
              <w:ind w:left="11"/>
              <w:rPr>
                <w:rFonts w:ascii="Calibri" w:hAnsi="Calibri" w:cs="Calibri"/>
                <w:sz w:val="22"/>
                <w:lang w:val="et-EE"/>
              </w:rPr>
            </w:pPr>
            <w:r w:rsidRPr="00EE71C1">
              <w:rPr>
                <w:rFonts w:ascii="Calibri" w:hAnsi="Calibri" w:cs="Calibri"/>
                <w:sz w:val="22"/>
                <w:lang w:val="et-EE"/>
              </w:rPr>
              <w:t>Andmed Pakkuja (Ühispakkujad kui tervik) netokäibe kohta Hankelepingu esemele vastavas osas viimase kolme majandusaasta (2009, 2010, 2011) jooksul nende olemasolu korral. [RHS § 40 lg 1 p 3] Hankelepingu esemele vastavaks osaks loeb Hankija käivet Ehitusjärelevalveteenuste jm sarnaste teenuste osutamisest (EMTAK kood 711 Arhitekti- ja inseneritegevused ning nendega seotud tehniline nõustamine).</w:t>
            </w:r>
          </w:p>
        </w:tc>
        <w:tc>
          <w:tcPr>
            <w:tcW w:w="1029" w:type="dxa"/>
          </w:tcPr>
          <w:p w:rsidR="00187CE5" w:rsidRPr="007D6B69" w:rsidRDefault="00187CE5" w:rsidP="008039BB">
            <w:pPr>
              <w:pStyle w:val="BodyText2"/>
              <w:snapToGrid w:val="0"/>
              <w:ind w:left="11"/>
              <w:rPr>
                <w:rFonts w:ascii="Calibri" w:hAnsi="Calibri" w:cs="Calibri"/>
                <w:sz w:val="22"/>
                <w:lang w:val="et-EE"/>
              </w:rPr>
            </w:pPr>
            <w:r w:rsidRPr="007D6B69">
              <w:rPr>
                <w:rFonts w:ascii="Calibri" w:hAnsi="Calibri" w:cs="Calibri"/>
                <w:sz w:val="22"/>
                <w:lang w:val="et-EE"/>
              </w:rPr>
              <w:t>K-3</w:t>
            </w:r>
          </w:p>
        </w:tc>
        <w:tc>
          <w:tcPr>
            <w:tcW w:w="1004" w:type="dxa"/>
          </w:tcPr>
          <w:p w:rsidR="00187CE5" w:rsidRPr="00373EE3" w:rsidRDefault="00187CE5" w:rsidP="00852CEE">
            <w:pPr>
              <w:pStyle w:val="BodyText2"/>
              <w:snapToGrid w:val="0"/>
              <w:ind w:left="11"/>
              <w:rPr>
                <w:rFonts w:ascii="Calibri" w:hAnsi="Calibri" w:cs="Calibri"/>
                <w:color w:val="00B050"/>
                <w:sz w:val="22"/>
                <w:lang w:val="et-EE"/>
              </w:rPr>
            </w:pPr>
          </w:p>
        </w:tc>
      </w:tr>
      <w:tr w:rsidR="00187CE5" w:rsidRPr="00B75D52" w:rsidTr="00852CEE">
        <w:tc>
          <w:tcPr>
            <w:tcW w:w="526" w:type="dxa"/>
          </w:tcPr>
          <w:p w:rsidR="00187CE5" w:rsidRPr="007B108F" w:rsidRDefault="00187CE5" w:rsidP="00852CEE">
            <w:pPr>
              <w:pStyle w:val="BodyText2"/>
              <w:rPr>
                <w:rFonts w:ascii="Calibri" w:hAnsi="Calibri" w:cs="Calibri"/>
                <w:sz w:val="22"/>
                <w:szCs w:val="22"/>
              </w:rPr>
            </w:pPr>
          </w:p>
        </w:tc>
        <w:tc>
          <w:tcPr>
            <w:tcW w:w="5755" w:type="dxa"/>
          </w:tcPr>
          <w:p w:rsidR="00187CE5" w:rsidRPr="008818F2" w:rsidRDefault="00187CE5" w:rsidP="008818F2">
            <w:pPr>
              <w:pStyle w:val="BodyText2"/>
              <w:rPr>
                <w:rFonts w:ascii="Calibri" w:hAnsi="Calibri" w:cs="Calibri"/>
                <w:b/>
                <w:sz w:val="22"/>
                <w:szCs w:val="22"/>
                <w:u w:val="single"/>
              </w:rPr>
            </w:pPr>
            <w:r w:rsidRPr="008818F2">
              <w:rPr>
                <w:rFonts w:ascii="Calibri" w:hAnsi="Calibri" w:cs="Calibri"/>
                <w:b/>
                <w:sz w:val="22"/>
                <w:szCs w:val="22"/>
                <w:u w:val="single"/>
              </w:rPr>
              <w:t>Pakkuja tehnilise ja kutsealase pädevuse kvalifitseerimise tingimustele vastavuse hindamiseks vajalikud andmed ja vorminõuded</w:t>
            </w:r>
          </w:p>
        </w:tc>
        <w:tc>
          <w:tcPr>
            <w:tcW w:w="1029" w:type="dxa"/>
          </w:tcPr>
          <w:p w:rsidR="00187CE5" w:rsidRDefault="00187CE5" w:rsidP="00852CEE">
            <w:pPr>
              <w:pStyle w:val="BodyText2"/>
              <w:snapToGrid w:val="0"/>
              <w:ind w:left="11"/>
              <w:rPr>
                <w:rFonts w:ascii="Calibri" w:hAnsi="Calibri" w:cs="Calibri"/>
                <w:color w:val="00B050"/>
                <w:sz w:val="22"/>
                <w:lang w:val="et-EE"/>
              </w:rPr>
            </w:pPr>
          </w:p>
        </w:tc>
        <w:tc>
          <w:tcPr>
            <w:tcW w:w="1004" w:type="dxa"/>
          </w:tcPr>
          <w:p w:rsidR="00187CE5" w:rsidRDefault="00187CE5" w:rsidP="00852CEE">
            <w:pPr>
              <w:pStyle w:val="BodyText2"/>
              <w:snapToGrid w:val="0"/>
              <w:ind w:left="11"/>
              <w:rPr>
                <w:rFonts w:ascii="Calibri" w:hAnsi="Calibri" w:cs="Calibri"/>
                <w:color w:val="00B050"/>
                <w:sz w:val="22"/>
                <w:lang w:val="et-EE"/>
              </w:rPr>
            </w:pPr>
            <w:r>
              <w:rPr>
                <w:rFonts w:ascii="Calibri" w:hAnsi="Calibri" w:cs="Calibri"/>
                <w:b/>
                <w:sz w:val="22"/>
                <w:szCs w:val="22"/>
                <w:u w:val="single"/>
              </w:rPr>
              <w:t>III.2.3</w:t>
            </w:r>
            <w:r w:rsidRPr="00C619C4">
              <w:rPr>
                <w:rFonts w:ascii="Calibri" w:hAnsi="Calibri" w:cs="Calibri"/>
                <w:b/>
                <w:sz w:val="22"/>
                <w:szCs w:val="22"/>
                <w:u w:val="single"/>
              </w:rPr>
              <w:t>.)</w:t>
            </w:r>
          </w:p>
        </w:tc>
      </w:tr>
      <w:tr w:rsidR="00187CE5" w:rsidRPr="00B75D52" w:rsidTr="00852CEE">
        <w:tc>
          <w:tcPr>
            <w:tcW w:w="526" w:type="dxa"/>
          </w:tcPr>
          <w:p w:rsidR="00187CE5" w:rsidRDefault="00187CE5" w:rsidP="00852CEE">
            <w:pPr>
              <w:pStyle w:val="BodyText2"/>
              <w:rPr>
                <w:rFonts w:ascii="Calibri" w:hAnsi="Calibri" w:cs="Calibri"/>
                <w:sz w:val="22"/>
                <w:szCs w:val="22"/>
              </w:rPr>
            </w:pPr>
            <w:r>
              <w:rPr>
                <w:rFonts w:ascii="Calibri" w:hAnsi="Calibri" w:cs="Calibri"/>
                <w:sz w:val="22"/>
                <w:szCs w:val="22"/>
              </w:rPr>
              <w:t>1.</w:t>
            </w:r>
          </w:p>
        </w:tc>
        <w:tc>
          <w:tcPr>
            <w:tcW w:w="5755" w:type="dxa"/>
          </w:tcPr>
          <w:p w:rsidR="00187CE5" w:rsidRPr="007E2183" w:rsidRDefault="00187CE5" w:rsidP="00041528">
            <w:pPr>
              <w:pStyle w:val="BodyText2"/>
              <w:snapToGrid w:val="0"/>
              <w:ind w:left="11"/>
              <w:rPr>
                <w:rFonts w:ascii="Calibri" w:hAnsi="Calibri" w:cs="Calibri"/>
                <w:sz w:val="22"/>
                <w:lang w:val="et-EE"/>
              </w:rPr>
            </w:pPr>
            <w:r w:rsidRPr="007E2183">
              <w:rPr>
                <w:rFonts w:ascii="Calibri" w:hAnsi="Calibri" w:cs="Calibri"/>
                <w:sz w:val="22"/>
                <w:lang w:val="et-EE"/>
              </w:rPr>
              <w:t>Pakkuja (Ühispakkujad kui tervik) olulisemate, viimase kolme aasta jooksul (2009 - 2011) täidetud Hankija poolt määratletud tunnustele vastavate teenuste osutamise lepingute nimekiri koos nende maksumuse, sõlmimise kuupäevade ja infoga teiste lepingupoolte kohta. [RHS § 41 lg 1 p 2]</w:t>
            </w:r>
          </w:p>
          <w:p w:rsidR="00187CE5" w:rsidRPr="007E2183" w:rsidRDefault="00187CE5" w:rsidP="00041528">
            <w:pPr>
              <w:pStyle w:val="BodyText2"/>
              <w:snapToGrid w:val="0"/>
              <w:ind w:left="11"/>
              <w:rPr>
                <w:rFonts w:ascii="Calibri" w:hAnsi="Calibri" w:cs="Calibri"/>
                <w:sz w:val="22"/>
                <w:lang w:val="et-EE"/>
              </w:rPr>
            </w:pPr>
            <w:r w:rsidRPr="007E2183">
              <w:rPr>
                <w:rFonts w:ascii="Calibri" w:hAnsi="Calibri" w:cs="Calibri"/>
                <w:sz w:val="22"/>
                <w:lang w:val="et-EE"/>
              </w:rPr>
              <w:t>Nimetatud nimekirjale lisatakse olulisemate lepingute nõuetekohase täitmise kohta [RHS § 41 lg 4]:</w:t>
            </w:r>
          </w:p>
          <w:p w:rsidR="00187CE5" w:rsidRPr="007E2183" w:rsidRDefault="00187CE5" w:rsidP="00041528">
            <w:pPr>
              <w:pStyle w:val="BodyText2"/>
              <w:numPr>
                <w:ilvl w:val="0"/>
                <w:numId w:val="7"/>
              </w:numPr>
              <w:tabs>
                <w:tab w:val="clear" w:pos="720"/>
              </w:tabs>
              <w:snapToGrid w:val="0"/>
              <w:ind w:left="309" w:hanging="309"/>
              <w:rPr>
                <w:rFonts w:ascii="Calibri" w:hAnsi="Calibri" w:cs="Calibri"/>
                <w:sz w:val="22"/>
                <w:lang w:val="et-EE"/>
              </w:rPr>
            </w:pPr>
            <w:r w:rsidRPr="007E2183">
              <w:rPr>
                <w:rFonts w:ascii="Calibri" w:hAnsi="Calibri" w:cs="Calibri"/>
                <w:sz w:val="22"/>
                <w:lang w:val="et-EE"/>
              </w:rPr>
              <w:t>teise lepingupoole väljaantud tõend, kui lepingu teiseks pooleks on RHS § 10 lg 1 p 1–3 nimetatud hankija;</w:t>
            </w:r>
          </w:p>
          <w:p w:rsidR="00187CE5" w:rsidRPr="007E2183" w:rsidRDefault="00187CE5" w:rsidP="00041528">
            <w:pPr>
              <w:pStyle w:val="BodyText2"/>
              <w:numPr>
                <w:ilvl w:val="0"/>
                <w:numId w:val="7"/>
              </w:numPr>
              <w:tabs>
                <w:tab w:val="clear" w:pos="720"/>
              </w:tabs>
              <w:snapToGrid w:val="0"/>
              <w:ind w:left="309" w:hanging="309"/>
              <w:rPr>
                <w:rFonts w:ascii="Calibri" w:hAnsi="Calibri" w:cs="Calibri"/>
                <w:sz w:val="22"/>
                <w:lang w:val="et-EE"/>
              </w:rPr>
            </w:pPr>
            <w:r w:rsidRPr="007E2183">
              <w:rPr>
                <w:rFonts w:ascii="Calibri" w:hAnsi="Calibri" w:cs="Calibri"/>
                <w:sz w:val="22"/>
                <w:lang w:val="et-EE"/>
              </w:rPr>
              <w:t>teise lepingupoole kinnitus või Pakkuja või taotleja kirjalik kinnitus, kui teiseks lepingupooleks on eraõiguslik juriidiline isik või füüsiline isik.</w:t>
            </w:r>
          </w:p>
        </w:tc>
        <w:tc>
          <w:tcPr>
            <w:tcW w:w="1029" w:type="dxa"/>
          </w:tcPr>
          <w:p w:rsidR="00187CE5" w:rsidRPr="007E2183" w:rsidRDefault="00187CE5" w:rsidP="00852CEE">
            <w:pPr>
              <w:pStyle w:val="BodyText2"/>
              <w:snapToGrid w:val="0"/>
              <w:ind w:left="11"/>
              <w:rPr>
                <w:rFonts w:ascii="Calibri" w:hAnsi="Calibri" w:cs="Calibri"/>
                <w:sz w:val="22"/>
                <w:lang w:val="et-EE"/>
              </w:rPr>
            </w:pPr>
            <w:r w:rsidRPr="007E2183">
              <w:rPr>
                <w:rFonts w:ascii="Calibri" w:hAnsi="Calibri" w:cs="Calibri"/>
                <w:sz w:val="22"/>
                <w:lang w:val="et-EE"/>
              </w:rPr>
              <w:t>K-4, koos lisadega</w:t>
            </w:r>
          </w:p>
        </w:tc>
        <w:tc>
          <w:tcPr>
            <w:tcW w:w="1004" w:type="dxa"/>
          </w:tcPr>
          <w:p w:rsidR="00187CE5" w:rsidRDefault="00187CE5" w:rsidP="00852CEE">
            <w:pPr>
              <w:pStyle w:val="BodyText2"/>
              <w:snapToGrid w:val="0"/>
              <w:ind w:left="11"/>
              <w:rPr>
                <w:rFonts w:ascii="Calibri" w:hAnsi="Calibri" w:cs="Calibri"/>
                <w:color w:val="00B050"/>
                <w:sz w:val="22"/>
                <w:lang w:val="et-EE"/>
              </w:rPr>
            </w:pPr>
          </w:p>
        </w:tc>
      </w:tr>
      <w:tr w:rsidR="00187CE5" w:rsidRPr="00B75D52" w:rsidTr="00852CEE">
        <w:tc>
          <w:tcPr>
            <w:tcW w:w="526" w:type="dxa"/>
          </w:tcPr>
          <w:p w:rsidR="00187CE5" w:rsidRPr="009B4052" w:rsidRDefault="00187CE5" w:rsidP="00852CEE">
            <w:pPr>
              <w:pStyle w:val="BodyText2"/>
              <w:rPr>
                <w:rFonts w:ascii="Calibri" w:hAnsi="Calibri" w:cs="Calibri"/>
                <w:sz w:val="22"/>
                <w:szCs w:val="22"/>
              </w:rPr>
            </w:pPr>
            <w:r w:rsidRPr="009B4052">
              <w:rPr>
                <w:rFonts w:ascii="Calibri" w:hAnsi="Calibri" w:cs="Calibri"/>
                <w:sz w:val="22"/>
                <w:szCs w:val="22"/>
              </w:rPr>
              <w:t>2.</w:t>
            </w:r>
          </w:p>
        </w:tc>
        <w:tc>
          <w:tcPr>
            <w:tcW w:w="5755" w:type="dxa"/>
          </w:tcPr>
          <w:p w:rsidR="00187CE5" w:rsidRPr="009B4052" w:rsidRDefault="00187CE5" w:rsidP="009B4052">
            <w:pPr>
              <w:pStyle w:val="BodyText2"/>
              <w:rPr>
                <w:rFonts w:ascii="Calibri" w:hAnsi="Calibri" w:cs="Calibri"/>
                <w:sz w:val="22"/>
                <w:szCs w:val="22"/>
              </w:rPr>
            </w:pPr>
            <w:r w:rsidRPr="009B4052">
              <w:rPr>
                <w:rFonts w:ascii="Calibri" w:hAnsi="Calibri" w:cs="Calibri"/>
                <w:sz w:val="22"/>
                <w:szCs w:val="22"/>
              </w:rPr>
              <w:t xml:space="preserve">Andmed </w:t>
            </w:r>
            <w:r w:rsidRPr="009C3E28">
              <w:rPr>
                <w:rFonts w:ascii="Calibri" w:hAnsi="Calibri" w:cs="Calibri"/>
                <w:sz w:val="22"/>
                <w:szCs w:val="22"/>
              </w:rPr>
              <w:t>teenuste osutamise</w:t>
            </w:r>
            <w:r>
              <w:rPr>
                <w:rFonts w:ascii="Calibri" w:hAnsi="Calibri" w:cs="Calibri"/>
                <w:sz w:val="22"/>
                <w:szCs w:val="22"/>
              </w:rPr>
              <w:t xml:space="preserve"> </w:t>
            </w:r>
            <w:r w:rsidRPr="009B4052">
              <w:rPr>
                <w:rFonts w:ascii="Calibri" w:hAnsi="Calibri" w:cs="Calibri"/>
                <w:sz w:val="22"/>
                <w:szCs w:val="22"/>
              </w:rPr>
              <w:t xml:space="preserve">eest vastutavate isikute vastavate </w:t>
            </w:r>
            <w:r w:rsidRPr="009C3E28">
              <w:rPr>
                <w:rFonts w:ascii="Calibri" w:hAnsi="Calibri" w:cs="Calibri"/>
                <w:sz w:val="22"/>
                <w:szCs w:val="22"/>
              </w:rPr>
              <w:t>teenuste osutamise</w:t>
            </w:r>
            <w:r>
              <w:rPr>
                <w:rFonts w:ascii="Calibri" w:hAnsi="Calibri" w:cs="Calibri"/>
                <w:sz w:val="22"/>
                <w:szCs w:val="22"/>
              </w:rPr>
              <w:t xml:space="preserve"> </w:t>
            </w:r>
            <w:r w:rsidRPr="009B4052">
              <w:rPr>
                <w:rFonts w:ascii="Calibri" w:hAnsi="Calibri" w:cs="Calibri"/>
                <w:sz w:val="22"/>
                <w:szCs w:val="22"/>
              </w:rPr>
              <w:t xml:space="preserve">vajaliku kogemuse, hariduse ja kutsekvalifikatsiooni kohta. </w:t>
            </w:r>
            <w:r w:rsidRPr="009B4052">
              <w:rPr>
                <w:rFonts w:ascii="Calibri" w:hAnsi="Calibri" w:cs="Calibri"/>
                <w:sz w:val="22"/>
                <w:lang w:val="et-EE"/>
              </w:rPr>
              <w:t>[RHS § 41 lg 1 p 5]</w:t>
            </w:r>
          </w:p>
        </w:tc>
        <w:tc>
          <w:tcPr>
            <w:tcW w:w="1029" w:type="dxa"/>
          </w:tcPr>
          <w:p w:rsidR="00187CE5" w:rsidRPr="009B4052" w:rsidRDefault="00187CE5" w:rsidP="00852CEE">
            <w:pPr>
              <w:pStyle w:val="BodyText2"/>
              <w:rPr>
                <w:rFonts w:ascii="Calibri" w:hAnsi="Calibri" w:cs="Calibri"/>
                <w:sz w:val="22"/>
                <w:szCs w:val="22"/>
              </w:rPr>
            </w:pPr>
            <w:r w:rsidRPr="009B4052">
              <w:rPr>
                <w:rFonts w:ascii="Calibri" w:hAnsi="Calibri" w:cs="Calibri"/>
                <w:sz w:val="22"/>
                <w:szCs w:val="22"/>
              </w:rPr>
              <w:t>K-7</w:t>
            </w:r>
            <w:r>
              <w:rPr>
                <w:rFonts w:ascii="Calibri" w:hAnsi="Calibri" w:cs="Calibri"/>
                <w:sz w:val="22"/>
                <w:szCs w:val="22"/>
              </w:rPr>
              <w:t>, koos lisadega</w:t>
            </w:r>
          </w:p>
        </w:tc>
        <w:tc>
          <w:tcPr>
            <w:tcW w:w="1004" w:type="dxa"/>
          </w:tcPr>
          <w:p w:rsidR="00187CE5" w:rsidRPr="009B4052" w:rsidRDefault="00187CE5" w:rsidP="00852CEE">
            <w:pPr>
              <w:pStyle w:val="BodyText2"/>
              <w:rPr>
                <w:rFonts w:ascii="Calibri" w:hAnsi="Calibri" w:cs="Calibri"/>
                <w:sz w:val="22"/>
                <w:szCs w:val="22"/>
              </w:rPr>
            </w:pPr>
          </w:p>
        </w:tc>
      </w:tr>
      <w:tr w:rsidR="00187CE5" w:rsidRPr="00B75D52" w:rsidTr="00852CEE">
        <w:tc>
          <w:tcPr>
            <w:tcW w:w="526" w:type="dxa"/>
          </w:tcPr>
          <w:p w:rsidR="00187CE5" w:rsidRPr="002B12DC" w:rsidRDefault="00187CE5" w:rsidP="00852CEE">
            <w:pPr>
              <w:pStyle w:val="BodyText2"/>
              <w:rPr>
                <w:rFonts w:ascii="Calibri" w:hAnsi="Calibri" w:cs="Calibri"/>
                <w:sz w:val="22"/>
                <w:szCs w:val="22"/>
              </w:rPr>
            </w:pPr>
            <w:r w:rsidRPr="002B12DC">
              <w:rPr>
                <w:rFonts w:ascii="Calibri" w:hAnsi="Calibri" w:cs="Calibri"/>
                <w:sz w:val="22"/>
                <w:szCs w:val="22"/>
              </w:rPr>
              <w:t>3.</w:t>
            </w:r>
          </w:p>
        </w:tc>
        <w:tc>
          <w:tcPr>
            <w:tcW w:w="5755" w:type="dxa"/>
          </w:tcPr>
          <w:p w:rsidR="00187CE5" w:rsidRPr="00F61623" w:rsidRDefault="00187CE5" w:rsidP="00E343E2">
            <w:pPr>
              <w:pStyle w:val="BodyText2"/>
              <w:rPr>
                <w:rFonts w:ascii="Calibri" w:hAnsi="Calibri" w:cs="Calibri"/>
                <w:sz w:val="22"/>
                <w:szCs w:val="22"/>
              </w:rPr>
            </w:pPr>
            <w:r w:rsidRPr="00F61623">
              <w:rPr>
                <w:rFonts w:ascii="Calibri" w:hAnsi="Calibri" w:cs="Calibri"/>
                <w:sz w:val="22"/>
                <w:szCs w:val="22"/>
              </w:rPr>
              <w:t xml:space="preserve">Esitada õigusaktides kehtestatud erinõuete täitmise kontrollimiseks Hanketeates Pakkujalt </w:t>
            </w:r>
            <w:r w:rsidRPr="00F61623">
              <w:rPr>
                <w:rFonts w:ascii="Calibri" w:hAnsi="Calibri" w:cs="Calibri"/>
                <w:sz w:val="22"/>
                <w:lang w:val="et-EE"/>
              </w:rPr>
              <w:t xml:space="preserve">(Ühispakkujad kui tervik) </w:t>
            </w:r>
            <w:r w:rsidRPr="00F61623">
              <w:rPr>
                <w:rFonts w:ascii="Calibri" w:hAnsi="Calibri" w:cs="Calibri"/>
                <w:sz w:val="22"/>
                <w:szCs w:val="22"/>
              </w:rPr>
              <w:t>nõutud  tegevusloa või registreeringu või muu erinõude täitmist tõendav asjakohane tõend, kui need ei ole Hankijale oluliste kulutusteta andmekogus olevate avalike andmete põhjal kättesaadavad. [RHS § 41 lg 3]</w:t>
            </w:r>
          </w:p>
          <w:p w:rsidR="00187CE5" w:rsidRPr="00F61623" w:rsidRDefault="00187CE5" w:rsidP="00930BCE">
            <w:pPr>
              <w:pStyle w:val="BodyText2"/>
              <w:snapToGrid w:val="0"/>
              <w:ind w:left="11"/>
              <w:rPr>
                <w:rFonts w:ascii="Calibri" w:hAnsi="Calibri"/>
                <w:sz w:val="22"/>
                <w:lang w:val="et-EE"/>
              </w:rPr>
            </w:pPr>
            <w:r w:rsidRPr="00F61623">
              <w:rPr>
                <w:rFonts w:ascii="Calibri" w:hAnsi="Calibri" w:cs="Calibri"/>
                <w:sz w:val="22"/>
                <w:lang w:val="et-EE"/>
              </w:rPr>
              <w:t xml:space="preserve">Eesti Vabariigis registreeritud </w:t>
            </w:r>
            <w:r w:rsidRPr="00F61623">
              <w:rPr>
                <w:rFonts w:ascii="Calibri" w:hAnsi="Calibri" w:cs="Calibri"/>
                <w:sz w:val="22"/>
                <w:szCs w:val="22"/>
                <w:lang w:val="et-EE"/>
              </w:rPr>
              <w:t xml:space="preserve">Pakkuja </w:t>
            </w:r>
            <w:r w:rsidRPr="00F61623">
              <w:rPr>
                <w:rFonts w:ascii="Calibri" w:hAnsi="Calibri" w:cs="Calibri"/>
                <w:sz w:val="22"/>
                <w:lang w:val="et-EE"/>
              </w:rPr>
              <w:t xml:space="preserve">puhul kontrollib Hankija nimetatud erinõuete täitmise tõendatust avalike andmekogude põhjal. </w:t>
            </w:r>
            <w:r w:rsidRPr="00F61623">
              <w:rPr>
                <w:rFonts w:ascii="Calibri" w:hAnsi="Calibri" w:cs="Calibri"/>
                <w:sz w:val="22"/>
              </w:rPr>
              <w:t>Teehoiutööde tegevusloa ja Muinsuskaitselise järelevalve loa koopiad esitada Pakkumuse koosseisus.</w:t>
            </w:r>
          </w:p>
          <w:p w:rsidR="00187CE5" w:rsidRPr="002B12DC" w:rsidRDefault="00187CE5" w:rsidP="00384366">
            <w:pPr>
              <w:pStyle w:val="BodyText2"/>
              <w:snapToGrid w:val="0"/>
              <w:ind w:left="11"/>
              <w:rPr>
                <w:rFonts w:ascii="Calibri" w:hAnsi="Calibri" w:cs="Calibri"/>
                <w:sz w:val="22"/>
                <w:lang w:val="et-EE"/>
              </w:rPr>
            </w:pPr>
            <w:r w:rsidRPr="002B12DC">
              <w:rPr>
                <w:rFonts w:ascii="Calibri" w:hAnsi="Calibri" w:cs="Calibri"/>
                <w:sz w:val="22"/>
                <w:lang w:val="et-EE"/>
              </w:rPr>
              <w:t xml:space="preserve">Muul juhul esitada Pakkuja asukohariigi vastava pädevusega ametiasutuse tõendid. Välisriigis asuv Pakkuja peab tagama enne Hankelepingu täitmisele asumist nimetatud erinõuete täitmiseks Eesti Vabariigis kehtestatud nõuded. </w:t>
            </w:r>
          </w:p>
        </w:tc>
        <w:tc>
          <w:tcPr>
            <w:tcW w:w="1029" w:type="dxa"/>
          </w:tcPr>
          <w:p w:rsidR="00187CE5" w:rsidRPr="002B12DC" w:rsidRDefault="00187CE5" w:rsidP="00852CEE">
            <w:pPr>
              <w:pStyle w:val="BodyText2"/>
              <w:rPr>
                <w:rFonts w:ascii="Calibri" w:hAnsi="Calibri" w:cs="Calibri"/>
                <w:sz w:val="22"/>
                <w:szCs w:val="22"/>
              </w:rPr>
            </w:pPr>
          </w:p>
        </w:tc>
        <w:tc>
          <w:tcPr>
            <w:tcW w:w="1004" w:type="dxa"/>
          </w:tcPr>
          <w:p w:rsidR="00187CE5" w:rsidRPr="002B12DC" w:rsidRDefault="00187CE5" w:rsidP="00852CEE">
            <w:pPr>
              <w:pStyle w:val="BodyText2"/>
              <w:rPr>
                <w:rFonts w:ascii="Calibri" w:hAnsi="Calibri" w:cs="Calibri"/>
                <w:sz w:val="22"/>
                <w:szCs w:val="22"/>
              </w:rPr>
            </w:pPr>
          </w:p>
        </w:tc>
      </w:tr>
      <w:tr w:rsidR="00187CE5" w:rsidRPr="00B75D52" w:rsidTr="00852CEE">
        <w:tc>
          <w:tcPr>
            <w:tcW w:w="526" w:type="dxa"/>
          </w:tcPr>
          <w:p w:rsidR="00187CE5" w:rsidRPr="007B108F" w:rsidRDefault="00187CE5" w:rsidP="00852CEE">
            <w:pPr>
              <w:pStyle w:val="BodyText2"/>
              <w:rPr>
                <w:rFonts w:ascii="Calibri" w:hAnsi="Calibri" w:cs="Calibri"/>
                <w:sz w:val="22"/>
                <w:szCs w:val="22"/>
              </w:rPr>
            </w:pPr>
          </w:p>
        </w:tc>
        <w:tc>
          <w:tcPr>
            <w:tcW w:w="5755" w:type="dxa"/>
          </w:tcPr>
          <w:p w:rsidR="00187CE5" w:rsidRPr="00CC51CC" w:rsidRDefault="00187CE5" w:rsidP="006208A1">
            <w:pPr>
              <w:pStyle w:val="BodyText2"/>
              <w:rPr>
                <w:rFonts w:ascii="Calibri" w:hAnsi="Calibri" w:cs="Calibri"/>
                <w:sz w:val="22"/>
                <w:szCs w:val="22"/>
              </w:rPr>
            </w:pPr>
            <w:r w:rsidRPr="00CC51CC">
              <w:rPr>
                <w:rFonts w:ascii="Calibri" w:hAnsi="Calibri" w:cs="Calibri"/>
                <w:sz w:val="22"/>
                <w:szCs w:val="22"/>
              </w:rPr>
              <w:t xml:space="preserve">Muud </w:t>
            </w:r>
            <w:r>
              <w:rPr>
                <w:rFonts w:ascii="Calibri" w:hAnsi="Calibri" w:cs="Calibri"/>
                <w:sz w:val="22"/>
                <w:szCs w:val="22"/>
              </w:rPr>
              <w:t>Hanke</w:t>
            </w:r>
            <w:r w:rsidRPr="00CC51CC">
              <w:rPr>
                <w:rFonts w:ascii="Calibri" w:hAnsi="Calibri" w:cs="Calibri"/>
                <w:sz w:val="22"/>
                <w:szCs w:val="22"/>
              </w:rPr>
              <w:t xml:space="preserve">dokumentides või </w:t>
            </w:r>
            <w:r>
              <w:rPr>
                <w:rFonts w:ascii="Calibri" w:hAnsi="Calibri" w:cs="Calibri"/>
                <w:sz w:val="22"/>
                <w:szCs w:val="22"/>
              </w:rPr>
              <w:t>Hanke</w:t>
            </w:r>
            <w:r w:rsidRPr="00CC51CC">
              <w:rPr>
                <w:rFonts w:ascii="Calibri" w:hAnsi="Calibri" w:cs="Calibri"/>
                <w:sz w:val="22"/>
                <w:szCs w:val="22"/>
              </w:rPr>
              <w:t xml:space="preserve">teates nõutud või </w:t>
            </w:r>
            <w:r>
              <w:rPr>
                <w:rFonts w:ascii="Calibri" w:hAnsi="Calibri" w:cs="Calibri"/>
                <w:sz w:val="22"/>
                <w:szCs w:val="22"/>
              </w:rPr>
              <w:t>Pakkuja</w:t>
            </w:r>
            <w:r w:rsidRPr="00CC51CC">
              <w:rPr>
                <w:rFonts w:ascii="Calibri" w:hAnsi="Calibri" w:cs="Calibri"/>
                <w:sz w:val="22"/>
                <w:szCs w:val="22"/>
              </w:rPr>
              <w:t xml:space="preserve"> poolt vajalikuks peetud dokumendid nende olemasolu korral.</w:t>
            </w:r>
          </w:p>
        </w:tc>
        <w:tc>
          <w:tcPr>
            <w:tcW w:w="1029" w:type="dxa"/>
          </w:tcPr>
          <w:p w:rsidR="00187CE5" w:rsidRPr="00373EE3" w:rsidRDefault="00187CE5" w:rsidP="00852CEE">
            <w:pPr>
              <w:pStyle w:val="BodyText2"/>
              <w:rPr>
                <w:rFonts w:ascii="Calibri" w:hAnsi="Calibri" w:cs="Calibri"/>
                <w:color w:val="00B050"/>
                <w:sz w:val="22"/>
                <w:szCs w:val="22"/>
              </w:rPr>
            </w:pPr>
          </w:p>
        </w:tc>
        <w:tc>
          <w:tcPr>
            <w:tcW w:w="1004" w:type="dxa"/>
          </w:tcPr>
          <w:p w:rsidR="00187CE5" w:rsidRPr="00373EE3" w:rsidRDefault="00187CE5" w:rsidP="00852CEE">
            <w:pPr>
              <w:pStyle w:val="BodyText2"/>
              <w:rPr>
                <w:rFonts w:ascii="Calibri" w:hAnsi="Calibri" w:cs="Calibri"/>
                <w:color w:val="00B050"/>
                <w:sz w:val="22"/>
                <w:szCs w:val="22"/>
              </w:rPr>
            </w:pPr>
          </w:p>
        </w:tc>
      </w:tr>
    </w:tbl>
    <w:p w:rsidR="00187CE5" w:rsidRDefault="00187CE5" w:rsidP="009C487A">
      <w:pPr>
        <w:pStyle w:val="ListParagraph"/>
        <w:numPr>
          <w:ilvl w:val="0"/>
          <w:numId w:val="0"/>
        </w:numPr>
        <w:ind w:left="867"/>
      </w:pPr>
    </w:p>
    <w:p w:rsidR="00187CE5" w:rsidRDefault="00187CE5" w:rsidP="00FB5960">
      <w:pPr>
        <w:pStyle w:val="ListHeading1"/>
      </w:pPr>
      <w:r>
        <w:t>Soovitav on Pakkumuses erinevad dokumendid eraldada nende kiiret leidmist hõlbustavate vahelehtedega.</w:t>
      </w:r>
    </w:p>
    <w:p w:rsidR="00187CE5" w:rsidRDefault="00187CE5" w:rsidP="00FB5960">
      <w:pPr>
        <w:pStyle w:val="ListHeading1"/>
        <w:numPr>
          <w:ilvl w:val="0"/>
          <w:numId w:val="0"/>
        </w:numPr>
        <w:ind w:left="867"/>
      </w:pPr>
    </w:p>
    <w:p w:rsidR="00187CE5" w:rsidRPr="001705AB" w:rsidRDefault="00187CE5" w:rsidP="00FB5960">
      <w:pPr>
        <w:pStyle w:val="ListHeading1"/>
        <w:numPr>
          <w:ilvl w:val="0"/>
          <w:numId w:val="0"/>
        </w:numPr>
        <w:ind w:left="867"/>
      </w:pPr>
    </w:p>
    <w:p w:rsidR="00187CE5" w:rsidRPr="00A24B9A" w:rsidRDefault="00187CE5" w:rsidP="00FD715B">
      <w:pPr>
        <w:pStyle w:val="Heading1"/>
        <w:ind w:left="357" w:hanging="357"/>
      </w:pPr>
      <w:bookmarkStart w:id="50" w:name="_Toc319841275"/>
      <w:r>
        <w:t>P</w:t>
      </w:r>
      <w:r w:rsidRPr="00A24B9A">
        <w:t>akkumuse koostamise keel või keeled</w:t>
      </w:r>
      <w:r>
        <w:t xml:space="preserve"> </w:t>
      </w:r>
      <w:r>
        <w:rPr>
          <w:rFonts w:cs="Calibri"/>
          <w:szCs w:val="22"/>
        </w:rPr>
        <w:t>[RHS § 31 lg 2 p 6]</w:t>
      </w:r>
      <w:bookmarkEnd w:id="50"/>
    </w:p>
    <w:p w:rsidR="00187CE5" w:rsidRPr="00A24B9A" w:rsidRDefault="00187CE5" w:rsidP="00A24B9A">
      <w:pPr>
        <w:rPr>
          <w:color w:val="FF0000"/>
        </w:rPr>
      </w:pPr>
    </w:p>
    <w:p w:rsidR="00187CE5" w:rsidRDefault="00187CE5" w:rsidP="00FB5960">
      <w:pPr>
        <w:pStyle w:val="ListHeading1"/>
      </w:pPr>
      <w:r w:rsidRPr="00451415">
        <w:t xml:space="preserve">Pakkumuse koostamise keel </w:t>
      </w:r>
      <w:r>
        <w:t>on eesti keel</w:t>
      </w:r>
      <w:r w:rsidRPr="00AF4370">
        <w:t>.</w:t>
      </w:r>
    </w:p>
    <w:p w:rsidR="00187CE5" w:rsidRDefault="00187CE5" w:rsidP="00FB5960">
      <w:pPr>
        <w:pStyle w:val="ListHeading1"/>
        <w:numPr>
          <w:ilvl w:val="0"/>
          <w:numId w:val="0"/>
        </w:numPr>
        <w:ind w:left="867"/>
      </w:pPr>
    </w:p>
    <w:p w:rsidR="00187CE5" w:rsidRDefault="00187CE5" w:rsidP="00FB5960">
      <w:pPr>
        <w:pStyle w:val="ListHeading1"/>
      </w:pPr>
      <w:r>
        <w:t>Teistes keeltes välja antud dokumentide olemasolul tuleb neile Pakkumuse koosseisus lisada poolt koostatud eesti keelne tõlge. Tõlke ja originaaldokumendi erisuste korral on prevalveeriv eesti keelne versioon.</w:t>
      </w:r>
    </w:p>
    <w:p w:rsidR="00187CE5" w:rsidRPr="00A24B9A" w:rsidRDefault="00187CE5" w:rsidP="00A24B9A">
      <w:pPr>
        <w:rPr>
          <w:color w:val="FF0000"/>
        </w:rPr>
      </w:pPr>
    </w:p>
    <w:p w:rsidR="00187CE5" w:rsidRPr="00A24B9A" w:rsidRDefault="00187CE5" w:rsidP="007C65AF">
      <w:pPr>
        <w:rPr>
          <w:color w:val="FF0000"/>
        </w:rPr>
      </w:pPr>
    </w:p>
    <w:p w:rsidR="00187CE5" w:rsidRPr="00711CEB" w:rsidRDefault="00187CE5" w:rsidP="00FD715B">
      <w:pPr>
        <w:pStyle w:val="Heading1"/>
        <w:ind w:left="357" w:hanging="357"/>
      </w:pPr>
      <w:bookmarkStart w:id="51" w:name="_Toc319841276"/>
      <w:r w:rsidRPr="00711CEB">
        <w:t>Pakkumuse maksumuse esitamise struktuur ja valuuta</w:t>
      </w:r>
      <w:r>
        <w:t xml:space="preserve"> </w:t>
      </w:r>
      <w:r>
        <w:rPr>
          <w:rFonts w:cs="Calibri"/>
          <w:szCs w:val="22"/>
        </w:rPr>
        <w:t>[RHS § 31 lg 2 p 7]</w:t>
      </w:r>
      <w:bookmarkEnd w:id="51"/>
    </w:p>
    <w:p w:rsidR="00187CE5" w:rsidRPr="00A24B9A" w:rsidRDefault="00187CE5" w:rsidP="00A24B9A">
      <w:pPr>
        <w:rPr>
          <w:color w:val="FF0000"/>
        </w:rPr>
      </w:pPr>
    </w:p>
    <w:p w:rsidR="00187CE5" w:rsidRDefault="00187CE5" w:rsidP="00FB5960">
      <w:pPr>
        <w:pStyle w:val="ListHeading1"/>
      </w:pPr>
      <w:r>
        <w:t xml:space="preserve">Pakkuja peab Pakkumuse koosseisus esitama Pakkumuse maksumuse täites kõik </w:t>
      </w:r>
      <w:r w:rsidRPr="0016276A">
        <w:rPr>
          <w:color w:val="0070C0"/>
        </w:rPr>
        <w:t xml:space="preserve">Vormil P-1, Lisa 1 </w:t>
      </w:r>
      <w:r>
        <w:t>esitatud jaotustele vastavad maksumuste lahtrid ning kandes summaarse Pakkumuse maksumuse Pakkumusteatesse (</w:t>
      </w:r>
      <w:r w:rsidRPr="004F5D87">
        <w:t>vorm P-1</w:t>
      </w:r>
      <w:r>
        <w:t>).</w:t>
      </w:r>
    </w:p>
    <w:p w:rsidR="00187CE5" w:rsidRPr="000C108D" w:rsidRDefault="00187CE5" w:rsidP="000C108D">
      <w:pPr>
        <w:ind w:left="867"/>
        <w:rPr>
          <w:color w:val="FF0000"/>
        </w:rPr>
      </w:pPr>
    </w:p>
    <w:p w:rsidR="00187CE5" w:rsidRDefault="00187CE5" w:rsidP="00FB5960">
      <w:pPr>
        <w:pStyle w:val="ListHeading1"/>
      </w:pPr>
      <w:r>
        <w:t xml:space="preserve">Pakkumuse maksumus alajaotuste kaupa ja kokku esitatakse </w:t>
      </w:r>
      <w:r w:rsidRPr="00023EBB">
        <w:t xml:space="preserve">eurodes (EUR) </w:t>
      </w:r>
      <w:r>
        <w:t xml:space="preserve">täpsusega kaks kohta peale koma. </w:t>
      </w:r>
    </w:p>
    <w:p w:rsidR="00187CE5" w:rsidRDefault="00187CE5" w:rsidP="00D46CC1">
      <w:pPr>
        <w:ind w:left="867"/>
        <w:rPr>
          <w:color w:val="FF0000"/>
        </w:rPr>
      </w:pPr>
    </w:p>
    <w:p w:rsidR="00187CE5" w:rsidRPr="00A24B9A" w:rsidRDefault="00187CE5" w:rsidP="00D46CC1">
      <w:pPr>
        <w:ind w:left="867"/>
        <w:rPr>
          <w:color w:val="FF0000"/>
        </w:rPr>
      </w:pPr>
    </w:p>
    <w:p w:rsidR="00187CE5" w:rsidRPr="008E668E" w:rsidRDefault="00187CE5" w:rsidP="008E668E">
      <w:pPr>
        <w:pStyle w:val="Heading1"/>
        <w:ind w:left="357" w:hanging="357"/>
      </w:pPr>
      <w:bookmarkStart w:id="52" w:name="_Toc319841277"/>
      <w:r>
        <w:t xml:space="preserve">Nõue Pakkujale kinnitada </w:t>
      </w:r>
      <w:r w:rsidRPr="008E668E">
        <w:t>kõigi esitatud tingimuste ülevõtmist</w:t>
      </w:r>
      <w:r>
        <w:t xml:space="preserve"> </w:t>
      </w:r>
      <w:r>
        <w:rPr>
          <w:rFonts w:cs="Calibri"/>
          <w:szCs w:val="22"/>
        </w:rPr>
        <w:t>[RHS § 31 lg 2 p 8]</w:t>
      </w:r>
      <w:bookmarkEnd w:id="52"/>
    </w:p>
    <w:p w:rsidR="00187CE5" w:rsidRDefault="00187CE5" w:rsidP="00D46CC1">
      <w:pPr>
        <w:ind w:left="867"/>
        <w:rPr>
          <w:color w:val="FF0000"/>
        </w:rPr>
      </w:pPr>
    </w:p>
    <w:p w:rsidR="00187CE5" w:rsidRPr="00671F43" w:rsidRDefault="00187CE5" w:rsidP="00FB5960">
      <w:pPr>
        <w:pStyle w:val="ListHeading1"/>
      </w:pPr>
      <w:r>
        <w:t>Pakkuja peab kinnitama P</w:t>
      </w:r>
      <w:r w:rsidRPr="00E0044B">
        <w:t>akkumuses kõigi Hanketeates ja Hankedokumentides esitatud ti</w:t>
      </w:r>
      <w:r>
        <w:t>ngimuste ülevõtmist ja esitama P</w:t>
      </w:r>
      <w:r w:rsidRPr="00E0044B">
        <w:t>akkumuse üksnes kõigi nende asjaolude kohta, mille ko</w:t>
      </w:r>
      <w:r>
        <w:t>hta Hankija soovib võistlevaid P</w:t>
      </w:r>
      <w:r w:rsidRPr="00E0044B">
        <w:t xml:space="preserve">akkumusi. </w:t>
      </w:r>
      <w:r w:rsidRPr="00671F43">
        <w:t>Vastav kinnitus esitada pakkumuse koosseisus Pakkumusteates (</w:t>
      </w:r>
      <w:r w:rsidRPr="004F5D87">
        <w:t>vormil P-1</w:t>
      </w:r>
      <w:r w:rsidRPr="00671F43">
        <w:t>).</w:t>
      </w:r>
    </w:p>
    <w:p w:rsidR="00187CE5" w:rsidRPr="00671F43" w:rsidRDefault="00187CE5" w:rsidP="00592EDD"/>
    <w:p w:rsidR="00187CE5" w:rsidRPr="00A24B9A" w:rsidRDefault="00187CE5" w:rsidP="00D46CC1">
      <w:pPr>
        <w:ind w:left="867"/>
        <w:rPr>
          <w:color w:val="FF0000"/>
        </w:rPr>
      </w:pPr>
    </w:p>
    <w:p w:rsidR="00187CE5" w:rsidRPr="00677916" w:rsidRDefault="00187CE5" w:rsidP="00FD715B">
      <w:pPr>
        <w:pStyle w:val="Heading1"/>
        <w:ind w:left="357" w:hanging="357"/>
      </w:pPr>
      <w:bookmarkStart w:id="53" w:name="_Toc319841278"/>
      <w:r w:rsidRPr="00677916">
        <w:t>Pakkumuste esitamise tähtpäev ja koht</w:t>
      </w:r>
      <w:r>
        <w:t xml:space="preserve"> </w:t>
      </w:r>
      <w:r>
        <w:rPr>
          <w:rFonts w:cs="Calibri"/>
          <w:szCs w:val="22"/>
        </w:rPr>
        <w:t>[RHS § 31 lg 2 p 10]</w:t>
      </w:r>
      <w:bookmarkEnd w:id="53"/>
    </w:p>
    <w:p w:rsidR="00187CE5" w:rsidRPr="00A24B9A" w:rsidRDefault="00187CE5" w:rsidP="00A24B9A">
      <w:pPr>
        <w:rPr>
          <w:color w:val="FF0000"/>
        </w:rPr>
      </w:pPr>
    </w:p>
    <w:p w:rsidR="00187CE5" w:rsidRPr="00F76CF3" w:rsidRDefault="00187CE5" w:rsidP="00FB5960">
      <w:pPr>
        <w:pStyle w:val="ListHeading1"/>
      </w:pPr>
      <w:r w:rsidRPr="00A52D07">
        <w:t xml:space="preserve">Pakkumused esitada hiljemalt </w:t>
      </w:r>
      <w:r>
        <w:rPr>
          <w:color w:val="0070C0"/>
        </w:rPr>
        <w:t>XX.XX.2012</w:t>
      </w:r>
      <w:r w:rsidRPr="00A52D07">
        <w:rPr>
          <w:color w:val="0070C0"/>
        </w:rPr>
        <w:t>.a. kell XX.XX</w:t>
      </w:r>
      <w:r w:rsidRPr="00A52D07">
        <w:t>, järgneval aadressil:</w:t>
      </w:r>
    </w:p>
    <w:p w:rsidR="00187CE5" w:rsidRPr="00F76CF3" w:rsidRDefault="00187CE5" w:rsidP="00FB5960">
      <w:pPr>
        <w:pStyle w:val="ListHeading1"/>
        <w:numPr>
          <w:ilvl w:val="0"/>
          <w:numId w:val="0"/>
        </w:numPr>
        <w:ind w:left="867"/>
      </w:pPr>
    </w:p>
    <w:tbl>
      <w:tblPr>
        <w:tblW w:w="8471" w:type="dxa"/>
        <w:tblInd w:w="851" w:type="dxa"/>
        <w:tblLayout w:type="fixed"/>
        <w:tblLook w:val="00A0"/>
      </w:tblPr>
      <w:tblGrid>
        <w:gridCol w:w="1951"/>
        <w:gridCol w:w="2565"/>
        <w:gridCol w:w="3955"/>
      </w:tblGrid>
      <w:tr w:rsidR="00187CE5" w:rsidRPr="00B75D52" w:rsidTr="00B75D52">
        <w:tc>
          <w:tcPr>
            <w:tcW w:w="1951"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Ametlik nimetus:</w:t>
            </w:r>
          </w:p>
        </w:tc>
        <w:tc>
          <w:tcPr>
            <w:tcW w:w="6520" w:type="dxa"/>
            <w:gridSpan w:val="2"/>
          </w:tcPr>
          <w:p w:rsidR="00187CE5" w:rsidRPr="00B75D52" w:rsidRDefault="00187CE5" w:rsidP="00F76CF3">
            <w:pPr>
              <w:pStyle w:val="BodyText2"/>
              <w:rPr>
                <w:rFonts w:ascii="Calibri" w:hAnsi="Calibri" w:cs="Calibri"/>
                <w:color w:val="FF0000"/>
                <w:sz w:val="22"/>
                <w:szCs w:val="22"/>
              </w:rPr>
            </w:pPr>
            <w:r w:rsidRPr="00B75D52">
              <w:rPr>
                <w:rFonts w:ascii="Calibri" w:hAnsi="Calibri" w:cs="Calibri"/>
                <w:sz w:val="22"/>
                <w:szCs w:val="22"/>
              </w:rPr>
              <w:t>Narva Linnavalitsuse Linnavara- ja majandusamet</w:t>
            </w:r>
          </w:p>
        </w:tc>
      </w:tr>
      <w:tr w:rsidR="00187CE5" w:rsidRPr="00B75D52" w:rsidTr="00B75D52">
        <w:tc>
          <w:tcPr>
            <w:tcW w:w="1951" w:type="dxa"/>
          </w:tcPr>
          <w:p w:rsidR="00187CE5" w:rsidRPr="00B75D52" w:rsidRDefault="00187CE5" w:rsidP="00852CEE">
            <w:pPr>
              <w:pStyle w:val="BodyText2"/>
              <w:rPr>
                <w:rFonts w:ascii="Calibri" w:hAnsi="Calibri" w:cs="Calibri"/>
                <w:color w:val="0070C0"/>
                <w:sz w:val="22"/>
                <w:szCs w:val="22"/>
              </w:rPr>
            </w:pPr>
            <w:r w:rsidRPr="00B75D52">
              <w:rPr>
                <w:rFonts w:ascii="Calibri" w:hAnsi="Calibri" w:cs="Calibri"/>
                <w:sz w:val="22"/>
                <w:szCs w:val="22"/>
              </w:rPr>
              <w:t>Aadress:</w:t>
            </w:r>
          </w:p>
        </w:tc>
        <w:tc>
          <w:tcPr>
            <w:tcW w:w="256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ruum, nr:</w:t>
            </w:r>
          </w:p>
        </w:tc>
        <w:tc>
          <w:tcPr>
            <w:tcW w:w="395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4. korrus, 1. kabinet</w:t>
            </w:r>
          </w:p>
        </w:tc>
      </w:tr>
      <w:tr w:rsidR="00187CE5" w:rsidRPr="00B75D52" w:rsidTr="00B75D52">
        <w:tc>
          <w:tcPr>
            <w:tcW w:w="1951" w:type="dxa"/>
          </w:tcPr>
          <w:p w:rsidR="00187CE5" w:rsidRPr="00B75D52" w:rsidRDefault="00187CE5" w:rsidP="00852CEE">
            <w:pPr>
              <w:pStyle w:val="BodyText2"/>
              <w:rPr>
                <w:rFonts w:ascii="Calibri" w:hAnsi="Calibri" w:cs="Calibri"/>
                <w:color w:val="0070C0"/>
                <w:sz w:val="22"/>
                <w:szCs w:val="22"/>
              </w:rPr>
            </w:pPr>
          </w:p>
        </w:tc>
        <w:tc>
          <w:tcPr>
            <w:tcW w:w="256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tänav, maja, nr:</w:t>
            </w:r>
          </w:p>
        </w:tc>
        <w:tc>
          <w:tcPr>
            <w:tcW w:w="3955" w:type="dxa"/>
          </w:tcPr>
          <w:p w:rsidR="00187CE5" w:rsidRPr="00B75D52" w:rsidRDefault="00187CE5" w:rsidP="001127FF">
            <w:pPr>
              <w:pStyle w:val="BodyText2"/>
              <w:rPr>
                <w:rFonts w:ascii="Calibri" w:hAnsi="Calibri" w:cs="Calibri"/>
                <w:sz w:val="22"/>
                <w:szCs w:val="22"/>
              </w:rPr>
            </w:pPr>
            <w:r w:rsidRPr="00B75D52">
              <w:rPr>
                <w:rFonts w:ascii="Calibri" w:hAnsi="Calibri" w:cs="Calibri"/>
                <w:sz w:val="22"/>
                <w:szCs w:val="22"/>
              </w:rPr>
              <w:t>Peetri plats 3</w:t>
            </w:r>
          </w:p>
        </w:tc>
      </w:tr>
      <w:tr w:rsidR="00187CE5" w:rsidRPr="00B75D52" w:rsidTr="00B75D52">
        <w:tc>
          <w:tcPr>
            <w:tcW w:w="1951" w:type="dxa"/>
          </w:tcPr>
          <w:p w:rsidR="00187CE5" w:rsidRPr="00B75D52" w:rsidRDefault="00187CE5" w:rsidP="00852CEE">
            <w:pPr>
              <w:pStyle w:val="BodyText2"/>
              <w:rPr>
                <w:rFonts w:ascii="Calibri" w:hAnsi="Calibri" w:cs="Calibri"/>
                <w:color w:val="0070C0"/>
                <w:sz w:val="22"/>
                <w:szCs w:val="22"/>
              </w:rPr>
            </w:pPr>
          </w:p>
        </w:tc>
        <w:tc>
          <w:tcPr>
            <w:tcW w:w="256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linn, sihtnr., riik:</w:t>
            </w:r>
          </w:p>
        </w:tc>
        <w:tc>
          <w:tcPr>
            <w:tcW w:w="3955" w:type="dxa"/>
          </w:tcPr>
          <w:p w:rsidR="00187CE5" w:rsidRPr="00B75D52" w:rsidRDefault="00187CE5" w:rsidP="001127FF">
            <w:pPr>
              <w:pStyle w:val="BodyText2"/>
              <w:rPr>
                <w:rFonts w:ascii="Calibri" w:hAnsi="Calibri" w:cs="Calibri"/>
                <w:sz w:val="22"/>
                <w:szCs w:val="22"/>
              </w:rPr>
            </w:pPr>
            <w:r w:rsidRPr="00B75D52">
              <w:rPr>
                <w:rFonts w:ascii="Calibri" w:hAnsi="Calibri" w:cs="Calibri"/>
                <w:sz w:val="22"/>
                <w:szCs w:val="22"/>
              </w:rPr>
              <w:t>Narva, 20308, Eesti (EE)</w:t>
            </w:r>
          </w:p>
        </w:tc>
      </w:tr>
      <w:tr w:rsidR="00187CE5" w:rsidRPr="00B75D52" w:rsidTr="00B75D52">
        <w:tc>
          <w:tcPr>
            <w:tcW w:w="1951"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Kontaktandmed:</w:t>
            </w:r>
          </w:p>
        </w:tc>
        <w:tc>
          <w:tcPr>
            <w:tcW w:w="256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kontaktisik:</w:t>
            </w:r>
          </w:p>
        </w:tc>
        <w:tc>
          <w:tcPr>
            <w:tcW w:w="3955" w:type="dxa"/>
          </w:tcPr>
          <w:p w:rsidR="00187CE5" w:rsidRPr="00B75D52" w:rsidRDefault="00187CE5" w:rsidP="001127FF">
            <w:pPr>
              <w:pStyle w:val="BodyText2"/>
              <w:rPr>
                <w:rFonts w:ascii="Calibri" w:hAnsi="Calibri" w:cs="Calibri"/>
                <w:sz w:val="22"/>
                <w:szCs w:val="22"/>
              </w:rPr>
            </w:pPr>
            <w:r w:rsidRPr="00B75D52">
              <w:rPr>
                <w:rFonts w:ascii="Calibri" w:hAnsi="Calibri"/>
                <w:sz w:val="22"/>
              </w:rPr>
              <w:t>Narva Linnavalitsuse Linnavara- ja majandusameti sekretär või teda asendav teenistuja</w:t>
            </w:r>
          </w:p>
        </w:tc>
      </w:tr>
      <w:tr w:rsidR="00187CE5" w:rsidRPr="00B75D52" w:rsidTr="00B75D52">
        <w:tc>
          <w:tcPr>
            <w:tcW w:w="1951" w:type="dxa"/>
          </w:tcPr>
          <w:p w:rsidR="00187CE5" w:rsidRPr="00B75D52" w:rsidRDefault="00187CE5" w:rsidP="00852CEE">
            <w:pPr>
              <w:pStyle w:val="BodyText2"/>
              <w:rPr>
                <w:rFonts w:ascii="Calibri" w:hAnsi="Calibri" w:cs="Calibri"/>
                <w:sz w:val="22"/>
                <w:szCs w:val="22"/>
              </w:rPr>
            </w:pPr>
          </w:p>
        </w:tc>
        <w:tc>
          <w:tcPr>
            <w:tcW w:w="256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telefon:</w:t>
            </w:r>
            <w:r w:rsidRPr="00B75D52">
              <w:rPr>
                <w:rFonts w:ascii="Calibri" w:hAnsi="Calibri" w:cs="Calibri"/>
                <w:sz w:val="22"/>
                <w:szCs w:val="22"/>
              </w:rPr>
              <w:tab/>
            </w:r>
          </w:p>
        </w:tc>
        <w:tc>
          <w:tcPr>
            <w:tcW w:w="3955" w:type="dxa"/>
          </w:tcPr>
          <w:p w:rsidR="00187CE5" w:rsidRPr="00B75D52" w:rsidRDefault="00187CE5" w:rsidP="001127FF">
            <w:pPr>
              <w:pStyle w:val="BodyText2"/>
              <w:rPr>
                <w:rFonts w:ascii="Calibri" w:hAnsi="Calibri" w:cs="Calibri"/>
                <w:sz w:val="22"/>
                <w:szCs w:val="22"/>
              </w:rPr>
            </w:pPr>
            <w:r w:rsidRPr="00B75D52">
              <w:rPr>
                <w:rFonts w:ascii="Calibri" w:hAnsi="Calibri" w:cs="Calibri"/>
                <w:sz w:val="22"/>
                <w:szCs w:val="22"/>
              </w:rPr>
              <w:t>+372 35 99140</w:t>
            </w:r>
          </w:p>
        </w:tc>
      </w:tr>
    </w:tbl>
    <w:p w:rsidR="00187CE5" w:rsidRPr="00A52D07" w:rsidRDefault="00187CE5" w:rsidP="00FB5960">
      <w:pPr>
        <w:pStyle w:val="ListHeading1"/>
        <w:numPr>
          <w:ilvl w:val="0"/>
          <w:numId w:val="0"/>
        </w:numPr>
        <w:ind w:left="867"/>
      </w:pPr>
    </w:p>
    <w:p w:rsidR="00187CE5" w:rsidRPr="008D354E" w:rsidRDefault="00187CE5" w:rsidP="00FB5960">
      <w:pPr>
        <w:pStyle w:val="ListHeading1"/>
      </w:pPr>
      <w:r>
        <w:t>Pakkumused, millised esitatakse või saabuvad pärast ülaltoodud tähtaega, tagastatakse Pakkujale avamata kujul.</w:t>
      </w:r>
    </w:p>
    <w:p w:rsidR="00187CE5" w:rsidRPr="008D354E" w:rsidRDefault="00187CE5" w:rsidP="00FB5960">
      <w:pPr>
        <w:pStyle w:val="ListHeading1"/>
        <w:numPr>
          <w:ilvl w:val="0"/>
          <w:numId w:val="0"/>
        </w:numPr>
        <w:ind w:left="867"/>
      </w:pPr>
    </w:p>
    <w:p w:rsidR="00187CE5" w:rsidRPr="0027579D" w:rsidRDefault="00187CE5" w:rsidP="00FB5960">
      <w:pPr>
        <w:pStyle w:val="ListHeading1"/>
      </w:pPr>
      <w:r>
        <w:t>Hankija esitab P</w:t>
      </w:r>
      <w:r w:rsidRPr="0027579D">
        <w:t xml:space="preserve">akkujale tema nõudmisel viivitamata kinnituse </w:t>
      </w:r>
      <w:r>
        <w:t>Pakkumus</w:t>
      </w:r>
      <w:r w:rsidRPr="0027579D">
        <w:t>e kättesaamise kohta</w:t>
      </w:r>
      <w:r>
        <w:t xml:space="preserve">. [RHS § 44 lg 6] </w:t>
      </w:r>
      <w:r w:rsidRPr="0027579D">
        <w:t xml:space="preserve">Nimetatud kinnitus antakse kirjalikus vormis, ning selles märgitakse vähemalt </w:t>
      </w:r>
      <w:r>
        <w:t>Pakkuja nimi ning P</w:t>
      </w:r>
      <w:r w:rsidRPr="0027579D">
        <w:t>akkumuse esitamise kuupäev ja kellaaeg.</w:t>
      </w:r>
    </w:p>
    <w:p w:rsidR="00187CE5" w:rsidRPr="00E0513A" w:rsidRDefault="00187CE5" w:rsidP="00FB5960">
      <w:pPr>
        <w:pStyle w:val="ListHeading1"/>
        <w:numPr>
          <w:ilvl w:val="0"/>
          <w:numId w:val="0"/>
        </w:numPr>
        <w:ind w:left="867"/>
      </w:pPr>
    </w:p>
    <w:p w:rsidR="00187CE5" w:rsidRPr="00A24B9A" w:rsidRDefault="00187CE5" w:rsidP="007C65AF">
      <w:pPr>
        <w:rPr>
          <w:color w:val="FF0000"/>
        </w:rPr>
      </w:pPr>
    </w:p>
    <w:p w:rsidR="00187CE5" w:rsidRPr="00677916" w:rsidRDefault="00187CE5" w:rsidP="00FD715B">
      <w:pPr>
        <w:pStyle w:val="Heading1"/>
        <w:ind w:left="357" w:hanging="357"/>
      </w:pPr>
      <w:bookmarkStart w:id="54" w:name="_Toc319841279"/>
      <w:r w:rsidRPr="00677916">
        <w:t>Pakkumuste jõusoleku minimaalne tähtaeg</w:t>
      </w:r>
      <w:r>
        <w:t xml:space="preserve"> </w:t>
      </w:r>
      <w:r>
        <w:rPr>
          <w:rFonts w:cs="Calibri"/>
          <w:szCs w:val="22"/>
        </w:rPr>
        <w:t>[RHS § 31 lg 2 p 11]</w:t>
      </w:r>
      <w:bookmarkEnd w:id="54"/>
    </w:p>
    <w:p w:rsidR="00187CE5" w:rsidRPr="00A24B9A" w:rsidRDefault="00187CE5" w:rsidP="00A24B9A">
      <w:pPr>
        <w:rPr>
          <w:color w:val="FF0000"/>
        </w:rPr>
      </w:pPr>
    </w:p>
    <w:p w:rsidR="00187CE5" w:rsidRPr="00A36505" w:rsidRDefault="00187CE5" w:rsidP="00FB5960">
      <w:pPr>
        <w:pStyle w:val="ListHeading1"/>
      </w:pPr>
      <w:r w:rsidRPr="00A36505">
        <w:t>Pakkuja peab oma Pakkumuse jõus hoidma minimaalselt 90 päeva Pakkumuste esitamise tähtpäevast arvates.</w:t>
      </w:r>
    </w:p>
    <w:p w:rsidR="00187CE5" w:rsidRPr="00404A06" w:rsidRDefault="00187CE5" w:rsidP="00FB5960">
      <w:pPr>
        <w:pStyle w:val="ListHeading1"/>
        <w:numPr>
          <w:ilvl w:val="0"/>
          <w:numId w:val="0"/>
        </w:numPr>
        <w:ind w:left="867"/>
      </w:pPr>
    </w:p>
    <w:p w:rsidR="00187CE5" w:rsidRPr="00404A06" w:rsidRDefault="00187CE5" w:rsidP="00FB5960">
      <w:pPr>
        <w:pStyle w:val="ListHeading1"/>
      </w:pPr>
      <w:r w:rsidRPr="00404A06">
        <w:t xml:space="preserve">Hankija </w:t>
      </w:r>
      <w:r>
        <w:t>on kohustatud tegema</w:t>
      </w:r>
      <w:r w:rsidRPr="00404A06">
        <w:t xml:space="preserve"> Pakkujale ettepaneku pikendada </w:t>
      </w:r>
      <w:r>
        <w:t>Pakkumus</w:t>
      </w:r>
      <w:r w:rsidRPr="00404A06">
        <w:t xml:space="preserve">e jõusoleku tähtaega. Nimetatud ettepanek tehakse kirjalikus vormis vähemalt kümme päeva enne Pakkuja </w:t>
      </w:r>
      <w:r>
        <w:t>Pakkumus</w:t>
      </w:r>
      <w:r w:rsidRPr="00404A06">
        <w:t xml:space="preserve">e jõusoleku tähtaja lõppu, kui </w:t>
      </w:r>
      <w:r>
        <w:t>Hanke</w:t>
      </w:r>
      <w:r w:rsidRPr="00404A06">
        <w:t xml:space="preserve">menetlus ei ole selleks hetkeks lõppenud. Pakkuja </w:t>
      </w:r>
      <w:r>
        <w:t>on kohustatud teavitama Hankijat Pakkumus</w:t>
      </w:r>
      <w:r w:rsidRPr="00404A06">
        <w:t>e jõusoleku tähtaja pikendamisest või sellest keeldumisest viie tööpäeva jooksul vastava ettepaneku saamisest arvates. [RHS § 45 lg 2]</w:t>
      </w:r>
    </w:p>
    <w:p w:rsidR="00187CE5" w:rsidRPr="00A24B9A" w:rsidRDefault="00187CE5" w:rsidP="00A24B9A">
      <w:pPr>
        <w:rPr>
          <w:color w:val="FF0000"/>
        </w:rPr>
      </w:pPr>
    </w:p>
    <w:p w:rsidR="00187CE5" w:rsidRPr="00A24B9A" w:rsidRDefault="00187CE5" w:rsidP="007C65AF">
      <w:pPr>
        <w:rPr>
          <w:color w:val="FF0000"/>
        </w:rPr>
      </w:pPr>
    </w:p>
    <w:p w:rsidR="00187CE5" w:rsidRPr="00A05317" w:rsidRDefault="00187CE5" w:rsidP="00FD715B">
      <w:pPr>
        <w:pStyle w:val="Heading1"/>
        <w:ind w:left="357" w:hanging="357"/>
      </w:pPr>
      <w:bookmarkStart w:id="55" w:name="_Toc319841280"/>
      <w:r w:rsidRPr="00A05317">
        <w:t>Pakkumuse tagatise suurus</w:t>
      </w:r>
      <w:r>
        <w:t xml:space="preserve"> </w:t>
      </w:r>
      <w:r>
        <w:rPr>
          <w:rFonts w:cs="Calibri"/>
          <w:szCs w:val="22"/>
        </w:rPr>
        <w:t>[RHS § 31 lg 2 p 12]</w:t>
      </w:r>
      <w:bookmarkEnd w:id="55"/>
    </w:p>
    <w:p w:rsidR="00187CE5" w:rsidRPr="00A24B9A" w:rsidRDefault="00187CE5" w:rsidP="00A24B9A">
      <w:pPr>
        <w:rPr>
          <w:color w:val="FF0000"/>
        </w:rPr>
      </w:pPr>
    </w:p>
    <w:p w:rsidR="00187CE5" w:rsidRPr="00FB5960" w:rsidRDefault="00187CE5" w:rsidP="00FB5960">
      <w:pPr>
        <w:pStyle w:val="ListHeading1"/>
      </w:pPr>
      <w:r w:rsidRPr="00FB5960">
        <w:t>Pakkumuse tagatise esitamine ei ole nõutav. [RHS § 34 lg 1]</w:t>
      </w:r>
    </w:p>
    <w:p w:rsidR="00187CE5" w:rsidRPr="00A24B9A" w:rsidRDefault="00187CE5" w:rsidP="00A24B9A">
      <w:pPr>
        <w:rPr>
          <w:color w:val="FF0000"/>
        </w:rPr>
      </w:pPr>
    </w:p>
    <w:p w:rsidR="00187CE5" w:rsidRPr="00A24B9A" w:rsidRDefault="00187CE5" w:rsidP="007C65AF">
      <w:pPr>
        <w:rPr>
          <w:color w:val="FF0000"/>
        </w:rPr>
      </w:pPr>
    </w:p>
    <w:p w:rsidR="00187CE5" w:rsidRPr="00EE6138" w:rsidRDefault="00187CE5" w:rsidP="00FD715B">
      <w:pPr>
        <w:pStyle w:val="Heading1"/>
        <w:ind w:left="357" w:hanging="357"/>
      </w:pPr>
      <w:bookmarkStart w:id="56" w:name="_Toc319841281"/>
      <w:r w:rsidRPr="00EE6138">
        <w:t xml:space="preserve">Kontaktandmed, kust on võimalik </w:t>
      </w:r>
      <w:r>
        <w:t>Hanke</w:t>
      </w:r>
      <w:r w:rsidRPr="00EE6138">
        <w:t>dokumentide sisu kohta täiendavat teavet küsida</w:t>
      </w:r>
      <w:r>
        <w:t xml:space="preserve"> </w:t>
      </w:r>
      <w:r>
        <w:rPr>
          <w:rFonts w:cs="Calibri"/>
          <w:szCs w:val="22"/>
        </w:rPr>
        <w:t>[RHS § 31 lg 2 p 13]</w:t>
      </w:r>
      <w:bookmarkEnd w:id="56"/>
    </w:p>
    <w:p w:rsidR="00187CE5" w:rsidRPr="00A24B9A" w:rsidRDefault="00187CE5" w:rsidP="00A24B9A">
      <w:pPr>
        <w:rPr>
          <w:color w:val="FF0000"/>
        </w:rPr>
      </w:pPr>
    </w:p>
    <w:p w:rsidR="00187CE5" w:rsidRPr="00330B00" w:rsidRDefault="00187CE5" w:rsidP="00FB5960">
      <w:pPr>
        <w:pStyle w:val="ListHeading1"/>
      </w:pPr>
      <w:r w:rsidRPr="00330B00">
        <w:t xml:space="preserve">Hanketeate ja Hankedokumentide kohta selgitusi või täiendavat teavet saab küsida, Registri </w:t>
      </w:r>
      <w:r>
        <w:t>(</w:t>
      </w:r>
      <w:hyperlink r:id="rId16" w:history="1">
        <w:r w:rsidRPr="00C653D8">
          <w:rPr>
            <w:rStyle w:val="Hyperlink"/>
            <w:rFonts w:cs="Calibri"/>
          </w:rPr>
          <w:t>https://riigihanked.riik.ee/register</w:t>
        </w:r>
      </w:hyperlink>
      <w:r>
        <w:rPr>
          <w:rStyle w:val="Hyperlink"/>
          <w:rFonts w:cs="Calibri"/>
        </w:rPr>
        <w:t xml:space="preserve"> </w:t>
      </w:r>
      <w:r>
        <w:t>) kaudu</w:t>
      </w:r>
      <w:r w:rsidRPr="00330B00">
        <w:t xml:space="preserve">. </w:t>
      </w:r>
    </w:p>
    <w:p w:rsidR="00187CE5" w:rsidRPr="00F61623" w:rsidRDefault="00187CE5" w:rsidP="00F61623">
      <w:pPr>
        <w:pStyle w:val="ListHeading1"/>
        <w:numPr>
          <w:ilvl w:val="0"/>
          <w:numId w:val="0"/>
        </w:numPr>
        <w:rPr>
          <w:rFonts w:ascii="Arial" w:hAnsi="Arial" w:cs="Arial"/>
          <w:sz w:val="20"/>
          <w:szCs w:val="20"/>
          <w:lang w:eastAsia="et-EE"/>
        </w:rPr>
      </w:pPr>
    </w:p>
    <w:p w:rsidR="00187CE5" w:rsidRPr="00F61623" w:rsidRDefault="00187CE5" w:rsidP="00FB5960">
      <w:pPr>
        <w:pStyle w:val="ListHeading1"/>
      </w:pPr>
      <w:r w:rsidRPr="00F61623">
        <w:t xml:space="preserve">Ehitusprojekt on kättesaadav serveriaadressil: </w:t>
      </w:r>
      <w:hyperlink r:id="rId17" w:history="1">
        <w:r w:rsidRPr="00F61623">
          <w:rPr>
            <w:rStyle w:val="Hyperlink"/>
            <w:rFonts w:cs="Calibri"/>
            <w:color w:val="auto"/>
          </w:rPr>
          <w:t>ftp://ftp.narva.ee</w:t>
        </w:r>
      </w:hyperlink>
      <w:r w:rsidRPr="00F61623">
        <w:t xml:space="preserve">, kasutaja: pimall; parool: chob6ieX. Ehitusprojektiga tutvumiseks tuleb see laadida enda arvutisse. Probleemide korral pöörduda infotehnoloogia-teenistuse poole (tehniline tugi: Aarne Pärtels, tel 35 99 200, </w:t>
      </w:r>
      <w:hyperlink r:id="rId18" w:history="1">
        <w:r w:rsidRPr="00F61623">
          <w:rPr>
            <w:rStyle w:val="Hyperlink"/>
            <w:rFonts w:cs="Calibri"/>
            <w:color w:val="auto"/>
          </w:rPr>
          <w:t>aarne.partels@narva.ee</w:t>
        </w:r>
      </w:hyperlink>
      <w:r w:rsidRPr="00F61623">
        <w:t>)</w:t>
      </w:r>
    </w:p>
    <w:p w:rsidR="00187CE5" w:rsidRPr="00F61623" w:rsidRDefault="00187CE5" w:rsidP="00FB5960">
      <w:pPr>
        <w:pStyle w:val="ListHeading1"/>
        <w:numPr>
          <w:ilvl w:val="0"/>
          <w:numId w:val="0"/>
        </w:numPr>
        <w:ind w:left="867"/>
      </w:pPr>
    </w:p>
    <w:p w:rsidR="00187CE5" w:rsidRPr="003A4E00" w:rsidRDefault="00187CE5" w:rsidP="00FB5960">
      <w:pPr>
        <w:pStyle w:val="ListHeading1"/>
      </w:pPr>
      <w:r>
        <w:t>Hankija esitab selgitused H</w:t>
      </w:r>
      <w:r w:rsidRPr="00F61A12">
        <w:t>anket</w:t>
      </w:r>
      <w:r>
        <w:t>eate või Hankedokumentide kohta</w:t>
      </w:r>
      <w:r w:rsidRPr="00F61A12">
        <w:t xml:space="preserve"> või muu täi</w:t>
      </w:r>
      <w:r>
        <w:t>endava teabe, mille avaldamist H</w:t>
      </w:r>
      <w:r w:rsidRPr="00F61A12">
        <w:t xml:space="preserve">ankija peab võimalikuks, üheaegselt selgitusi või täiendavat teavet küsinud isikule, kõigile </w:t>
      </w:r>
      <w:r>
        <w:t>Pakkujatele või H</w:t>
      </w:r>
      <w:r w:rsidRPr="00F61A12">
        <w:t>ankedokumendid saanud</w:t>
      </w:r>
      <w:r>
        <w:t xml:space="preserve"> H</w:t>
      </w:r>
      <w:r w:rsidRPr="00F61A12">
        <w:t>uvitatud isikutele, kellel on v</w:t>
      </w:r>
      <w:r>
        <w:t>astaval hetkel võimalus H</w:t>
      </w:r>
      <w:r w:rsidRPr="00F61A12">
        <w:t>ankemenetluses osale</w:t>
      </w:r>
      <w:r>
        <w:t>da, ning avalikustab need koos H</w:t>
      </w:r>
      <w:r w:rsidRPr="00F61A12">
        <w:t>ankedokumentidega. Hankija esitab nimetatud teabe kolme tööpäeva jooksul vastava taotluse saamisest arvates.</w:t>
      </w:r>
      <w:r>
        <w:t xml:space="preserve"> [RHS § 56 lg 2] </w:t>
      </w:r>
      <w:r w:rsidRPr="00F61A12">
        <w:t xml:space="preserve">Hankija esitab nimetatud teabe </w:t>
      </w:r>
      <w:r w:rsidRPr="003A4E00">
        <w:t>reeglina Registri kaudu.</w:t>
      </w:r>
    </w:p>
    <w:p w:rsidR="00187CE5" w:rsidRDefault="00187CE5" w:rsidP="00FB5960">
      <w:pPr>
        <w:pStyle w:val="ListHeading1"/>
        <w:numPr>
          <w:ilvl w:val="0"/>
          <w:numId w:val="0"/>
        </w:numPr>
        <w:ind w:left="867"/>
      </w:pPr>
    </w:p>
    <w:p w:rsidR="00187CE5" w:rsidRPr="00F61A12" w:rsidRDefault="00187CE5" w:rsidP="00FB5960">
      <w:pPr>
        <w:pStyle w:val="ListHeading1"/>
        <w:numPr>
          <w:ilvl w:val="0"/>
          <w:numId w:val="0"/>
        </w:numPr>
      </w:pPr>
    </w:p>
    <w:p w:rsidR="00187CE5" w:rsidRPr="00231FF2" w:rsidRDefault="00187CE5" w:rsidP="00FD715B">
      <w:pPr>
        <w:pStyle w:val="Heading1"/>
        <w:ind w:left="357" w:hanging="357"/>
      </w:pPr>
      <w:bookmarkStart w:id="57" w:name="_Toc319841282"/>
      <w:r w:rsidRPr="00231FF2">
        <w:t>Pakkumuste avamise täpne koht ja aeg</w:t>
      </w:r>
      <w:r>
        <w:t xml:space="preserve"> </w:t>
      </w:r>
      <w:r>
        <w:rPr>
          <w:rFonts w:cs="Calibri"/>
          <w:szCs w:val="22"/>
        </w:rPr>
        <w:t>[RHS § 31 lg 2 p 14]</w:t>
      </w:r>
      <w:bookmarkEnd w:id="57"/>
    </w:p>
    <w:p w:rsidR="00187CE5" w:rsidRPr="00231FF2" w:rsidRDefault="00187CE5" w:rsidP="00231FF2">
      <w:pPr>
        <w:rPr>
          <w:color w:val="FF0000"/>
        </w:rPr>
      </w:pPr>
    </w:p>
    <w:p w:rsidR="00187CE5" w:rsidRPr="00F76CF3" w:rsidRDefault="00187CE5" w:rsidP="00FB5960">
      <w:pPr>
        <w:pStyle w:val="ListHeading1"/>
      </w:pPr>
      <w:r>
        <w:t>Pakkumused avatakse</w:t>
      </w:r>
      <w:r w:rsidRPr="00A52D07">
        <w:t xml:space="preserve"> </w:t>
      </w:r>
      <w:r w:rsidRPr="00A52D07">
        <w:rPr>
          <w:color w:val="0070C0"/>
        </w:rPr>
        <w:t>X</w:t>
      </w:r>
      <w:r>
        <w:rPr>
          <w:color w:val="0070C0"/>
        </w:rPr>
        <w:t>X.XX.2012</w:t>
      </w:r>
      <w:r w:rsidRPr="00A52D07">
        <w:rPr>
          <w:color w:val="0070C0"/>
        </w:rPr>
        <w:t>.a. kell XX.XX</w:t>
      </w:r>
      <w:r w:rsidRPr="00A52D07">
        <w:t>, järgneval aadressil</w:t>
      </w:r>
      <w:r>
        <w:t xml:space="preserve"> [RHS § 46 lg 1]</w:t>
      </w:r>
      <w:r w:rsidRPr="00A52D07">
        <w:t>:</w:t>
      </w:r>
    </w:p>
    <w:p w:rsidR="00187CE5" w:rsidRPr="00F76CF3" w:rsidRDefault="00187CE5" w:rsidP="00FB5960">
      <w:pPr>
        <w:pStyle w:val="ListHeading1"/>
        <w:numPr>
          <w:ilvl w:val="0"/>
          <w:numId w:val="0"/>
        </w:numPr>
        <w:ind w:left="867"/>
      </w:pPr>
    </w:p>
    <w:tbl>
      <w:tblPr>
        <w:tblW w:w="8471" w:type="dxa"/>
        <w:tblInd w:w="851" w:type="dxa"/>
        <w:tblLayout w:type="fixed"/>
        <w:tblLook w:val="00A0"/>
      </w:tblPr>
      <w:tblGrid>
        <w:gridCol w:w="1951"/>
        <w:gridCol w:w="2565"/>
        <w:gridCol w:w="3955"/>
      </w:tblGrid>
      <w:tr w:rsidR="00187CE5" w:rsidRPr="00B75D52" w:rsidTr="00B75D52">
        <w:tc>
          <w:tcPr>
            <w:tcW w:w="1951"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Ametlik nimetus:</w:t>
            </w:r>
          </w:p>
        </w:tc>
        <w:tc>
          <w:tcPr>
            <w:tcW w:w="6520" w:type="dxa"/>
            <w:gridSpan w:val="2"/>
          </w:tcPr>
          <w:p w:rsidR="00187CE5" w:rsidRPr="00C252FA" w:rsidRDefault="00187CE5" w:rsidP="00852CEE">
            <w:pPr>
              <w:pStyle w:val="BodyText2"/>
              <w:rPr>
                <w:rFonts w:ascii="Calibri" w:hAnsi="Calibri" w:cs="Calibri"/>
                <w:color w:val="000080"/>
                <w:sz w:val="22"/>
                <w:szCs w:val="22"/>
              </w:rPr>
            </w:pPr>
            <w:r w:rsidRPr="00C252FA">
              <w:rPr>
                <w:rFonts w:ascii="Calibri" w:hAnsi="Calibri" w:cs="Calibri"/>
                <w:color w:val="000080"/>
                <w:sz w:val="22"/>
                <w:szCs w:val="22"/>
              </w:rPr>
              <w:t>Narva Linnavalitsuse konverentsisaal</w:t>
            </w:r>
          </w:p>
        </w:tc>
      </w:tr>
      <w:tr w:rsidR="00187CE5" w:rsidRPr="00B75D52" w:rsidTr="00B75D52">
        <w:tc>
          <w:tcPr>
            <w:tcW w:w="1951" w:type="dxa"/>
          </w:tcPr>
          <w:p w:rsidR="00187CE5" w:rsidRPr="00B75D52" w:rsidRDefault="00187CE5" w:rsidP="00852CEE">
            <w:pPr>
              <w:pStyle w:val="BodyText2"/>
              <w:rPr>
                <w:rFonts w:ascii="Calibri" w:hAnsi="Calibri" w:cs="Calibri"/>
                <w:color w:val="0070C0"/>
                <w:sz w:val="22"/>
                <w:szCs w:val="22"/>
              </w:rPr>
            </w:pPr>
            <w:r w:rsidRPr="00B75D52">
              <w:rPr>
                <w:rFonts w:ascii="Calibri" w:hAnsi="Calibri" w:cs="Calibri"/>
                <w:sz w:val="22"/>
                <w:szCs w:val="22"/>
              </w:rPr>
              <w:t>Aadress:</w:t>
            </w:r>
          </w:p>
        </w:tc>
        <w:tc>
          <w:tcPr>
            <w:tcW w:w="256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ruum, nr:</w:t>
            </w:r>
          </w:p>
        </w:tc>
        <w:tc>
          <w:tcPr>
            <w:tcW w:w="3955" w:type="dxa"/>
          </w:tcPr>
          <w:p w:rsidR="00187CE5" w:rsidRPr="00C252FA" w:rsidRDefault="00187CE5" w:rsidP="00852CEE">
            <w:pPr>
              <w:pStyle w:val="BodyText2"/>
              <w:rPr>
                <w:rFonts w:ascii="Calibri" w:hAnsi="Calibri" w:cs="Calibri"/>
                <w:b/>
                <w:color w:val="000080"/>
                <w:sz w:val="22"/>
                <w:szCs w:val="22"/>
              </w:rPr>
            </w:pPr>
            <w:bookmarkStart w:id="58" w:name="_GoBack"/>
            <w:bookmarkEnd w:id="58"/>
            <w:r w:rsidRPr="00C252FA">
              <w:rPr>
                <w:rFonts w:ascii="Calibri" w:hAnsi="Calibri" w:cs="Arial"/>
                <w:b/>
                <w:color w:val="000080"/>
                <w:sz w:val="22"/>
                <w:szCs w:val="22"/>
                <w:lang w:eastAsia="et-EE"/>
              </w:rPr>
              <w:t>1. korrus</w:t>
            </w:r>
          </w:p>
        </w:tc>
      </w:tr>
      <w:tr w:rsidR="00187CE5" w:rsidRPr="00B75D52" w:rsidTr="00B75D52">
        <w:tc>
          <w:tcPr>
            <w:tcW w:w="1951" w:type="dxa"/>
          </w:tcPr>
          <w:p w:rsidR="00187CE5" w:rsidRPr="00B75D52" w:rsidRDefault="00187CE5" w:rsidP="00852CEE">
            <w:pPr>
              <w:pStyle w:val="BodyText2"/>
              <w:rPr>
                <w:rFonts w:ascii="Calibri" w:hAnsi="Calibri" w:cs="Calibri"/>
                <w:color w:val="0070C0"/>
                <w:sz w:val="22"/>
                <w:szCs w:val="22"/>
              </w:rPr>
            </w:pPr>
          </w:p>
        </w:tc>
        <w:tc>
          <w:tcPr>
            <w:tcW w:w="256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tänav, maja, nr:</w:t>
            </w:r>
          </w:p>
        </w:tc>
        <w:tc>
          <w:tcPr>
            <w:tcW w:w="3955" w:type="dxa"/>
          </w:tcPr>
          <w:p w:rsidR="00187CE5" w:rsidRPr="00C252FA" w:rsidRDefault="00187CE5" w:rsidP="001127FF">
            <w:pPr>
              <w:pStyle w:val="BodyText2"/>
              <w:rPr>
                <w:rFonts w:ascii="Calibri" w:hAnsi="Calibri" w:cs="Calibri"/>
                <w:color w:val="000080"/>
                <w:sz w:val="22"/>
                <w:szCs w:val="22"/>
              </w:rPr>
            </w:pPr>
            <w:r w:rsidRPr="00C252FA">
              <w:rPr>
                <w:rFonts w:ascii="Calibri" w:hAnsi="Calibri" w:cs="Calibri"/>
                <w:color w:val="000080"/>
                <w:sz w:val="22"/>
                <w:szCs w:val="22"/>
              </w:rPr>
              <w:t>Peetri plats5</w:t>
            </w:r>
          </w:p>
        </w:tc>
      </w:tr>
      <w:tr w:rsidR="00187CE5" w:rsidRPr="00B75D52" w:rsidTr="00B75D52">
        <w:tc>
          <w:tcPr>
            <w:tcW w:w="1951" w:type="dxa"/>
          </w:tcPr>
          <w:p w:rsidR="00187CE5" w:rsidRPr="00B75D52" w:rsidRDefault="00187CE5" w:rsidP="00852CEE">
            <w:pPr>
              <w:pStyle w:val="BodyText2"/>
              <w:rPr>
                <w:rFonts w:ascii="Calibri" w:hAnsi="Calibri" w:cs="Calibri"/>
                <w:color w:val="0070C0"/>
                <w:sz w:val="22"/>
                <w:szCs w:val="22"/>
              </w:rPr>
            </w:pPr>
          </w:p>
        </w:tc>
        <w:tc>
          <w:tcPr>
            <w:tcW w:w="2565" w:type="dxa"/>
          </w:tcPr>
          <w:p w:rsidR="00187CE5" w:rsidRPr="00B75D52" w:rsidRDefault="00187CE5" w:rsidP="00852CEE">
            <w:pPr>
              <w:pStyle w:val="BodyText2"/>
              <w:rPr>
                <w:rFonts w:ascii="Calibri" w:hAnsi="Calibri" w:cs="Calibri"/>
                <w:sz w:val="22"/>
                <w:szCs w:val="22"/>
              </w:rPr>
            </w:pPr>
            <w:r w:rsidRPr="00B75D52">
              <w:rPr>
                <w:rFonts w:ascii="Calibri" w:hAnsi="Calibri" w:cs="Calibri"/>
                <w:sz w:val="22"/>
                <w:szCs w:val="22"/>
              </w:rPr>
              <w:t>linn, sihtnr., riik:</w:t>
            </w:r>
          </w:p>
        </w:tc>
        <w:tc>
          <w:tcPr>
            <w:tcW w:w="3955" w:type="dxa"/>
          </w:tcPr>
          <w:p w:rsidR="00187CE5" w:rsidRPr="00B75D52" w:rsidRDefault="00187CE5" w:rsidP="001127FF">
            <w:pPr>
              <w:pStyle w:val="BodyText2"/>
              <w:rPr>
                <w:rFonts w:ascii="Calibri" w:hAnsi="Calibri" w:cs="Calibri"/>
                <w:sz w:val="22"/>
                <w:szCs w:val="22"/>
              </w:rPr>
            </w:pPr>
            <w:r w:rsidRPr="00B75D52">
              <w:rPr>
                <w:rFonts w:ascii="Calibri" w:hAnsi="Calibri" w:cs="Calibri"/>
                <w:sz w:val="22"/>
                <w:szCs w:val="22"/>
              </w:rPr>
              <w:t>Narva, 20308, Eesti (EE)</w:t>
            </w:r>
          </w:p>
        </w:tc>
      </w:tr>
    </w:tbl>
    <w:p w:rsidR="00187CE5" w:rsidRPr="00946DB8" w:rsidRDefault="00187CE5" w:rsidP="00FB5960">
      <w:pPr>
        <w:pStyle w:val="ListHeading1"/>
        <w:numPr>
          <w:ilvl w:val="0"/>
          <w:numId w:val="0"/>
        </w:numPr>
        <w:ind w:left="867"/>
      </w:pPr>
    </w:p>
    <w:p w:rsidR="00187CE5" w:rsidRPr="004C70CD" w:rsidRDefault="00187CE5" w:rsidP="00FB5960">
      <w:pPr>
        <w:pStyle w:val="ListHeading1"/>
      </w:pPr>
      <w:r>
        <w:t>Hankija võimaldab P</w:t>
      </w:r>
      <w:r w:rsidRPr="004C70CD">
        <w:t>akkujatel või nende</w:t>
      </w:r>
      <w:r>
        <w:t xml:space="preserve"> volitatud esindajatel viibida P</w:t>
      </w:r>
      <w:r w:rsidRPr="004C70CD">
        <w:t>akkumuste avamise juures.</w:t>
      </w:r>
      <w:r>
        <w:t xml:space="preserve"> [RHS § 46 lg 4]</w:t>
      </w:r>
    </w:p>
    <w:p w:rsidR="00187CE5" w:rsidRPr="004C70CD" w:rsidRDefault="00187CE5" w:rsidP="00FB5960">
      <w:pPr>
        <w:pStyle w:val="ListHeading1"/>
        <w:numPr>
          <w:ilvl w:val="0"/>
          <w:numId w:val="0"/>
        </w:numPr>
        <w:ind w:left="867"/>
      </w:pPr>
    </w:p>
    <w:p w:rsidR="00187CE5" w:rsidRDefault="00187CE5" w:rsidP="00FB5960">
      <w:pPr>
        <w:pStyle w:val="ListHeading1"/>
      </w:pPr>
      <w:r w:rsidRPr="008D4EE1">
        <w:t>Pakkumuste avamisel kontrollib Hankija esitatud Pakkumuste vastavust Hankedokumentides näidatud Pakkumuse struktuurile ja dokumentide loetelule ning koostab Pakkumuste avamise protokolli, kuhu kantakse Pakkujate nimed, registrikoodid ja esitatud Pakkumuste maksumused, ning muude Pakkumuste hindamise kriteeriumidele vastavate Pakkumust iseloomustavate numbriliste näitajate väärtused. Protokolli märgitakse ka, millised esitatud Pakkumused ei vastanud avamisel kontrollitud asjaolude alusel Hankedokumentides või Pakkumuse esitamise ettepanekus sätestatule ning mittevastavuse põhjused. [RHS § 46 lg 2]</w:t>
      </w:r>
    </w:p>
    <w:p w:rsidR="00187CE5" w:rsidRPr="00FA7B3B" w:rsidRDefault="00187CE5" w:rsidP="000F216D">
      <w:pPr>
        <w:pStyle w:val="ListHeading1"/>
        <w:numPr>
          <w:ilvl w:val="2"/>
          <w:numId w:val="5"/>
        </w:numPr>
      </w:pPr>
      <w:r w:rsidRPr="00FA7B3B">
        <w:t>Muuhulgas kontrollib Hankija Pakkumuste avamisel koos Pakkumustega esitatud kvalifikatsioonidokumentide vastavust Hankedokumentides näidatud struktuurile ja dokumentide loetelule.</w:t>
      </w:r>
    </w:p>
    <w:p w:rsidR="00187CE5" w:rsidRPr="008D4EE1" w:rsidRDefault="00187CE5" w:rsidP="00FB5960">
      <w:pPr>
        <w:pStyle w:val="ListHeading1"/>
        <w:numPr>
          <w:ilvl w:val="0"/>
          <w:numId w:val="0"/>
        </w:numPr>
        <w:ind w:left="867"/>
      </w:pPr>
    </w:p>
    <w:p w:rsidR="00187CE5" w:rsidRPr="008D4EE1" w:rsidRDefault="00187CE5" w:rsidP="00FB5960">
      <w:pPr>
        <w:pStyle w:val="ListHeading1"/>
      </w:pPr>
      <w:r>
        <w:t>Hankija esitab P</w:t>
      </w:r>
      <w:r w:rsidRPr="008D4EE1">
        <w:t xml:space="preserve">akkumuste avamise protokolli koopia kõigile Pakkujatele kolme tööpäeva jooksul </w:t>
      </w:r>
      <w:r>
        <w:t>Pakkumus</w:t>
      </w:r>
      <w:r w:rsidRPr="008D4EE1">
        <w:t>te avam</w:t>
      </w:r>
      <w:r>
        <w:t>isest arvates või koos teabega H</w:t>
      </w:r>
      <w:r w:rsidRPr="008D4EE1">
        <w:t>ankemenetluse käigus tehtud otsustest vast</w:t>
      </w:r>
      <w:r>
        <w:t>avalt RHS § 54 lg 4 sätestatule</w:t>
      </w:r>
      <w:r w:rsidRPr="008D4EE1">
        <w:t>.</w:t>
      </w:r>
      <w:r>
        <w:t xml:space="preserve"> [RHS § 46 lg 3]</w:t>
      </w:r>
    </w:p>
    <w:p w:rsidR="00187CE5" w:rsidRPr="008D4EE1" w:rsidRDefault="00187CE5" w:rsidP="00FB5960">
      <w:pPr>
        <w:pStyle w:val="ListHeading1"/>
        <w:numPr>
          <w:ilvl w:val="0"/>
          <w:numId w:val="0"/>
        </w:numPr>
        <w:ind w:left="867"/>
      </w:pPr>
    </w:p>
    <w:p w:rsidR="00187CE5" w:rsidRPr="00231FF2" w:rsidRDefault="00187CE5" w:rsidP="008D4EE1">
      <w:pPr>
        <w:ind w:left="867"/>
        <w:rPr>
          <w:color w:val="FF0000"/>
        </w:rPr>
      </w:pPr>
    </w:p>
    <w:p w:rsidR="00187CE5" w:rsidRPr="008758C0" w:rsidRDefault="00187CE5" w:rsidP="005600D8">
      <w:pPr>
        <w:pStyle w:val="Heading1"/>
      </w:pPr>
      <w:bookmarkStart w:id="59" w:name="_Toc319841283"/>
      <w:r>
        <w:t xml:space="preserve">Pakkuja Hankemenetlusest </w:t>
      </w:r>
      <w:r w:rsidRPr="008758C0">
        <w:t>kõrvaldamine</w:t>
      </w:r>
      <w:r>
        <w:t xml:space="preserve"> [RHS § 38]</w:t>
      </w:r>
      <w:bookmarkEnd w:id="59"/>
    </w:p>
    <w:p w:rsidR="00187CE5" w:rsidRDefault="00187CE5" w:rsidP="00231FF2">
      <w:pPr>
        <w:rPr>
          <w:color w:val="FF0000"/>
        </w:rPr>
      </w:pPr>
    </w:p>
    <w:p w:rsidR="00187CE5" w:rsidRDefault="00187CE5" w:rsidP="00FB5960">
      <w:pPr>
        <w:pStyle w:val="ListHeading1"/>
      </w:pPr>
      <w:r>
        <w:t>Pakkuja Hankemenetlusest kõrvaldamise tingimused ning tingimustele vastavuse hindamiseks vajalikud andmed ja nende vorminõuded on eelnevalt esitatud HT p. III.2.1).</w:t>
      </w:r>
    </w:p>
    <w:p w:rsidR="00187CE5" w:rsidRDefault="00187CE5" w:rsidP="00FB5960">
      <w:pPr>
        <w:pStyle w:val="ListHeading1"/>
        <w:numPr>
          <w:ilvl w:val="0"/>
          <w:numId w:val="0"/>
        </w:numPr>
        <w:ind w:left="867"/>
      </w:pPr>
    </w:p>
    <w:p w:rsidR="00187CE5" w:rsidRPr="00C41A3E" w:rsidRDefault="00187CE5" w:rsidP="00FB5960">
      <w:pPr>
        <w:pStyle w:val="ListHeading1"/>
      </w:pPr>
      <w:r w:rsidRPr="00C41A3E">
        <w:t xml:space="preserve">Pakkuja </w:t>
      </w:r>
      <w:r>
        <w:t>Hanke</w:t>
      </w:r>
      <w:r w:rsidRPr="00C41A3E">
        <w:t>menetlusest kõrvaldamisel RHS § 38 sätestatud alustel teeb Hankija sellekohase põhjendatud kirjaliku otsuse.</w:t>
      </w:r>
      <w:r>
        <w:t xml:space="preserve"> [RHS § 38 lg 7]</w:t>
      </w:r>
    </w:p>
    <w:p w:rsidR="00187CE5" w:rsidRPr="00C41A3E" w:rsidRDefault="00187CE5" w:rsidP="00FB5960">
      <w:pPr>
        <w:pStyle w:val="ListHeading1"/>
        <w:numPr>
          <w:ilvl w:val="0"/>
          <w:numId w:val="0"/>
        </w:numPr>
        <w:ind w:left="867"/>
      </w:pPr>
    </w:p>
    <w:p w:rsidR="00187CE5" w:rsidRDefault="00187CE5" w:rsidP="00FB5960">
      <w:pPr>
        <w:pStyle w:val="ListHeading1"/>
      </w:pPr>
      <w:r>
        <w:t xml:space="preserve">Hankija esitab Pakkujatele </w:t>
      </w:r>
      <w:r w:rsidRPr="008171B9">
        <w:t>viivitamata, kuid mitte hiljem kui kolme tööp</w:t>
      </w:r>
      <w:r>
        <w:t xml:space="preserve">äeva jooksul kirjalikult teate </w:t>
      </w:r>
      <w:r w:rsidRPr="00453DE4">
        <w:t xml:space="preserve">Pakkuja Hankemenetlusest kõrvaldamise otsusest </w:t>
      </w:r>
      <w:r>
        <w:t>koos Pakkujate nimedega, kelle või kelle P</w:t>
      </w:r>
      <w:r w:rsidRPr="008171B9">
        <w:t>akkumuse suhtes vastav otsus tehti</w:t>
      </w:r>
      <w:r>
        <w:t>. [RHS § 54 lg 1]</w:t>
      </w:r>
    </w:p>
    <w:p w:rsidR="00187CE5" w:rsidRPr="00C41A3E" w:rsidRDefault="00187CE5" w:rsidP="00FB5960">
      <w:pPr>
        <w:pStyle w:val="ListHeading1"/>
        <w:numPr>
          <w:ilvl w:val="0"/>
          <w:numId w:val="0"/>
        </w:numPr>
        <w:ind w:left="867"/>
      </w:pPr>
    </w:p>
    <w:p w:rsidR="00187CE5" w:rsidRPr="00C41A3E" w:rsidRDefault="00187CE5" w:rsidP="00FB5960">
      <w:pPr>
        <w:pStyle w:val="ListHeading1"/>
        <w:numPr>
          <w:ilvl w:val="0"/>
          <w:numId w:val="0"/>
        </w:numPr>
        <w:ind w:left="867"/>
      </w:pPr>
    </w:p>
    <w:p w:rsidR="00187CE5" w:rsidRPr="008758C0" w:rsidRDefault="00187CE5" w:rsidP="00FD715B">
      <w:pPr>
        <w:pStyle w:val="Heading1"/>
        <w:ind w:left="357" w:hanging="357"/>
      </w:pPr>
      <w:bookmarkStart w:id="60" w:name="_Toc319841284"/>
      <w:r>
        <w:t>Pakkuja</w:t>
      </w:r>
      <w:r w:rsidRPr="008758C0">
        <w:t xml:space="preserve"> kvalifikatsiooni kontrollimine</w:t>
      </w:r>
      <w:r>
        <w:t xml:space="preserve"> [RHS § 39]</w:t>
      </w:r>
      <w:bookmarkEnd w:id="60"/>
    </w:p>
    <w:p w:rsidR="00187CE5" w:rsidRPr="00231FF2" w:rsidRDefault="00187CE5" w:rsidP="00231FF2">
      <w:pPr>
        <w:rPr>
          <w:color w:val="FF0000"/>
        </w:rPr>
      </w:pPr>
    </w:p>
    <w:p w:rsidR="00187CE5" w:rsidRDefault="00187CE5" w:rsidP="00FB5960">
      <w:pPr>
        <w:pStyle w:val="ListHeading1"/>
      </w:pPr>
      <w:r w:rsidRPr="00592B34">
        <w:t>Hankija kontrollib, kas Pakkuja majanduslik ja finantsseisund ning tehniline ja kutsealane pädevus vastavad Hanketeates esitatud kvalifitseerimise tingimustele.</w:t>
      </w:r>
      <w:r>
        <w:t xml:space="preserve"> [RHS § 39 lg 1]</w:t>
      </w:r>
    </w:p>
    <w:p w:rsidR="00187CE5" w:rsidRDefault="00187CE5" w:rsidP="00FB5960">
      <w:pPr>
        <w:pStyle w:val="ListHeading1"/>
        <w:numPr>
          <w:ilvl w:val="0"/>
          <w:numId w:val="0"/>
        </w:numPr>
        <w:ind w:left="867"/>
      </w:pPr>
    </w:p>
    <w:p w:rsidR="00187CE5" w:rsidRPr="000944A2" w:rsidRDefault="00187CE5" w:rsidP="00FB5960">
      <w:pPr>
        <w:pStyle w:val="ListHeading1"/>
      </w:pPr>
      <w:r>
        <w:t>Pakkuja majandusliku ja finantsseisundi [RHS § 40] kvalifitseerimise tingimused ning tingimustele vastavuse hindamiseks vajalikud andmed ja esitamise vorminõuded on eelnevalt esitatud HT p. III.2.2).</w:t>
      </w:r>
    </w:p>
    <w:p w:rsidR="00187CE5" w:rsidRPr="000944A2" w:rsidRDefault="00187CE5" w:rsidP="00FB5960">
      <w:pPr>
        <w:pStyle w:val="ListHeading1"/>
        <w:numPr>
          <w:ilvl w:val="0"/>
          <w:numId w:val="0"/>
        </w:numPr>
        <w:ind w:left="867"/>
      </w:pPr>
    </w:p>
    <w:p w:rsidR="00187CE5" w:rsidRDefault="00187CE5" w:rsidP="00FB5960">
      <w:pPr>
        <w:pStyle w:val="ListHeading1"/>
      </w:pPr>
      <w:r w:rsidRPr="00BB60A0">
        <w:t>Kui see on Pakkuja kvalifikatsiooni tõendamiseks vajalik ja asjakohane, võib Pakkuja</w:t>
      </w:r>
      <w:r w:rsidRPr="00161C28">
        <w:t xml:space="preserve"> tõendada oma vastavust majanduslikule ja </w:t>
      </w:r>
      <w:r w:rsidRPr="00BB60A0">
        <w:t xml:space="preserve">finantsseisundile esitatud nõuetele konkreetse </w:t>
      </w:r>
      <w:r>
        <w:t>H</w:t>
      </w:r>
      <w:r w:rsidRPr="00161C28">
        <w:t xml:space="preserve">ankelepingu täitmise raames lisaks oma näitajatele ka </w:t>
      </w:r>
      <w:r w:rsidRPr="00F80E58">
        <w:t xml:space="preserve">teise isiku vahendite </w:t>
      </w:r>
      <w:r>
        <w:t xml:space="preserve">alusel, kui ta </w:t>
      </w:r>
      <w:r w:rsidRPr="00F80E58">
        <w:t>tõendab Hankijale vastuvõetaval viisil</w:t>
      </w:r>
      <w:r>
        <w:t>, et sellel isikul on H</w:t>
      </w:r>
      <w:r w:rsidRPr="00161C28">
        <w:t>ankel</w:t>
      </w:r>
      <w:r>
        <w:t>epingu täitmiseks vajalikud ja H</w:t>
      </w:r>
      <w:r w:rsidRPr="00161C28">
        <w:t>ankelepingu eseme</w:t>
      </w:r>
      <w:r>
        <w:t>le vastavad vahendid olemas ja P</w:t>
      </w:r>
      <w:r w:rsidRPr="00161C28">
        <w:t>akkujal on võimalik vajaduse korral s</w:t>
      </w:r>
      <w:r>
        <w:t>elle isiku vastavaid vahendeid H</w:t>
      </w:r>
      <w:r w:rsidRPr="00161C28">
        <w:t>ankelepingu täitmiseks kasutada</w:t>
      </w:r>
      <w:r>
        <w:t>. [RHS § 40 lg 3]</w:t>
      </w:r>
    </w:p>
    <w:p w:rsidR="00187CE5" w:rsidRDefault="00187CE5" w:rsidP="00A07242">
      <w:pPr>
        <w:pStyle w:val="ListParagraph"/>
        <w:numPr>
          <w:ilvl w:val="0"/>
          <w:numId w:val="0"/>
        </w:numPr>
        <w:ind w:left="720"/>
      </w:pPr>
    </w:p>
    <w:p w:rsidR="00187CE5" w:rsidRDefault="00187CE5" w:rsidP="00FB5960">
      <w:pPr>
        <w:pStyle w:val="ListHeading1"/>
      </w:pPr>
      <w:r w:rsidRPr="000A22E2">
        <w:t xml:space="preserve">Ühispakkujad võivad enda majandusliku ja finantsseisundi kvalifitseerimise tingimustele vastavuse tõendamiseks summeeritavate näitajate puhul tugineda kõigi </w:t>
      </w:r>
      <w:r>
        <w:t>Ühis</w:t>
      </w:r>
      <w:r w:rsidRPr="000A22E2">
        <w:t>pakkujate vastavatele summeeritud näitajatele</w:t>
      </w:r>
      <w:bookmarkStart w:id="61" w:name="OLE_LINK1"/>
      <w:r w:rsidRPr="000944A2">
        <w:t>.</w:t>
      </w:r>
      <w:r>
        <w:t xml:space="preserve"> [RHS § 40 lg 4]</w:t>
      </w:r>
    </w:p>
    <w:p w:rsidR="00187CE5" w:rsidRDefault="00187CE5" w:rsidP="00FB5960">
      <w:pPr>
        <w:pStyle w:val="ListHeading1"/>
        <w:numPr>
          <w:ilvl w:val="0"/>
          <w:numId w:val="0"/>
        </w:numPr>
        <w:ind w:left="867"/>
      </w:pPr>
    </w:p>
    <w:p w:rsidR="00187CE5" w:rsidRDefault="00187CE5" w:rsidP="00FB5960">
      <w:pPr>
        <w:pStyle w:val="ListHeading1"/>
      </w:pPr>
      <w:r>
        <w:t>Pakkuja tehnilise ja kutsealase pädevuse [RHS § 41] kvalifitseerimise tingimused ning tingimustele vastavuse hindamiseks vajalikud andmed ja vorminõuded on eelnevalt esitatud HT p. III.2.3).</w:t>
      </w:r>
      <w:bookmarkEnd w:id="61"/>
    </w:p>
    <w:p w:rsidR="00187CE5" w:rsidRDefault="00187CE5" w:rsidP="001A770C">
      <w:pPr>
        <w:pStyle w:val="ListParagraph"/>
        <w:numPr>
          <w:ilvl w:val="0"/>
          <w:numId w:val="0"/>
        </w:numPr>
        <w:ind w:left="720"/>
      </w:pPr>
    </w:p>
    <w:p w:rsidR="00187CE5" w:rsidRPr="000944A2" w:rsidRDefault="00187CE5" w:rsidP="00FB5960">
      <w:pPr>
        <w:pStyle w:val="ListHeading1"/>
      </w:pPr>
      <w:r w:rsidRPr="00BB60A0">
        <w:t xml:space="preserve">Kui see on Pakkuja kvalifikatsiooni tõendamiseks vajalik ja asjakohane, võib Pakkuja </w:t>
      </w:r>
      <w:r w:rsidRPr="001A770C">
        <w:t xml:space="preserve">tõendada oma tehnilise ja kutsealase </w:t>
      </w:r>
      <w:r w:rsidRPr="00BB60A0">
        <w:t xml:space="preserve">pädevuse vastavust kvalifitseerimise tingimustele </w:t>
      </w:r>
      <w:r>
        <w:t>konkreetse H</w:t>
      </w:r>
      <w:r w:rsidRPr="001A770C">
        <w:t xml:space="preserve">ankelepingu täitmise raames lisaks oma näitajatele ka </w:t>
      </w:r>
      <w:r w:rsidRPr="00F80E58">
        <w:t xml:space="preserve">teise isiku näitajate </w:t>
      </w:r>
      <w:r w:rsidRPr="001A770C">
        <w:t xml:space="preserve">alusel </w:t>
      </w:r>
      <w:r w:rsidRPr="00F80E58">
        <w:t xml:space="preserve">vahendite ja meetmete või spetsialistide </w:t>
      </w:r>
      <w:r w:rsidRPr="001A770C">
        <w:t xml:space="preserve">osas, sõltumata tema õiguslike suhete iseloomust </w:t>
      </w:r>
      <w:r>
        <w:t xml:space="preserve">selle isikuga. Selleks peab ta </w:t>
      </w:r>
      <w:r w:rsidRPr="00F80E58">
        <w:t>Hankijale vastuvõetaval viisil tõendama</w:t>
      </w:r>
      <w:r w:rsidRPr="001A770C">
        <w:t>, et sellel isikul on vastavad vahendid ja meetmed</w:t>
      </w:r>
      <w:r>
        <w:t xml:space="preserve"> või spetsialistid olemas ning P</w:t>
      </w:r>
      <w:r w:rsidRPr="001A770C">
        <w:t>akkujal on</w:t>
      </w:r>
      <w:r>
        <w:t xml:space="preserve"> võimalik neid vajaduse korral H</w:t>
      </w:r>
      <w:r w:rsidRPr="001A770C">
        <w:t>ankelepingu täitmiseks kasutada</w:t>
      </w:r>
      <w:r>
        <w:t>. [RHS § 41 lg 6]</w:t>
      </w:r>
    </w:p>
    <w:p w:rsidR="00187CE5" w:rsidRPr="000944A2" w:rsidRDefault="00187CE5" w:rsidP="00FB5960">
      <w:pPr>
        <w:pStyle w:val="ListHeading1"/>
        <w:numPr>
          <w:ilvl w:val="0"/>
          <w:numId w:val="0"/>
        </w:numPr>
        <w:ind w:left="867"/>
      </w:pPr>
    </w:p>
    <w:p w:rsidR="00187CE5" w:rsidRPr="000944A2" w:rsidRDefault="00187CE5" w:rsidP="00FB5960">
      <w:pPr>
        <w:pStyle w:val="ListHeading1"/>
      </w:pPr>
      <w:r w:rsidRPr="0060404D">
        <w:t>Ühispakkujad võivad oma tehnilise ja kutsealase pädevuse kvalifitseerimise tingimustele vastavus</w:t>
      </w:r>
      <w:r>
        <w:t>e tõendamiseks tugineda teiste Ü</w:t>
      </w:r>
      <w:r w:rsidRPr="0060404D">
        <w:t>hispakkujate pädevusele, kui see on vastava kriteeriumi olemusest tulenevalt võimalik</w:t>
      </w:r>
      <w:r w:rsidRPr="000944A2">
        <w:t>.</w:t>
      </w:r>
      <w:r>
        <w:t xml:space="preserve"> [RHS § 41 lg 7]</w:t>
      </w:r>
    </w:p>
    <w:p w:rsidR="00187CE5" w:rsidRPr="005F7D3B" w:rsidRDefault="00187CE5" w:rsidP="00FB5960">
      <w:pPr>
        <w:pStyle w:val="ListHeading1"/>
        <w:numPr>
          <w:ilvl w:val="0"/>
          <w:numId w:val="0"/>
        </w:numPr>
        <w:ind w:left="867"/>
      </w:pPr>
    </w:p>
    <w:p w:rsidR="00187CE5" w:rsidRPr="005F7D3B" w:rsidRDefault="00187CE5" w:rsidP="00FB5960">
      <w:pPr>
        <w:pStyle w:val="ListHeading1"/>
      </w:pPr>
      <w:r>
        <w:t>Hankijal on õigus kontrollida P</w:t>
      </w:r>
      <w:r w:rsidRPr="005F7D3B">
        <w:t xml:space="preserve">akkuja kvalifikatsiooni kogu </w:t>
      </w:r>
      <w:r>
        <w:t>Hanke</w:t>
      </w:r>
      <w:r w:rsidRPr="005F7D3B">
        <w:t>menetluse vältel, ja kui ta</w:t>
      </w:r>
      <w:r>
        <w:t>lle saab teatavaks asjaolu, et P</w:t>
      </w:r>
      <w:r w:rsidRPr="005F7D3B">
        <w:t xml:space="preserve">akkuja majanduslik ja finantsseisund või tehniline ja kutsealane pädevus ei vasta </w:t>
      </w:r>
      <w:r>
        <w:t>H</w:t>
      </w:r>
      <w:r w:rsidRPr="005F7D3B">
        <w:t>anketeates esitatud kvalifitseerimis</w:t>
      </w:r>
      <w:r>
        <w:t>e tingimustele, teha uus otsus P</w:t>
      </w:r>
      <w:r w:rsidRPr="005F7D3B">
        <w:t xml:space="preserve">akkuja kvalifitseerimise kohta ning jätta </w:t>
      </w:r>
      <w:r>
        <w:t>P</w:t>
      </w:r>
      <w:r w:rsidRPr="005F7D3B">
        <w:t>akkuja kvalifitseerimata.</w:t>
      </w:r>
      <w:r>
        <w:t xml:space="preserve"> [RHS § 39 lg 3]</w:t>
      </w:r>
    </w:p>
    <w:p w:rsidR="00187CE5" w:rsidRPr="005F7D3B" w:rsidRDefault="00187CE5" w:rsidP="00FB5960">
      <w:pPr>
        <w:pStyle w:val="ListHeading1"/>
        <w:numPr>
          <w:ilvl w:val="0"/>
          <w:numId w:val="0"/>
        </w:numPr>
        <w:ind w:left="867"/>
      </w:pPr>
    </w:p>
    <w:p w:rsidR="00187CE5" w:rsidRPr="005F7D3B" w:rsidRDefault="00187CE5" w:rsidP="00FB5960">
      <w:pPr>
        <w:pStyle w:val="ListHeading1"/>
      </w:pPr>
      <w:r w:rsidRPr="005F7D3B">
        <w:t>Pakkuja kvalifitseerimise või kvalifitseerimata jätmise kohta teeb Hankija sellekohase põhjendatud kirjaliku otsuse.</w:t>
      </w:r>
      <w:r>
        <w:t xml:space="preserve"> [RHS § 39 lg 6]</w:t>
      </w:r>
    </w:p>
    <w:p w:rsidR="00187CE5" w:rsidRPr="005F7D3B" w:rsidRDefault="00187CE5" w:rsidP="00FB5960">
      <w:pPr>
        <w:pStyle w:val="ListHeading1"/>
        <w:numPr>
          <w:ilvl w:val="0"/>
          <w:numId w:val="0"/>
        </w:numPr>
        <w:ind w:left="867"/>
      </w:pPr>
    </w:p>
    <w:p w:rsidR="00187CE5" w:rsidRDefault="00187CE5" w:rsidP="00D94E03">
      <w:pPr>
        <w:pStyle w:val="ListHeading1"/>
        <w:tabs>
          <w:tab w:val="clear" w:pos="3402"/>
        </w:tabs>
      </w:pPr>
      <w:r w:rsidRPr="00312344">
        <w:t>Hankija esitab Pakkujatele viivitamata, kuid mitte hiljem kui kolme tööpäeva jooksul kirjalikult teate Pakkuja kvalifitseerimise otsusest, Pakkuja kvalifitseerimata jätmise otsusest koos Pakkujate nimedega, kelle suhtes vastav otsus tehti. [RHS § 54 lg 1]</w:t>
      </w:r>
    </w:p>
    <w:p w:rsidR="00187CE5" w:rsidRPr="00312344" w:rsidRDefault="00187CE5" w:rsidP="00D94E03">
      <w:pPr>
        <w:pStyle w:val="ListHeading1"/>
        <w:numPr>
          <w:ilvl w:val="2"/>
          <w:numId w:val="5"/>
        </w:numPr>
      </w:pPr>
      <w:r w:rsidRPr="00312344">
        <w:t>Pakkuja nõudmisel esitab Hankija kirjalikult kolme tööpäeva jooksul sellekohase taotluse saamisest arvates Pakkujale tema kvalifitseerimata jätmise põhjused.</w:t>
      </w:r>
      <w:r>
        <w:t xml:space="preserve"> [RHS § 54 lg 2 p 1]</w:t>
      </w:r>
    </w:p>
    <w:p w:rsidR="00187CE5" w:rsidRPr="005F7D3B" w:rsidRDefault="00187CE5" w:rsidP="00FB5960">
      <w:pPr>
        <w:pStyle w:val="ListHeading1"/>
        <w:numPr>
          <w:ilvl w:val="0"/>
          <w:numId w:val="0"/>
        </w:numPr>
        <w:ind w:left="867"/>
      </w:pPr>
    </w:p>
    <w:p w:rsidR="00187CE5" w:rsidRPr="005F7D3B" w:rsidRDefault="00187CE5" w:rsidP="00D94E03">
      <w:pPr>
        <w:pStyle w:val="ListHeading1"/>
        <w:tabs>
          <w:tab w:val="clear" w:pos="3402"/>
        </w:tabs>
      </w:pPr>
      <w:r>
        <w:t>Kvalifitseerimata jäetud Pakkuja ei osale edasises Hankemenetluses. [RHS § 39 lg 7]</w:t>
      </w:r>
    </w:p>
    <w:p w:rsidR="00187CE5" w:rsidRPr="00231FF2" w:rsidRDefault="00187CE5" w:rsidP="00231FF2">
      <w:pPr>
        <w:rPr>
          <w:color w:val="FF0000"/>
        </w:rPr>
      </w:pPr>
    </w:p>
    <w:p w:rsidR="00187CE5" w:rsidRPr="00231FF2" w:rsidRDefault="00187CE5" w:rsidP="00FD715B">
      <w:pPr>
        <w:pStyle w:val="Heading1"/>
        <w:ind w:left="357" w:hanging="357"/>
      </w:pPr>
      <w:bookmarkStart w:id="62" w:name="_Toc319841285"/>
      <w:r>
        <w:t>Pakkumuste vastavuse kontrollimine [RHS § 47]. Kõigi</w:t>
      </w:r>
      <w:r w:rsidRPr="00231FF2">
        <w:t xml:space="preserve"> </w:t>
      </w:r>
      <w:r>
        <w:t>Pakkumus</w:t>
      </w:r>
      <w:r w:rsidRPr="00231FF2">
        <w:t>te tagasilükkami</w:t>
      </w:r>
      <w:r>
        <w:t>ne [RHS § 49], sh selle</w:t>
      </w:r>
      <w:r w:rsidRPr="00231FF2">
        <w:t xml:space="preserve"> alused</w:t>
      </w:r>
      <w:r>
        <w:t xml:space="preserve"> [RHS § 31 lg 2 p 15].</w:t>
      </w:r>
      <w:bookmarkEnd w:id="62"/>
    </w:p>
    <w:p w:rsidR="00187CE5" w:rsidRPr="00231FF2" w:rsidRDefault="00187CE5" w:rsidP="00231FF2">
      <w:pPr>
        <w:rPr>
          <w:color w:val="FF0000"/>
        </w:rPr>
      </w:pPr>
    </w:p>
    <w:p w:rsidR="00187CE5" w:rsidRDefault="00187CE5" w:rsidP="00FB5960">
      <w:pPr>
        <w:pStyle w:val="ListHeading1"/>
      </w:pPr>
      <w:r w:rsidRPr="00E925DA">
        <w:t>Hankija kontrollib kva</w:t>
      </w:r>
      <w:r>
        <w:t>lifitseeritud P</w:t>
      </w:r>
      <w:r w:rsidRPr="00E925DA">
        <w:t xml:space="preserve">akkujate esitatud ja </w:t>
      </w:r>
      <w:r>
        <w:t>RHS</w:t>
      </w:r>
      <w:r w:rsidRPr="00E925DA">
        <w:t xml:space="preserve"> §</w:t>
      </w:r>
      <w:r>
        <w:t>-s 46 sätestatud korras avatud Pakkumuste vastavust Hanketeates ja H</w:t>
      </w:r>
      <w:r w:rsidRPr="00E925DA">
        <w:t xml:space="preserve">ankedokumentides </w:t>
      </w:r>
      <w:r>
        <w:t>esitatud tingimustele</w:t>
      </w:r>
      <w:r w:rsidRPr="00E925DA">
        <w:t xml:space="preserve"> ja tee</w:t>
      </w:r>
      <w:r>
        <w:t>b põhjendatud kirjaliku otsuse P</w:t>
      </w:r>
      <w:r w:rsidRPr="00E925DA">
        <w:t>akkumuste vastavaks tunnistamise või tagasilükkamise kohta.</w:t>
      </w:r>
      <w:r>
        <w:t xml:space="preserve"> [RHS § 47 lg 1]</w:t>
      </w:r>
    </w:p>
    <w:p w:rsidR="00187CE5" w:rsidRPr="00D609BC" w:rsidRDefault="00187CE5" w:rsidP="00FB5960">
      <w:pPr>
        <w:pStyle w:val="ListHeading1"/>
        <w:numPr>
          <w:ilvl w:val="0"/>
          <w:numId w:val="0"/>
        </w:numPr>
        <w:ind w:left="867"/>
      </w:pPr>
    </w:p>
    <w:p w:rsidR="00187CE5" w:rsidRPr="00E925DA" w:rsidRDefault="00187CE5" w:rsidP="00FB5960">
      <w:pPr>
        <w:pStyle w:val="ListHeading1"/>
      </w:pPr>
      <w:r>
        <w:t>Hankija lükkab P</w:t>
      </w:r>
      <w:r w:rsidRPr="00151AD0">
        <w:t>akk</w:t>
      </w:r>
      <w:r>
        <w:t>umuse tagasi, kui see ei vasta Hanketeates või H</w:t>
      </w:r>
      <w:r w:rsidRPr="00151AD0">
        <w:t xml:space="preserve">ankedokumentides esitatud tingimustele. Hankija võib tunnistada </w:t>
      </w:r>
      <w:r>
        <w:t>Pakkumus</w:t>
      </w:r>
      <w:r w:rsidRPr="00151AD0">
        <w:t>e vastavaks, kui selles ei esine sisulisi kõrval</w:t>
      </w:r>
      <w:r>
        <w:t>ekaldeid nimetatud tingimustest</w:t>
      </w:r>
      <w:r w:rsidRPr="00E925DA">
        <w:t>.</w:t>
      </w:r>
      <w:r>
        <w:t xml:space="preserve"> [RHS § 47 lg 2]</w:t>
      </w:r>
    </w:p>
    <w:p w:rsidR="00187CE5" w:rsidRPr="00E925DA" w:rsidRDefault="00187CE5" w:rsidP="00FB5960">
      <w:pPr>
        <w:pStyle w:val="ListHeading1"/>
        <w:numPr>
          <w:ilvl w:val="0"/>
          <w:numId w:val="0"/>
        </w:numPr>
        <w:ind w:left="867"/>
      </w:pPr>
    </w:p>
    <w:p w:rsidR="00187CE5" w:rsidRPr="00264DC3" w:rsidRDefault="00187CE5" w:rsidP="00FB5960">
      <w:pPr>
        <w:pStyle w:val="ListHeading1"/>
      </w:pPr>
      <w:r w:rsidRPr="00264DC3">
        <w:t>Hankija võib teha põhj</w:t>
      </w:r>
      <w:r>
        <w:t>endatud kirjaliku otsuse kõigi P</w:t>
      </w:r>
      <w:r w:rsidRPr="00264DC3">
        <w:t>akkumuste tagasilükkamise kohta, kui</w:t>
      </w:r>
      <w:r>
        <w:t xml:space="preserve"> [RHS § 49 lg 1]</w:t>
      </w:r>
      <w:r w:rsidRPr="00264DC3">
        <w:t>:</w:t>
      </w:r>
    </w:p>
    <w:p w:rsidR="00187CE5" w:rsidRPr="006F1493" w:rsidRDefault="00187CE5" w:rsidP="00D1447D">
      <w:pPr>
        <w:pStyle w:val="ListHeading1"/>
        <w:numPr>
          <w:ilvl w:val="2"/>
          <w:numId w:val="5"/>
        </w:numPr>
      </w:pPr>
      <w:r>
        <w:t>P</w:t>
      </w:r>
      <w:r w:rsidRPr="006F1493">
        <w:t xml:space="preserve">akkumuste avamisel tuvastatakse, et </w:t>
      </w:r>
      <w:r>
        <w:t>kõik esitatud Pakkumused ületavad H</w:t>
      </w:r>
      <w:r w:rsidRPr="006F1493">
        <w:t>ankelepi</w:t>
      </w:r>
      <w:r>
        <w:t>ngu eeldatavat maksumust, võib Hankija kõik esitatud P</w:t>
      </w:r>
      <w:r w:rsidRPr="006F1493">
        <w:t xml:space="preserve">akkumused tagasi </w:t>
      </w:r>
      <w:r>
        <w:t>lükata kontrollimata eelnevalt P</w:t>
      </w:r>
      <w:r w:rsidRPr="006F1493">
        <w:t>akkujat</w:t>
      </w:r>
      <w:r>
        <w:t>e kvalifikatsiooni ja esitatud Pakkumuste sisulist vastavust H</w:t>
      </w:r>
      <w:r w:rsidRPr="006F1493">
        <w:t>anketingimustele</w:t>
      </w:r>
      <w:r>
        <w:t>.</w:t>
      </w:r>
    </w:p>
    <w:p w:rsidR="00187CE5" w:rsidRDefault="00187CE5" w:rsidP="00FB5960">
      <w:pPr>
        <w:pStyle w:val="ListHeading1"/>
        <w:numPr>
          <w:ilvl w:val="0"/>
          <w:numId w:val="0"/>
        </w:numPr>
        <w:ind w:left="1491"/>
      </w:pPr>
    </w:p>
    <w:p w:rsidR="00187CE5" w:rsidRPr="00941561" w:rsidRDefault="00187CE5" w:rsidP="00FB5960">
      <w:pPr>
        <w:pStyle w:val="ListHeading1"/>
      </w:pPr>
      <w:r w:rsidRPr="00941561">
        <w:t>Hankija esitab Pakkujatele viivitamata, kuid mitte hiljem kui kolme tööpäeva jooksul kirjalikult teate Pakkumuse tagasilükkamise otsusest, kõigi Pakkumuste tagasilükkamise otsusest ja Pakkumuse vastavaks tunnistamise otsusest koos Pakkujate nimedega, kelle Pakkumuse suhtes vastav otsus tehti. [RHS § 54 lg 1]</w:t>
      </w:r>
    </w:p>
    <w:p w:rsidR="00187CE5" w:rsidRPr="00941561" w:rsidRDefault="00187CE5" w:rsidP="00D1447D">
      <w:pPr>
        <w:pStyle w:val="ListHeading1"/>
        <w:numPr>
          <w:ilvl w:val="2"/>
          <w:numId w:val="5"/>
        </w:numPr>
      </w:pPr>
      <w:r w:rsidRPr="00941561">
        <w:t>Pakkuja nõu</w:t>
      </w:r>
      <w:r>
        <w:t>dmisel esitab H</w:t>
      </w:r>
      <w:r w:rsidRPr="00941561">
        <w:t xml:space="preserve">ankija kirjalikult kolme tööpäeva jooksul sellekohase taotluse saamisest arvates Pakkujale tema </w:t>
      </w:r>
      <w:r>
        <w:t>Pakkumus</w:t>
      </w:r>
      <w:r w:rsidRPr="00941561">
        <w:t xml:space="preserve">e tagasilükkamise põhjused, sealhulgas juhul, kui tehti otsus, mille kohaselt tema </w:t>
      </w:r>
      <w:r>
        <w:t>Pakkumus</w:t>
      </w:r>
      <w:r w:rsidRPr="00941561">
        <w:t xml:space="preserve"> ei ole </w:t>
      </w:r>
      <w:r>
        <w:t>RHS § 33 lk</w:t>
      </w:r>
      <w:r w:rsidRPr="00941561">
        <w:t> 2 tähendus</w:t>
      </w:r>
      <w:r>
        <w:t>es samaväärne või ei vasta lk</w:t>
      </w:r>
      <w:r w:rsidRPr="00941561">
        <w:t> 3 tähenduses ettenähtud kasutusomadustele või funktsionaalsetele nõuetele.</w:t>
      </w:r>
      <w:r>
        <w:t xml:space="preserve"> [RHS § 54 lg 2 p 2]</w:t>
      </w:r>
    </w:p>
    <w:p w:rsidR="00187CE5" w:rsidRPr="00C02EF3" w:rsidRDefault="00187CE5" w:rsidP="00FB5960">
      <w:pPr>
        <w:pStyle w:val="ListHeading1"/>
        <w:numPr>
          <w:ilvl w:val="0"/>
          <w:numId w:val="0"/>
        </w:numPr>
        <w:ind w:left="867"/>
      </w:pPr>
    </w:p>
    <w:p w:rsidR="00187CE5" w:rsidRPr="00C02EF3" w:rsidRDefault="00187CE5" w:rsidP="00FB5960">
      <w:pPr>
        <w:pStyle w:val="ListHeading1"/>
      </w:pPr>
      <w:r w:rsidRPr="00C02EF3">
        <w:t xml:space="preserve">Pakkuja, kelle </w:t>
      </w:r>
      <w:r>
        <w:t>Pakkumus</w:t>
      </w:r>
      <w:r w:rsidRPr="00C02EF3">
        <w:t xml:space="preserve"> on tagasi lükatud, ei osale edasises </w:t>
      </w:r>
      <w:r>
        <w:t>Hanke</w:t>
      </w:r>
      <w:r w:rsidRPr="00C02EF3">
        <w:t>menetluses.</w:t>
      </w:r>
      <w:r>
        <w:t xml:space="preserve"> [RHS § 47 lg 9]</w:t>
      </w:r>
    </w:p>
    <w:p w:rsidR="00187CE5" w:rsidRPr="00C02EF3" w:rsidRDefault="00187CE5" w:rsidP="00FB5960">
      <w:pPr>
        <w:pStyle w:val="ListHeading1"/>
        <w:numPr>
          <w:ilvl w:val="0"/>
          <w:numId w:val="0"/>
        </w:numPr>
        <w:ind w:left="867"/>
      </w:pPr>
    </w:p>
    <w:p w:rsidR="00187CE5" w:rsidRPr="00C02EF3" w:rsidRDefault="00187CE5" w:rsidP="00FB5960">
      <w:pPr>
        <w:pStyle w:val="ListHeading1"/>
        <w:numPr>
          <w:ilvl w:val="0"/>
          <w:numId w:val="0"/>
        </w:numPr>
        <w:ind w:left="867"/>
      </w:pPr>
    </w:p>
    <w:p w:rsidR="00187CE5" w:rsidRPr="00E94B39" w:rsidRDefault="00187CE5" w:rsidP="00FD715B">
      <w:pPr>
        <w:pStyle w:val="Heading1"/>
        <w:ind w:left="357" w:hanging="357"/>
      </w:pPr>
      <w:bookmarkStart w:id="63" w:name="_Toc319841286"/>
      <w:r w:rsidRPr="00E94B39">
        <w:t xml:space="preserve">Pakkumuste hindamine ja </w:t>
      </w:r>
      <w:r>
        <w:t>Pakkumus</w:t>
      </w:r>
      <w:r w:rsidRPr="00E94B39">
        <w:t>e edukaks tunnistamine</w:t>
      </w:r>
      <w:r>
        <w:t xml:space="preserve"> [RHS § 50]</w:t>
      </w:r>
      <w:bookmarkEnd w:id="63"/>
    </w:p>
    <w:p w:rsidR="00187CE5" w:rsidRPr="00A24B9A" w:rsidRDefault="00187CE5" w:rsidP="00231FF2">
      <w:pPr>
        <w:rPr>
          <w:color w:val="FF0000"/>
        </w:rPr>
      </w:pPr>
    </w:p>
    <w:p w:rsidR="00187CE5" w:rsidRPr="00AD4A50" w:rsidRDefault="00187CE5" w:rsidP="00FB5960">
      <w:pPr>
        <w:pStyle w:val="ListHeading1"/>
      </w:pPr>
      <w:r>
        <w:t xml:space="preserve">Pakkumuste hindamise kriteeriumid ning hindamiseks vajalikud andmed ja nende vorminõuded on eelnevalt esitatud HT p. IV.2.1) ja </w:t>
      </w:r>
      <w:r w:rsidRPr="00F80E58">
        <w:t>JP p. 7</w:t>
      </w:r>
      <w:r w:rsidRPr="00AD4A50">
        <w:t>.</w:t>
      </w:r>
    </w:p>
    <w:p w:rsidR="00187CE5" w:rsidRPr="00AD4A50" w:rsidRDefault="00187CE5" w:rsidP="00FB5960">
      <w:pPr>
        <w:pStyle w:val="ListHeading1"/>
        <w:numPr>
          <w:ilvl w:val="0"/>
          <w:numId w:val="0"/>
        </w:numPr>
        <w:ind w:left="867"/>
      </w:pPr>
    </w:p>
    <w:p w:rsidR="00187CE5" w:rsidRPr="00AD4A50" w:rsidRDefault="00187CE5" w:rsidP="00FB5960">
      <w:pPr>
        <w:pStyle w:val="ListHeading1"/>
      </w:pPr>
      <w:r w:rsidRPr="00C51F6F">
        <w:t>Hankija hindab vastavaks tunnistat</w:t>
      </w:r>
      <w:r>
        <w:t>ud P</w:t>
      </w:r>
      <w:r w:rsidRPr="00C51F6F">
        <w:t xml:space="preserve">akkumusi. </w:t>
      </w:r>
      <w:r>
        <w:t>Pakkumuste hindamisel arvestab Hankija ainult Hanketeates, H</w:t>
      </w:r>
      <w:r w:rsidRPr="00C51F6F">
        <w:t xml:space="preserve">ankedokumentides </w:t>
      </w:r>
      <w:r>
        <w:t>sätestatud Pakkumuste hindamise kriteeriume</w:t>
      </w:r>
      <w:r w:rsidRPr="00AD4A50">
        <w:t>.</w:t>
      </w:r>
      <w:r>
        <w:t xml:space="preserve"> [RHS § 50 lg 1]</w:t>
      </w:r>
    </w:p>
    <w:p w:rsidR="00187CE5" w:rsidRPr="00A12D37" w:rsidRDefault="00187CE5" w:rsidP="00D1447D">
      <w:pPr>
        <w:pStyle w:val="ListHeading1"/>
        <w:numPr>
          <w:ilvl w:val="2"/>
          <w:numId w:val="5"/>
        </w:numPr>
      </w:pPr>
      <w:r>
        <w:t>Kui Hankija sõlmib H</w:t>
      </w:r>
      <w:r w:rsidRPr="00A12D37">
        <w:t xml:space="preserve">ankelepingu majanduslikult soodsaima </w:t>
      </w:r>
      <w:r>
        <w:t>Pakkumus</w:t>
      </w:r>
      <w:r w:rsidRPr="00A12D37">
        <w:t xml:space="preserve">e alusel, hindab ta </w:t>
      </w:r>
      <w:r>
        <w:t>Pakkumusi vastavalt Hanketeates või Hankedokumentides nimetatud Hankelepingu esemega seotud P</w:t>
      </w:r>
      <w:r w:rsidRPr="00A12D37">
        <w:t>akkumuste hindamise kriteeriumidele omistatud suhtelisele osakaalule. Hankija tunnistab põhjenda</w:t>
      </w:r>
      <w:r>
        <w:t>tud kirjaliku otsusega edukaks P</w:t>
      </w:r>
      <w:r w:rsidRPr="00A12D37">
        <w:t>akkumuste hindamise kriteeriumide k</w:t>
      </w:r>
      <w:r>
        <w:t>ohaselt kõige soodsama P</w:t>
      </w:r>
      <w:r w:rsidRPr="00A12D37">
        <w:t>akkumuse.</w:t>
      </w:r>
      <w:r>
        <w:t xml:space="preserve"> [RHS § 50 lg 2] või</w:t>
      </w:r>
    </w:p>
    <w:p w:rsidR="00187CE5" w:rsidRPr="00A12D37" w:rsidRDefault="00187CE5" w:rsidP="00D1447D">
      <w:pPr>
        <w:pStyle w:val="ListHeading1"/>
        <w:numPr>
          <w:ilvl w:val="2"/>
          <w:numId w:val="5"/>
        </w:numPr>
      </w:pPr>
      <w:r>
        <w:t>Kui H</w:t>
      </w:r>
      <w:r w:rsidRPr="00A12D37">
        <w:t xml:space="preserve">ankija sõlmib </w:t>
      </w:r>
      <w:r>
        <w:t>H</w:t>
      </w:r>
      <w:r w:rsidRPr="00A12D37">
        <w:t xml:space="preserve">ankelepingu madalaima hinnaga </w:t>
      </w:r>
      <w:r>
        <w:t>Pakkumuse alusel, hindab ta P</w:t>
      </w:r>
      <w:r w:rsidRPr="00A12D37">
        <w:t xml:space="preserve">akkumusi lähtuvalt nende maksumusest ja tunnistab kirjaliku otsusega </w:t>
      </w:r>
      <w:r>
        <w:t>edukaks kõige madalama hinnaga P</w:t>
      </w:r>
      <w:r w:rsidRPr="00A12D37">
        <w:t xml:space="preserve">akkumuse. </w:t>
      </w:r>
      <w:r>
        <w:t>[RHS § 50 lg 3]</w:t>
      </w:r>
    </w:p>
    <w:p w:rsidR="00187CE5" w:rsidRPr="00A12D37" w:rsidRDefault="00187CE5" w:rsidP="00FB5960">
      <w:pPr>
        <w:pStyle w:val="ListHeading1"/>
        <w:numPr>
          <w:ilvl w:val="0"/>
          <w:numId w:val="0"/>
        </w:numPr>
        <w:ind w:left="1491"/>
      </w:pPr>
    </w:p>
    <w:p w:rsidR="00187CE5" w:rsidRDefault="00187CE5" w:rsidP="00FB5960">
      <w:pPr>
        <w:pStyle w:val="ListHeading1"/>
      </w:pPr>
      <w:r>
        <w:t xml:space="preserve">Hankija esitab Pakkujatele </w:t>
      </w:r>
      <w:r w:rsidRPr="008171B9">
        <w:t>viivitamata, kuid mitte hiljem kui kolme tööp</w:t>
      </w:r>
      <w:r>
        <w:t xml:space="preserve">äeva jooksul kirjalikult teate </w:t>
      </w:r>
      <w:r w:rsidRPr="00AD07AA">
        <w:t xml:space="preserve">Pakkumuse edukaks tunnistamise otsusest </w:t>
      </w:r>
      <w:r>
        <w:t>koos Pakkujate nimedega, kelle P</w:t>
      </w:r>
      <w:r w:rsidRPr="008171B9">
        <w:t>akkumuse suhtes vastav otsus tehti</w:t>
      </w:r>
      <w:r>
        <w:t>. [RHS § 54 lg 1]</w:t>
      </w:r>
    </w:p>
    <w:p w:rsidR="00187CE5" w:rsidRPr="00AD07AA" w:rsidRDefault="00187CE5" w:rsidP="00D1447D">
      <w:pPr>
        <w:pStyle w:val="ListHeading1"/>
        <w:numPr>
          <w:ilvl w:val="2"/>
          <w:numId w:val="5"/>
        </w:numPr>
      </w:pPr>
      <w:r w:rsidRPr="00AD07AA">
        <w:t>Pakkuja nõudmisel esitab Hankija kirjalikult kolme tööpäeva jooksul sellekohase taotluse saamisest arvat</w:t>
      </w:r>
      <w:r>
        <w:t>es igale vastavaks tunnistatud P</w:t>
      </w:r>
      <w:r w:rsidRPr="00AD07AA">
        <w:t xml:space="preserve">akkumuse esitanud Pakkujale edukat </w:t>
      </w:r>
      <w:r>
        <w:t>Pakkumus</w:t>
      </w:r>
      <w:r w:rsidRPr="00AD07AA">
        <w:t>t iseloomustava</w:t>
      </w:r>
      <w:r>
        <w:t>d andmed ja selle eelised tema P</w:t>
      </w:r>
      <w:r w:rsidRPr="00AD07AA">
        <w:t>akkumusega võrr</w:t>
      </w:r>
      <w:r>
        <w:t>eldes ning edukaks tunnistatud P</w:t>
      </w:r>
      <w:r w:rsidRPr="00AD07AA">
        <w:t xml:space="preserve">akkumuse esitanud Pakkuja või Pakkujate nimed. </w:t>
      </w:r>
      <w:r>
        <w:t>[RHS § 54 lg 2 p 3]</w:t>
      </w:r>
    </w:p>
    <w:p w:rsidR="00187CE5" w:rsidRPr="00A24B9A" w:rsidRDefault="00187CE5" w:rsidP="00231FF2">
      <w:pPr>
        <w:rPr>
          <w:color w:val="FF0000"/>
        </w:rPr>
      </w:pPr>
    </w:p>
    <w:p w:rsidR="00187CE5" w:rsidRPr="00A24B9A" w:rsidRDefault="00187CE5" w:rsidP="00231FF2">
      <w:pPr>
        <w:rPr>
          <w:color w:val="FF0000"/>
        </w:rPr>
      </w:pPr>
    </w:p>
    <w:p w:rsidR="00187CE5" w:rsidRPr="0027328A" w:rsidRDefault="00187CE5" w:rsidP="00FD715B">
      <w:pPr>
        <w:pStyle w:val="Heading1"/>
        <w:ind w:left="357" w:hanging="357"/>
      </w:pPr>
      <w:bookmarkStart w:id="64" w:name="_Toc319841287"/>
      <w:r w:rsidRPr="0027328A">
        <w:t>Hankelepingu sõlmimine</w:t>
      </w:r>
      <w:r>
        <w:t xml:space="preserve"> [RHS § 69]</w:t>
      </w:r>
      <w:bookmarkEnd w:id="64"/>
    </w:p>
    <w:p w:rsidR="00187CE5" w:rsidRPr="00A24B9A" w:rsidRDefault="00187CE5" w:rsidP="00E94B39">
      <w:pPr>
        <w:rPr>
          <w:color w:val="FF0000"/>
        </w:rPr>
      </w:pPr>
    </w:p>
    <w:p w:rsidR="00187CE5" w:rsidRPr="000863AA" w:rsidRDefault="00187CE5" w:rsidP="00FB5960">
      <w:pPr>
        <w:pStyle w:val="ListHeading1"/>
      </w:pPr>
      <w:r>
        <w:t>Hankedokumentide ja edukaks tunnistatud Pakkumuse tingimustele vastav Hankeleping sõlmitakse edukaks tunnistatud Pakkumuse esitanud Pakkujaga.</w:t>
      </w:r>
    </w:p>
    <w:p w:rsidR="00187CE5" w:rsidRDefault="00187CE5" w:rsidP="00FB5960">
      <w:pPr>
        <w:pStyle w:val="ListHeading1"/>
        <w:numPr>
          <w:ilvl w:val="0"/>
          <w:numId w:val="0"/>
        </w:numPr>
        <w:ind w:left="867"/>
      </w:pPr>
    </w:p>
    <w:p w:rsidR="00187CE5" w:rsidRPr="0078714B" w:rsidRDefault="00187CE5" w:rsidP="00FB5960">
      <w:pPr>
        <w:pStyle w:val="ListHeading1"/>
      </w:pPr>
      <w:r w:rsidRPr="0078714B">
        <w:t xml:space="preserve">Hankeleping sõlmitakse, vormistades </w:t>
      </w:r>
      <w:r>
        <w:t>Hanke</w:t>
      </w:r>
      <w:r w:rsidRPr="0078714B">
        <w:t xml:space="preserve">lepinguna HD </w:t>
      </w:r>
      <w:r>
        <w:t>Osas II esitatud H</w:t>
      </w:r>
      <w:r w:rsidRPr="0078714B">
        <w:t xml:space="preserve">ankelepingu projekti. </w:t>
      </w:r>
      <w:r>
        <w:t xml:space="preserve">[RHS § 69 lg 2] </w:t>
      </w:r>
      <w:r w:rsidRPr="0078714B">
        <w:t>Hankelepingun</w:t>
      </w:r>
      <w:r>
        <w:t>a vormistamise all mõistetakse H</w:t>
      </w:r>
      <w:r w:rsidRPr="0078714B">
        <w:t>ankelepingu projekti tühjade lahtrit</w:t>
      </w:r>
      <w:r>
        <w:t>e täitmist edukaks tunnistatud P</w:t>
      </w:r>
      <w:r w:rsidRPr="0078714B">
        <w:t>akkumuses esitatud näitajate alusel ja vajadusel vormilise külje korrigeerimist.</w:t>
      </w:r>
    </w:p>
    <w:p w:rsidR="00187CE5" w:rsidRDefault="00187CE5" w:rsidP="00FB5960">
      <w:pPr>
        <w:pStyle w:val="ListHeading1"/>
        <w:numPr>
          <w:ilvl w:val="0"/>
          <w:numId w:val="0"/>
        </w:numPr>
      </w:pPr>
    </w:p>
    <w:p w:rsidR="00187CE5" w:rsidRPr="003E6108" w:rsidRDefault="00187CE5" w:rsidP="00FB5960">
      <w:pPr>
        <w:pStyle w:val="ListHeading1"/>
        <w:numPr>
          <w:ilvl w:val="0"/>
          <w:numId w:val="0"/>
        </w:numPr>
      </w:pPr>
    </w:p>
    <w:p w:rsidR="00187CE5" w:rsidRDefault="00187CE5">
      <w:pPr>
        <w:spacing w:after="200" w:line="276" w:lineRule="auto"/>
        <w:contextualSpacing w:val="0"/>
        <w:jc w:val="left"/>
        <w:rPr>
          <w:b/>
          <w:bCs/>
          <w:szCs w:val="28"/>
          <w:u w:val="single"/>
        </w:rPr>
      </w:pPr>
      <w:bookmarkStart w:id="65" w:name="_Toc173060694"/>
      <w:r>
        <w:br w:type="page"/>
      </w:r>
    </w:p>
    <w:p w:rsidR="00187CE5" w:rsidRDefault="00187CE5" w:rsidP="001E05BF">
      <w:pPr>
        <w:pStyle w:val="Heading1"/>
        <w:ind w:left="357" w:hanging="357"/>
      </w:pPr>
      <w:bookmarkStart w:id="66" w:name="_Toc319841288"/>
      <w:r>
        <w:t>VORMID</w:t>
      </w:r>
      <w:bookmarkEnd w:id="65"/>
      <w:r>
        <w:t xml:space="preserve"> - Pakkumus</w:t>
      </w:r>
      <w:bookmarkEnd w:id="66"/>
    </w:p>
    <w:p w:rsidR="00187CE5" w:rsidRDefault="00187CE5" w:rsidP="008A1B75">
      <w:pPr>
        <w:contextualSpacing w:val="0"/>
        <w:jc w:val="left"/>
        <w:rPr>
          <w:b/>
          <w:bCs/>
          <w:szCs w:val="22"/>
        </w:rPr>
      </w:pPr>
    </w:p>
    <w:p w:rsidR="00187CE5" w:rsidRDefault="00187CE5">
      <w:pPr>
        <w:spacing w:after="200" w:line="276" w:lineRule="auto"/>
        <w:contextualSpacing w:val="0"/>
        <w:jc w:val="left"/>
        <w:rPr>
          <w:rFonts w:ascii="Times New Roman" w:hAnsi="Times New Roman"/>
          <w:b/>
          <w:bCs/>
          <w:noProof/>
          <w:sz w:val="24"/>
          <w:szCs w:val="22"/>
        </w:rPr>
      </w:pPr>
      <w:r>
        <w:rPr>
          <w:b/>
          <w:bCs/>
          <w:szCs w:val="22"/>
        </w:rPr>
        <w:br w:type="page"/>
      </w:r>
    </w:p>
    <w:p w:rsidR="00187CE5" w:rsidRPr="008A1B75" w:rsidRDefault="00187CE5" w:rsidP="008A1B75">
      <w:pPr>
        <w:pStyle w:val="BodyText2"/>
        <w:rPr>
          <w:rFonts w:ascii="Calibri" w:hAnsi="Calibri" w:cs="Calibri"/>
          <w:b/>
          <w:bCs/>
          <w:sz w:val="22"/>
          <w:szCs w:val="22"/>
          <w:lang w:val="et-EE"/>
        </w:rPr>
      </w:pPr>
      <w:r w:rsidRPr="008A1B75">
        <w:rPr>
          <w:rFonts w:ascii="Calibri" w:hAnsi="Calibri" w:cs="Calibri"/>
          <w:b/>
          <w:bCs/>
          <w:sz w:val="22"/>
          <w:szCs w:val="22"/>
          <w:lang w:val="et-EE"/>
        </w:rPr>
        <w:t xml:space="preserve">Vorm P-1: </w:t>
      </w:r>
      <w:r w:rsidRPr="008A1B75">
        <w:rPr>
          <w:rFonts w:ascii="Calibri" w:hAnsi="Calibri" w:cs="Calibri"/>
          <w:b/>
          <w:bCs/>
          <w:sz w:val="22"/>
          <w:szCs w:val="22"/>
          <w:lang w:val="et-EE"/>
        </w:rPr>
        <w:tab/>
      </w:r>
      <w:r>
        <w:rPr>
          <w:rFonts w:ascii="Calibri" w:hAnsi="Calibri" w:cs="Calibri"/>
          <w:b/>
          <w:bCs/>
          <w:sz w:val="22"/>
          <w:szCs w:val="22"/>
          <w:lang w:val="et-EE"/>
        </w:rPr>
        <w:t>Pakkumusteade</w:t>
      </w:r>
    </w:p>
    <w:p w:rsidR="00187CE5" w:rsidRDefault="00187CE5" w:rsidP="008A1B75">
      <w:pPr>
        <w:pStyle w:val="BodyText2"/>
        <w:rPr>
          <w:rFonts w:ascii="Calibri" w:hAnsi="Calibri" w:cs="Calibri"/>
          <w:sz w:val="22"/>
          <w:szCs w:val="22"/>
          <w:lang w:val="et-EE"/>
        </w:rPr>
      </w:pPr>
    </w:p>
    <w:tbl>
      <w:tblPr>
        <w:tblW w:w="9322" w:type="dxa"/>
        <w:tblLook w:val="00A0"/>
      </w:tblPr>
      <w:tblGrid>
        <w:gridCol w:w="2660"/>
        <w:gridCol w:w="6662"/>
      </w:tblGrid>
      <w:tr w:rsidR="00187CE5" w:rsidRPr="00B75D52" w:rsidTr="00B75D52">
        <w:tc>
          <w:tcPr>
            <w:tcW w:w="2660" w:type="dxa"/>
          </w:tcPr>
          <w:p w:rsidR="00187CE5" w:rsidRPr="00B75D52" w:rsidRDefault="00187CE5" w:rsidP="008A1B75">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6662" w:type="dxa"/>
          </w:tcPr>
          <w:p w:rsidR="00187CE5" w:rsidRPr="00B75D52" w:rsidRDefault="00187CE5" w:rsidP="008A1B75">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8A1B75">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6662" w:type="dxa"/>
          </w:tcPr>
          <w:p w:rsidR="00187CE5" w:rsidRPr="00B75D52" w:rsidRDefault="00187CE5" w:rsidP="008A1B75">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8A1B75">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6662" w:type="dxa"/>
          </w:tcPr>
          <w:p w:rsidR="00187CE5" w:rsidRPr="00B75D52" w:rsidRDefault="00187CE5" w:rsidP="008A1B75">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66238D">
            <w:pPr>
              <w:pStyle w:val="BodyText2"/>
              <w:rPr>
                <w:rFonts w:ascii="Calibri" w:hAnsi="Calibri" w:cs="Calibri"/>
                <w:sz w:val="22"/>
                <w:szCs w:val="22"/>
                <w:lang w:val="et-EE"/>
              </w:rPr>
            </w:pPr>
            <w:r w:rsidRPr="00B75D52">
              <w:rPr>
                <w:rFonts w:ascii="Calibri" w:hAnsi="Calibri" w:cs="Calibri"/>
                <w:sz w:val="22"/>
                <w:szCs w:val="22"/>
                <w:lang w:val="et-EE"/>
              </w:rPr>
              <w:t>Pakkuja (Ühispakkujad kui tervik):</w:t>
            </w:r>
          </w:p>
        </w:tc>
        <w:tc>
          <w:tcPr>
            <w:tcW w:w="6662" w:type="dxa"/>
          </w:tcPr>
          <w:p w:rsidR="00187CE5" w:rsidRPr="00B75D52" w:rsidRDefault="00187CE5" w:rsidP="008A1B75">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 või kõigi Ühispakkujate nimed eraldatuna kaldkriipsudega]</w:t>
            </w:r>
          </w:p>
        </w:tc>
      </w:tr>
    </w:tbl>
    <w:p w:rsidR="00187CE5" w:rsidRPr="008A1B75" w:rsidRDefault="00187CE5" w:rsidP="008A1B75">
      <w:pPr>
        <w:pStyle w:val="BodyText2"/>
        <w:rPr>
          <w:rFonts w:ascii="Calibri" w:hAnsi="Calibri" w:cs="Calibri"/>
          <w:sz w:val="22"/>
          <w:szCs w:val="22"/>
          <w:lang w:val="et-EE"/>
        </w:rPr>
      </w:pPr>
    </w:p>
    <w:p w:rsidR="00187CE5" w:rsidRDefault="00187CE5" w:rsidP="000C1A27">
      <w:pPr>
        <w:pStyle w:val="BodyText2"/>
        <w:numPr>
          <w:ilvl w:val="0"/>
          <w:numId w:val="8"/>
        </w:numPr>
        <w:tabs>
          <w:tab w:val="clear" w:pos="720"/>
        </w:tabs>
        <w:ind w:left="426" w:hanging="437"/>
        <w:rPr>
          <w:rFonts w:ascii="Calibri" w:hAnsi="Calibri" w:cs="Calibri"/>
          <w:sz w:val="22"/>
          <w:szCs w:val="22"/>
          <w:lang w:val="et-EE"/>
        </w:rPr>
      </w:pPr>
      <w:r w:rsidRPr="008A1B75">
        <w:rPr>
          <w:rFonts w:ascii="Calibri" w:hAnsi="Calibri" w:cs="Calibri"/>
          <w:sz w:val="22"/>
          <w:szCs w:val="22"/>
          <w:lang w:val="et-EE"/>
        </w:rPr>
        <w:t>Kinnitame kõigi Hanketeates ja Hankedokumentides esitatud tingimuste ülevõtm</w:t>
      </w:r>
      <w:r>
        <w:rPr>
          <w:rFonts w:ascii="Calibri" w:hAnsi="Calibri" w:cs="Calibri"/>
          <w:sz w:val="22"/>
          <w:szCs w:val="22"/>
          <w:lang w:val="et-EE"/>
        </w:rPr>
        <w:t>ist ja esitame P</w:t>
      </w:r>
      <w:r w:rsidRPr="008A1B75">
        <w:rPr>
          <w:rFonts w:ascii="Calibri" w:hAnsi="Calibri" w:cs="Calibri"/>
          <w:sz w:val="22"/>
          <w:szCs w:val="22"/>
          <w:lang w:val="et-EE"/>
        </w:rPr>
        <w:t>akkumuse üksnes kõigi nende asjaolude kohta, mille ko</w:t>
      </w:r>
      <w:r>
        <w:rPr>
          <w:rFonts w:ascii="Calibri" w:hAnsi="Calibri" w:cs="Calibri"/>
          <w:sz w:val="22"/>
          <w:szCs w:val="22"/>
          <w:lang w:val="et-EE"/>
        </w:rPr>
        <w:t>hta Hankija soovib võistlevaid P</w:t>
      </w:r>
      <w:r w:rsidRPr="008A1B75">
        <w:rPr>
          <w:rFonts w:ascii="Calibri" w:hAnsi="Calibri" w:cs="Calibri"/>
          <w:sz w:val="22"/>
          <w:szCs w:val="22"/>
          <w:lang w:val="et-EE"/>
        </w:rPr>
        <w:t>akkumusi.</w:t>
      </w:r>
      <w:r w:rsidRPr="005D04D6">
        <w:rPr>
          <w:rFonts w:ascii="Calibri" w:hAnsi="Calibri" w:cs="Calibri"/>
          <w:sz w:val="22"/>
          <w:szCs w:val="22"/>
          <w:lang w:val="et-EE"/>
        </w:rPr>
        <w:t xml:space="preserve"> </w:t>
      </w:r>
      <w:r>
        <w:rPr>
          <w:rFonts w:ascii="Calibri" w:hAnsi="Calibri" w:cs="Calibri"/>
          <w:sz w:val="22"/>
          <w:szCs w:val="22"/>
          <w:lang w:val="et-EE"/>
        </w:rPr>
        <w:t>[RHS § 31 lg 2 p 8]</w:t>
      </w:r>
    </w:p>
    <w:p w:rsidR="00187CE5" w:rsidRPr="00930DE8" w:rsidRDefault="00187CE5" w:rsidP="000C1A27">
      <w:pPr>
        <w:pStyle w:val="BodyText2"/>
        <w:numPr>
          <w:ilvl w:val="0"/>
          <w:numId w:val="8"/>
        </w:numPr>
        <w:tabs>
          <w:tab w:val="clear" w:pos="720"/>
        </w:tabs>
        <w:ind w:left="426" w:hanging="437"/>
        <w:rPr>
          <w:rFonts w:ascii="Calibri" w:hAnsi="Calibri" w:cs="Calibri"/>
          <w:sz w:val="22"/>
          <w:szCs w:val="22"/>
          <w:lang w:val="et-EE"/>
        </w:rPr>
      </w:pPr>
      <w:r w:rsidRPr="00930DE8">
        <w:rPr>
          <w:rFonts w:ascii="Calibri" w:hAnsi="Calibri" w:cs="Calibri"/>
          <w:sz w:val="22"/>
          <w:szCs w:val="22"/>
          <w:lang w:val="et-EE"/>
        </w:rPr>
        <w:t>Kinnitame endal hankelepingu täitmiseks vajalike intellektuaalse omandi õiguste olemasolu. [RHS § 31 lg 8</w:t>
      </w:r>
      <w:r w:rsidRPr="00930DE8">
        <w:rPr>
          <w:rFonts w:ascii="Calibri" w:hAnsi="Calibri" w:cs="Calibri"/>
          <w:sz w:val="22"/>
          <w:szCs w:val="22"/>
          <w:vertAlign w:val="superscript"/>
          <w:lang w:val="et-EE"/>
        </w:rPr>
        <w:t>1</w:t>
      </w:r>
      <w:r w:rsidRPr="00930DE8">
        <w:rPr>
          <w:rFonts w:ascii="Calibri" w:hAnsi="Calibri" w:cs="Calibri"/>
          <w:sz w:val="22"/>
          <w:szCs w:val="22"/>
          <w:lang w:val="et-EE"/>
        </w:rPr>
        <w:t>]</w:t>
      </w:r>
    </w:p>
    <w:p w:rsidR="00187CE5" w:rsidRPr="00930DE8" w:rsidRDefault="00187CE5" w:rsidP="00532E15">
      <w:pPr>
        <w:pStyle w:val="BodyText2"/>
        <w:numPr>
          <w:ilvl w:val="0"/>
          <w:numId w:val="8"/>
        </w:numPr>
        <w:tabs>
          <w:tab w:val="clear" w:pos="720"/>
        </w:tabs>
        <w:ind w:left="426" w:hanging="437"/>
        <w:rPr>
          <w:rFonts w:ascii="Calibri" w:hAnsi="Calibri" w:cs="Calibri"/>
          <w:sz w:val="22"/>
          <w:szCs w:val="22"/>
          <w:lang w:val="et-EE"/>
        </w:rPr>
      </w:pPr>
      <w:r w:rsidRPr="00930DE8">
        <w:rPr>
          <w:rFonts w:ascii="Calibri" w:hAnsi="Calibri" w:cs="Calibri"/>
          <w:sz w:val="22"/>
          <w:szCs w:val="22"/>
          <w:lang w:val="et-EE"/>
        </w:rPr>
        <w:t xml:space="preserve">Oleme läbi uurinud kõik Hankedokumendid ning nõustume täielikult Hankija esitatud tingimustega. Samuti oleme põhjalikult tutvunud </w:t>
      </w:r>
      <w:r>
        <w:rPr>
          <w:rFonts w:ascii="Calibri" w:hAnsi="Calibri" w:cs="Calibri"/>
          <w:sz w:val="22"/>
          <w:szCs w:val="22"/>
          <w:lang w:val="et-EE"/>
        </w:rPr>
        <w:t>Teenuse osutamise</w:t>
      </w:r>
      <w:r w:rsidRPr="00930DE8">
        <w:rPr>
          <w:rFonts w:ascii="Calibri" w:hAnsi="Calibri" w:cs="Calibri"/>
          <w:sz w:val="22"/>
          <w:szCs w:val="22"/>
          <w:lang w:val="et-EE"/>
        </w:rPr>
        <w:t xml:space="preserve"> koha ja selle ümbrusega. Oleme neid dokumente ja kohta uurinud, neist aru saanud ja neid kontrollinud ning veendunud, et nendes pole vigu, puudusi või muid asjaolusid millised takistaks </w:t>
      </w:r>
      <w:r>
        <w:rPr>
          <w:rFonts w:ascii="Calibri" w:hAnsi="Calibri" w:cs="Calibri"/>
          <w:sz w:val="22"/>
          <w:szCs w:val="22"/>
          <w:lang w:val="et-EE"/>
        </w:rPr>
        <w:t>Teenuse osutamist</w:t>
      </w:r>
      <w:r w:rsidRPr="00930DE8">
        <w:rPr>
          <w:rFonts w:ascii="Calibri" w:hAnsi="Calibri" w:cs="Calibri"/>
          <w:sz w:val="22"/>
          <w:szCs w:val="22"/>
          <w:lang w:val="et-EE"/>
        </w:rPr>
        <w:t xml:space="preserve">. </w:t>
      </w:r>
    </w:p>
    <w:p w:rsidR="00187CE5" w:rsidRPr="00532E15" w:rsidRDefault="00187CE5" w:rsidP="00532E15">
      <w:pPr>
        <w:pStyle w:val="BodyText2"/>
        <w:numPr>
          <w:ilvl w:val="0"/>
          <w:numId w:val="8"/>
        </w:numPr>
        <w:tabs>
          <w:tab w:val="clear" w:pos="720"/>
        </w:tabs>
        <w:ind w:left="426" w:hanging="437"/>
        <w:rPr>
          <w:rFonts w:ascii="Calibri" w:hAnsi="Calibri" w:cs="Calibri"/>
          <w:sz w:val="22"/>
          <w:szCs w:val="22"/>
          <w:lang w:val="et-EE"/>
        </w:rPr>
      </w:pPr>
      <w:r w:rsidRPr="00532E15">
        <w:rPr>
          <w:rFonts w:ascii="Calibri" w:hAnsi="Calibri" w:cs="Calibri"/>
          <w:sz w:val="22"/>
          <w:szCs w:val="22"/>
          <w:lang w:val="et-EE"/>
        </w:rPr>
        <w:t xml:space="preserve">Teeme </w:t>
      </w:r>
      <w:r>
        <w:rPr>
          <w:rFonts w:ascii="Calibri" w:hAnsi="Calibri" w:cs="Calibri"/>
          <w:sz w:val="22"/>
          <w:szCs w:val="22"/>
          <w:lang w:val="et-EE"/>
        </w:rPr>
        <w:t>P</w:t>
      </w:r>
      <w:r w:rsidRPr="00532E15">
        <w:rPr>
          <w:rFonts w:ascii="Calibri" w:hAnsi="Calibri" w:cs="Calibri"/>
          <w:sz w:val="22"/>
          <w:szCs w:val="22"/>
          <w:lang w:val="et-EE"/>
        </w:rPr>
        <w:t xml:space="preserve">akkumuse </w:t>
      </w:r>
      <w:r>
        <w:rPr>
          <w:rFonts w:ascii="Calibri" w:hAnsi="Calibri" w:cs="Calibri"/>
          <w:sz w:val="22"/>
          <w:szCs w:val="22"/>
          <w:lang w:val="et-EE"/>
        </w:rPr>
        <w:t xml:space="preserve">Hankelepingu </w:t>
      </w:r>
      <w:r w:rsidRPr="00930DE8">
        <w:rPr>
          <w:rFonts w:ascii="Calibri" w:hAnsi="Calibri" w:cs="Calibri"/>
          <w:sz w:val="22"/>
          <w:szCs w:val="22"/>
          <w:lang w:val="et-EE"/>
        </w:rPr>
        <w:t xml:space="preserve">täitmiseks </w:t>
      </w:r>
      <w:r w:rsidRPr="00532E15">
        <w:rPr>
          <w:rFonts w:ascii="Calibri" w:hAnsi="Calibri" w:cs="Calibri"/>
          <w:color w:val="0070C0"/>
          <w:sz w:val="22"/>
          <w:szCs w:val="22"/>
          <w:lang w:val="et-EE"/>
        </w:rPr>
        <w:t xml:space="preserve">[lisada pakkumuse maksumus ilma käibemaksuta nii sõnades kui numbrites] </w:t>
      </w:r>
      <w:r w:rsidRPr="00DE5F38">
        <w:rPr>
          <w:rFonts w:ascii="Calibri" w:hAnsi="Calibri" w:cs="Calibri"/>
          <w:b/>
          <w:color w:val="0070C0"/>
          <w:sz w:val="22"/>
          <w:szCs w:val="22"/>
          <w:lang w:val="et-EE"/>
        </w:rPr>
        <w:t xml:space="preserve">_____________________, __________ </w:t>
      </w:r>
      <w:r w:rsidRPr="00DE5F38">
        <w:rPr>
          <w:rFonts w:ascii="Calibri" w:hAnsi="Calibri" w:cs="Calibri"/>
          <w:b/>
          <w:sz w:val="22"/>
          <w:szCs w:val="22"/>
          <w:lang w:val="et-EE"/>
        </w:rPr>
        <w:t>EUR</w:t>
      </w:r>
      <w:r w:rsidRPr="00532E15">
        <w:rPr>
          <w:rFonts w:ascii="Calibri" w:hAnsi="Calibri" w:cs="Calibri"/>
          <w:sz w:val="22"/>
          <w:szCs w:val="22"/>
          <w:lang w:val="et-EE"/>
        </w:rPr>
        <w:t xml:space="preserve"> eest.</w:t>
      </w:r>
    </w:p>
    <w:p w:rsidR="00187CE5" w:rsidRPr="008A1B75" w:rsidRDefault="00187CE5" w:rsidP="00DE5F38">
      <w:pPr>
        <w:pStyle w:val="BodyText2"/>
        <w:numPr>
          <w:ilvl w:val="0"/>
          <w:numId w:val="8"/>
        </w:numPr>
        <w:tabs>
          <w:tab w:val="clear" w:pos="720"/>
        </w:tabs>
        <w:ind w:left="426" w:hanging="437"/>
        <w:rPr>
          <w:rFonts w:ascii="Calibri" w:hAnsi="Calibri" w:cs="Calibri"/>
          <w:sz w:val="22"/>
          <w:szCs w:val="22"/>
          <w:lang w:val="et-EE"/>
        </w:rPr>
      </w:pPr>
      <w:r w:rsidRPr="008A1B75">
        <w:rPr>
          <w:rFonts w:ascii="Calibri" w:hAnsi="Calibri" w:cs="Calibri"/>
          <w:sz w:val="22"/>
          <w:szCs w:val="22"/>
          <w:lang w:val="et-EE"/>
        </w:rPr>
        <w:t xml:space="preserve">Kinnitame, et käesolev </w:t>
      </w:r>
      <w:r>
        <w:rPr>
          <w:rFonts w:ascii="Calibri" w:hAnsi="Calibri" w:cs="Calibri"/>
          <w:sz w:val="22"/>
          <w:szCs w:val="22"/>
          <w:lang w:val="et-EE"/>
        </w:rPr>
        <w:t>Pakkumus on meie tahteavaldus H</w:t>
      </w:r>
      <w:r w:rsidRPr="00955F7C">
        <w:rPr>
          <w:rFonts w:ascii="Calibri" w:hAnsi="Calibri" w:cs="Calibri"/>
          <w:sz w:val="22"/>
          <w:szCs w:val="22"/>
          <w:lang w:val="et-EE"/>
        </w:rPr>
        <w:t xml:space="preserve">ankelepingu sõlmimiseks, mis on </w:t>
      </w:r>
      <w:r>
        <w:rPr>
          <w:rFonts w:ascii="Calibri" w:hAnsi="Calibri" w:cs="Calibri"/>
          <w:sz w:val="22"/>
          <w:szCs w:val="22"/>
          <w:lang w:val="et-EE"/>
        </w:rPr>
        <w:t>meile siduv alates P</w:t>
      </w:r>
      <w:r w:rsidRPr="00955F7C">
        <w:rPr>
          <w:rFonts w:ascii="Calibri" w:hAnsi="Calibri" w:cs="Calibri"/>
          <w:sz w:val="22"/>
          <w:szCs w:val="22"/>
          <w:lang w:val="et-EE"/>
        </w:rPr>
        <w:t xml:space="preserve">akkumuste esitamise tähtpäevast vähemalt kuni </w:t>
      </w:r>
      <w:r>
        <w:rPr>
          <w:rFonts w:ascii="Calibri" w:hAnsi="Calibri" w:cs="Calibri"/>
          <w:sz w:val="22"/>
          <w:szCs w:val="22"/>
          <w:lang w:val="et-EE"/>
        </w:rPr>
        <w:t>P</w:t>
      </w:r>
      <w:r w:rsidRPr="00955F7C">
        <w:rPr>
          <w:rFonts w:ascii="Calibri" w:hAnsi="Calibri" w:cs="Calibri"/>
          <w:sz w:val="22"/>
          <w:szCs w:val="22"/>
          <w:lang w:val="et-EE"/>
        </w:rPr>
        <w:t xml:space="preserve">akkumuse jõusoleku minimaalse tähtaja </w:t>
      </w:r>
      <w:r>
        <w:rPr>
          <w:rFonts w:ascii="Calibri" w:hAnsi="Calibri" w:cs="Calibri"/>
          <w:sz w:val="22"/>
          <w:szCs w:val="22"/>
          <w:lang w:val="et-EE"/>
        </w:rPr>
        <w:t xml:space="preserve">( </w:t>
      </w:r>
      <w:r>
        <w:rPr>
          <w:rFonts w:ascii="Calibri" w:hAnsi="Calibri" w:cs="Calibri"/>
          <w:b/>
          <w:color w:val="0070C0"/>
          <w:sz w:val="22"/>
          <w:szCs w:val="22"/>
          <w:lang w:val="et-EE"/>
        </w:rPr>
        <w:t>90</w:t>
      </w:r>
      <w:r w:rsidRPr="00C9522E">
        <w:rPr>
          <w:rFonts w:ascii="Calibri" w:hAnsi="Calibri" w:cs="Calibri"/>
          <w:b/>
          <w:color w:val="0070C0"/>
          <w:sz w:val="22"/>
          <w:szCs w:val="22"/>
          <w:lang w:val="et-EE"/>
        </w:rPr>
        <w:t xml:space="preserve"> päeva</w:t>
      </w:r>
      <w:r w:rsidRPr="00955F7C">
        <w:rPr>
          <w:rFonts w:ascii="Calibri" w:hAnsi="Calibri" w:cs="Calibri"/>
          <w:color w:val="0070C0"/>
          <w:sz w:val="22"/>
          <w:szCs w:val="22"/>
          <w:lang w:val="et-EE"/>
        </w:rPr>
        <w:t xml:space="preserve"> </w:t>
      </w:r>
      <w:r>
        <w:rPr>
          <w:rFonts w:ascii="Calibri" w:hAnsi="Calibri" w:cs="Calibri"/>
          <w:sz w:val="22"/>
          <w:szCs w:val="22"/>
          <w:lang w:val="et-EE"/>
        </w:rPr>
        <w:t>P</w:t>
      </w:r>
      <w:r w:rsidRPr="00955F7C">
        <w:rPr>
          <w:rFonts w:ascii="Calibri" w:hAnsi="Calibri" w:cs="Calibri"/>
          <w:sz w:val="22"/>
          <w:szCs w:val="22"/>
          <w:lang w:val="et-EE"/>
        </w:rPr>
        <w:t>akkumuste esitamise tähtpäevast arvates</w:t>
      </w:r>
      <w:r>
        <w:rPr>
          <w:rFonts w:ascii="Calibri" w:hAnsi="Calibri" w:cs="Calibri"/>
          <w:sz w:val="22"/>
          <w:szCs w:val="22"/>
          <w:lang w:val="et-EE"/>
        </w:rPr>
        <w:t xml:space="preserve">) </w:t>
      </w:r>
      <w:r w:rsidRPr="00955F7C">
        <w:rPr>
          <w:rFonts w:ascii="Calibri" w:hAnsi="Calibri" w:cs="Calibri"/>
          <w:sz w:val="22"/>
          <w:szCs w:val="22"/>
          <w:lang w:val="et-EE"/>
        </w:rPr>
        <w:t>lõppemiseni</w:t>
      </w:r>
      <w:r>
        <w:rPr>
          <w:rFonts w:ascii="Calibri" w:hAnsi="Calibri" w:cs="Calibri"/>
          <w:sz w:val="22"/>
          <w:szCs w:val="22"/>
          <w:lang w:val="et-EE"/>
        </w:rPr>
        <w:t xml:space="preserve"> [RHS § 43 lg 1].</w:t>
      </w:r>
    </w:p>
    <w:p w:rsidR="00187CE5" w:rsidRPr="00C9522E" w:rsidRDefault="00187CE5" w:rsidP="00C9522E">
      <w:pPr>
        <w:pStyle w:val="BodyText2"/>
        <w:numPr>
          <w:ilvl w:val="0"/>
          <w:numId w:val="8"/>
        </w:numPr>
        <w:tabs>
          <w:tab w:val="clear" w:pos="720"/>
        </w:tabs>
        <w:ind w:left="426" w:hanging="437"/>
        <w:rPr>
          <w:rFonts w:ascii="Calibri" w:hAnsi="Calibri" w:cs="Calibri"/>
          <w:sz w:val="22"/>
          <w:szCs w:val="22"/>
          <w:lang w:val="et-EE"/>
        </w:rPr>
      </w:pPr>
      <w:r>
        <w:rPr>
          <w:rFonts w:ascii="Calibri" w:hAnsi="Calibri" w:cs="Calibri"/>
          <w:sz w:val="22"/>
          <w:szCs w:val="22"/>
          <w:lang w:val="et-EE"/>
        </w:rPr>
        <w:t>Kui käesolev Pakkumus on H</w:t>
      </w:r>
      <w:r w:rsidRPr="00C9522E">
        <w:rPr>
          <w:rFonts w:ascii="Calibri" w:hAnsi="Calibri" w:cs="Calibri"/>
          <w:sz w:val="22"/>
          <w:szCs w:val="22"/>
          <w:lang w:val="et-EE"/>
        </w:rPr>
        <w:t xml:space="preserve">ankemenetluse käigus vastavaks ja edukaks tunnistatud ning kuni valmistatakse ette ning vormistatakse </w:t>
      </w:r>
      <w:r>
        <w:rPr>
          <w:rFonts w:ascii="Calibri" w:hAnsi="Calibri" w:cs="Calibri"/>
          <w:sz w:val="22"/>
          <w:szCs w:val="22"/>
          <w:lang w:val="et-EE"/>
        </w:rPr>
        <w:t>Hankelepingut</w:t>
      </w:r>
      <w:r w:rsidRPr="00C9522E">
        <w:rPr>
          <w:rFonts w:ascii="Calibri" w:hAnsi="Calibri" w:cs="Calibri"/>
          <w:sz w:val="22"/>
          <w:szCs w:val="22"/>
          <w:lang w:val="et-EE"/>
        </w:rPr>
        <w:t>, on käesolev Pakkumusteade meievaheliseks siduvaks lepinguks.</w:t>
      </w:r>
    </w:p>
    <w:p w:rsidR="00187CE5" w:rsidRPr="00C411DB" w:rsidRDefault="00187CE5" w:rsidP="000C1A27">
      <w:pPr>
        <w:pStyle w:val="BodyText2"/>
        <w:numPr>
          <w:ilvl w:val="0"/>
          <w:numId w:val="8"/>
        </w:numPr>
        <w:tabs>
          <w:tab w:val="clear" w:pos="720"/>
        </w:tabs>
        <w:ind w:left="426" w:hanging="437"/>
        <w:rPr>
          <w:rFonts w:ascii="Calibri" w:hAnsi="Calibri" w:cs="Calibri"/>
          <w:sz w:val="22"/>
          <w:szCs w:val="22"/>
          <w:lang w:val="et-EE"/>
        </w:rPr>
      </w:pPr>
      <w:r>
        <w:rPr>
          <w:rFonts w:ascii="Calibri" w:hAnsi="Calibri" w:cs="Calibri"/>
          <w:sz w:val="22"/>
          <w:szCs w:val="22"/>
          <w:lang w:val="et-EE"/>
        </w:rPr>
        <w:t>Me saame aru, et Hankija</w:t>
      </w:r>
      <w:r w:rsidRPr="008D2939">
        <w:rPr>
          <w:rFonts w:ascii="Calibri" w:hAnsi="Calibri" w:cs="Calibri"/>
          <w:sz w:val="22"/>
          <w:szCs w:val="22"/>
          <w:lang w:val="et-EE"/>
        </w:rPr>
        <w:t xml:space="preserve"> ei ole seotud kohustusega vastavaks ja edukaks tunnist</w:t>
      </w:r>
      <w:r>
        <w:rPr>
          <w:rFonts w:ascii="Calibri" w:hAnsi="Calibri" w:cs="Calibri"/>
          <w:sz w:val="22"/>
          <w:szCs w:val="22"/>
          <w:lang w:val="et-EE"/>
        </w:rPr>
        <w:t>ada kõige madalama maksumusega P</w:t>
      </w:r>
      <w:r w:rsidRPr="008D2939">
        <w:rPr>
          <w:rFonts w:ascii="Calibri" w:hAnsi="Calibri" w:cs="Calibri"/>
          <w:sz w:val="22"/>
          <w:szCs w:val="22"/>
          <w:lang w:val="et-EE"/>
        </w:rPr>
        <w:t>akkumust ega ü</w:t>
      </w:r>
      <w:r>
        <w:rPr>
          <w:rFonts w:ascii="Calibri" w:hAnsi="Calibri" w:cs="Calibri"/>
          <w:sz w:val="22"/>
          <w:szCs w:val="22"/>
          <w:lang w:val="et-EE"/>
        </w:rPr>
        <w:t>htegi Hankija poolt saadud P</w:t>
      </w:r>
      <w:r w:rsidRPr="008D2939">
        <w:rPr>
          <w:rFonts w:ascii="Calibri" w:hAnsi="Calibri" w:cs="Calibri"/>
          <w:sz w:val="22"/>
          <w:szCs w:val="22"/>
          <w:lang w:val="et-EE"/>
        </w:rPr>
        <w:t>akkumust.</w:t>
      </w:r>
      <w:r>
        <w:rPr>
          <w:rFonts w:ascii="Calibri" w:hAnsi="Calibri" w:cs="Calibri"/>
          <w:sz w:val="22"/>
          <w:szCs w:val="22"/>
          <w:lang w:val="et-EE"/>
        </w:rPr>
        <w:t xml:space="preserve"> Aktsepteerime Hankija õigusi Pakkujate Hankemenetlusest kõrvaldamisel, Pakkuja kvalifitseerimata jätmisel ja Pakkumuste tagasilükkamisel.</w:t>
      </w:r>
    </w:p>
    <w:p w:rsidR="00187CE5" w:rsidRPr="003E6DCD" w:rsidRDefault="00187CE5" w:rsidP="000C1A27">
      <w:pPr>
        <w:pStyle w:val="BodyText2"/>
        <w:numPr>
          <w:ilvl w:val="0"/>
          <w:numId w:val="8"/>
        </w:numPr>
        <w:tabs>
          <w:tab w:val="clear" w:pos="720"/>
        </w:tabs>
        <w:ind w:left="426" w:hanging="437"/>
        <w:rPr>
          <w:rFonts w:ascii="Calibri" w:hAnsi="Calibri" w:cs="Calibri"/>
          <w:sz w:val="22"/>
          <w:szCs w:val="22"/>
          <w:lang w:val="et-EE"/>
        </w:rPr>
      </w:pPr>
      <w:r w:rsidRPr="003E6DCD">
        <w:rPr>
          <w:rFonts w:ascii="Calibri" w:hAnsi="Calibri" w:cs="Calibri"/>
          <w:sz w:val="22"/>
          <w:szCs w:val="22"/>
          <w:lang w:val="et-EE"/>
        </w:rPr>
        <w:t>Kinnitame, et kõik koos käesoleva Pakkumusteatega esitat</w:t>
      </w:r>
      <w:r>
        <w:rPr>
          <w:rFonts w:ascii="Calibri" w:hAnsi="Calibri" w:cs="Calibri"/>
          <w:sz w:val="22"/>
          <w:szCs w:val="22"/>
          <w:lang w:val="et-EE"/>
        </w:rPr>
        <w:t>ud dokumendid moodustavad meie P</w:t>
      </w:r>
      <w:r w:rsidRPr="003E6DCD">
        <w:rPr>
          <w:rFonts w:ascii="Calibri" w:hAnsi="Calibri" w:cs="Calibri"/>
          <w:sz w:val="22"/>
          <w:szCs w:val="22"/>
          <w:lang w:val="et-EE"/>
        </w:rPr>
        <w:t>akkumuse osa.</w:t>
      </w:r>
    </w:p>
    <w:p w:rsidR="00187CE5" w:rsidRPr="00930DE8" w:rsidRDefault="00187CE5" w:rsidP="000C1A27">
      <w:pPr>
        <w:pStyle w:val="BodyText2"/>
        <w:numPr>
          <w:ilvl w:val="0"/>
          <w:numId w:val="8"/>
        </w:numPr>
        <w:tabs>
          <w:tab w:val="clear" w:pos="720"/>
        </w:tabs>
        <w:ind w:left="426" w:hanging="437"/>
        <w:rPr>
          <w:rFonts w:ascii="Calibri" w:hAnsi="Calibri" w:cs="Calibri"/>
          <w:sz w:val="22"/>
          <w:szCs w:val="22"/>
          <w:lang w:val="et-EE"/>
        </w:rPr>
      </w:pPr>
      <w:r w:rsidRPr="00930DE8">
        <w:rPr>
          <w:rFonts w:ascii="Calibri" w:hAnsi="Calibri" w:cs="Calibri"/>
          <w:sz w:val="22"/>
          <w:szCs w:val="22"/>
          <w:lang w:val="et-EE"/>
        </w:rPr>
        <w:t xml:space="preserve">Kinnitame, et pakkumuse koosseisus </w:t>
      </w:r>
      <w:r>
        <w:rPr>
          <w:rFonts w:ascii="Calibri" w:hAnsi="Calibri" w:cs="Calibri"/>
          <w:sz w:val="22"/>
          <w:szCs w:val="22"/>
          <w:lang w:val="et-EE"/>
        </w:rPr>
        <w:t xml:space="preserve">(Vorm P-1, Lisa 1) </w:t>
      </w:r>
      <w:r w:rsidRPr="00930DE8">
        <w:rPr>
          <w:rFonts w:ascii="Calibri" w:hAnsi="Calibri" w:cs="Calibri"/>
          <w:sz w:val="22"/>
          <w:szCs w:val="22"/>
          <w:lang w:val="et-EE"/>
        </w:rPr>
        <w:t>esitatud Pakkumuse maksumuse tabel on nõuetekohaselt täidetud. Saame aru, et Pakkumuse maksumuse tabeli mittenõuetekohase täitmine võib kaasa tuua meie Pakkumuse, kui Hankedokumentidele mittevastava, tagasilükkamise.</w:t>
      </w:r>
    </w:p>
    <w:p w:rsidR="00187CE5" w:rsidRDefault="00187CE5" w:rsidP="008A1B75">
      <w:pPr>
        <w:pStyle w:val="BodyText2"/>
        <w:rPr>
          <w:rFonts w:ascii="Calibri" w:hAnsi="Calibri" w:cs="Calibri"/>
          <w:color w:val="0000FF"/>
          <w:sz w:val="22"/>
          <w:szCs w:val="22"/>
          <w:lang w:val="et-EE"/>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8A1B75">
            <w:pPr>
              <w:pStyle w:val="BodyText2"/>
              <w:rPr>
                <w:rFonts w:ascii="Calibri" w:hAnsi="Calibri" w:cs="Calibri"/>
                <w:sz w:val="22"/>
                <w:szCs w:val="22"/>
                <w:lang w:val="et-EE"/>
              </w:rPr>
            </w:pPr>
          </w:p>
          <w:p w:rsidR="00187CE5" w:rsidRPr="00B75D52" w:rsidRDefault="00187CE5" w:rsidP="008A1B75">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8A1B75">
            <w:pPr>
              <w:pStyle w:val="BodyText2"/>
              <w:rPr>
                <w:rFonts w:ascii="Calibri" w:hAnsi="Calibri" w:cs="Calibri"/>
                <w:sz w:val="22"/>
                <w:szCs w:val="22"/>
                <w:lang w:val="et-EE"/>
              </w:rPr>
            </w:pPr>
          </w:p>
          <w:p w:rsidR="00187CE5" w:rsidRPr="00B75D52" w:rsidRDefault="00187CE5" w:rsidP="008A1B75">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8A1B75">
            <w:pPr>
              <w:pStyle w:val="BodyText2"/>
              <w:rPr>
                <w:rFonts w:ascii="Calibri" w:hAnsi="Calibri" w:cs="Calibri"/>
                <w:sz w:val="22"/>
                <w:szCs w:val="22"/>
                <w:lang w:val="et-EE"/>
              </w:rPr>
            </w:pPr>
          </w:p>
          <w:p w:rsidR="00187CE5" w:rsidRPr="00B75D52" w:rsidRDefault="00187CE5" w:rsidP="008A1B75">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0C2184">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8A1B75">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8A1B75">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Default="00187CE5" w:rsidP="008A1B75">
      <w:pPr>
        <w:spacing w:after="200" w:line="276" w:lineRule="auto"/>
        <w:contextualSpacing w:val="0"/>
        <w:jc w:val="left"/>
        <w:rPr>
          <w:rFonts w:cs="Calibri"/>
          <w:b/>
          <w:bCs/>
          <w:szCs w:val="22"/>
        </w:rPr>
      </w:pPr>
    </w:p>
    <w:p w:rsidR="00187CE5" w:rsidRDefault="00187CE5">
      <w:pPr>
        <w:spacing w:after="200" w:line="276" w:lineRule="auto"/>
        <w:contextualSpacing w:val="0"/>
        <w:jc w:val="left"/>
        <w:rPr>
          <w:rFonts w:cs="Calibri"/>
          <w:b/>
          <w:noProof/>
          <w:szCs w:val="22"/>
        </w:rPr>
      </w:pPr>
      <w:r>
        <w:rPr>
          <w:rFonts w:cs="Calibri"/>
          <w:b/>
          <w:szCs w:val="22"/>
        </w:rPr>
        <w:br w:type="page"/>
      </w:r>
    </w:p>
    <w:p w:rsidR="00187CE5" w:rsidRPr="00F502BC" w:rsidRDefault="00187CE5" w:rsidP="002B7C6F">
      <w:pPr>
        <w:pStyle w:val="BodyText2"/>
        <w:rPr>
          <w:rFonts w:ascii="Calibri" w:hAnsi="Calibri" w:cs="Calibri"/>
          <w:b/>
          <w:sz w:val="22"/>
          <w:szCs w:val="22"/>
          <w:lang w:val="et-EE"/>
        </w:rPr>
      </w:pPr>
      <w:r>
        <w:rPr>
          <w:rFonts w:ascii="Calibri" w:hAnsi="Calibri" w:cs="Calibri"/>
          <w:b/>
          <w:sz w:val="22"/>
          <w:szCs w:val="22"/>
          <w:lang w:val="et-EE"/>
        </w:rPr>
        <w:t>Vorm P-1, Lisa 1:</w:t>
      </w:r>
      <w:r>
        <w:rPr>
          <w:rFonts w:ascii="Calibri" w:hAnsi="Calibri" w:cs="Calibri"/>
          <w:b/>
          <w:sz w:val="22"/>
          <w:szCs w:val="22"/>
          <w:lang w:val="et-EE"/>
        </w:rPr>
        <w:tab/>
        <w:t>Pakkumuse maksumus</w:t>
      </w:r>
    </w:p>
    <w:p w:rsidR="00187CE5" w:rsidRPr="00F502BC" w:rsidRDefault="00187CE5" w:rsidP="002B7C6F">
      <w:pPr>
        <w:pStyle w:val="BodyText2"/>
        <w:rPr>
          <w:rFonts w:ascii="Calibri" w:hAnsi="Calibri" w:cs="Calibri"/>
          <w:sz w:val="22"/>
          <w:szCs w:val="22"/>
          <w:lang w:val="et-EE"/>
        </w:rPr>
      </w:pPr>
    </w:p>
    <w:tbl>
      <w:tblPr>
        <w:tblW w:w="9322" w:type="dxa"/>
        <w:tblLook w:val="00A0"/>
      </w:tblPr>
      <w:tblGrid>
        <w:gridCol w:w="2660"/>
        <w:gridCol w:w="6662"/>
      </w:tblGrid>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6662"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66238D">
            <w:pPr>
              <w:pStyle w:val="BodyText2"/>
              <w:rPr>
                <w:rFonts w:ascii="Calibri" w:hAnsi="Calibri" w:cs="Calibri"/>
                <w:sz w:val="22"/>
                <w:szCs w:val="22"/>
                <w:lang w:val="et-EE"/>
              </w:rPr>
            </w:pPr>
            <w:r w:rsidRPr="00B75D52">
              <w:rPr>
                <w:rFonts w:ascii="Calibri" w:hAnsi="Calibri" w:cs="Calibri"/>
                <w:sz w:val="22"/>
                <w:szCs w:val="22"/>
                <w:lang w:val="et-EE"/>
              </w:rPr>
              <w:t>Pakkuja (Ühispakkujad kui tervik):</w:t>
            </w:r>
          </w:p>
        </w:tc>
        <w:tc>
          <w:tcPr>
            <w:tcW w:w="6662" w:type="dxa"/>
          </w:tcPr>
          <w:p w:rsidR="00187CE5" w:rsidRPr="00B75D52" w:rsidRDefault="00187CE5" w:rsidP="00236E62">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 või kõigi Ühispakkujate nimed eraldatuna kaldkriipsudega]</w:t>
            </w:r>
          </w:p>
        </w:tc>
      </w:tr>
    </w:tbl>
    <w:p w:rsidR="00187CE5" w:rsidRPr="00F502BC" w:rsidRDefault="00187CE5" w:rsidP="002B7C6F">
      <w:pPr>
        <w:pStyle w:val="BodyText2"/>
        <w:rPr>
          <w:rFonts w:ascii="Calibri" w:hAnsi="Calibri" w:cs="Calibri"/>
          <w:iCs/>
          <w:sz w:val="22"/>
          <w:szCs w:val="22"/>
          <w:lang w:val="et-EE"/>
        </w:rPr>
      </w:pPr>
    </w:p>
    <w:p w:rsidR="00187CE5" w:rsidRDefault="00187CE5" w:rsidP="002B7C6F">
      <w:pPr>
        <w:pStyle w:val="BodyText2"/>
        <w:rPr>
          <w:rFonts w:ascii="Calibri" w:hAnsi="Calibri" w:cs="Calibri"/>
          <w:noProof w:val="0"/>
          <w:sz w:val="22"/>
          <w:szCs w:val="22"/>
          <w:lang w:val="et-EE"/>
        </w:rPr>
      </w:pPr>
      <w:r>
        <w:rPr>
          <w:rFonts w:ascii="Calibri" w:hAnsi="Calibri" w:cs="Calibri"/>
          <w:noProof w:val="0"/>
          <w:sz w:val="22"/>
          <w:szCs w:val="22"/>
          <w:lang w:val="et-EE"/>
        </w:rPr>
        <w:t>Pakume end osutama H</w:t>
      </w:r>
      <w:r w:rsidRPr="00897C1B">
        <w:rPr>
          <w:rFonts w:ascii="Calibri" w:hAnsi="Calibri" w:cs="Calibri"/>
          <w:noProof w:val="0"/>
          <w:sz w:val="22"/>
          <w:szCs w:val="22"/>
          <w:lang w:val="et-EE"/>
        </w:rPr>
        <w:t xml:space="preserve">ankelepingu esemeks olevat </w:t>
      </w:r>
      <w:r>
        <w:rPr>
          <w:rFonts w:ascii="Calibri" w:hAnsi="Calibri" w:cs="Calibri"/>
          <w:noProof w:val="0"/>
          <w:sz w:val="22"/>
          <w:szCs w:val="22"/>
          <w:lang w:val="et-EE"/>
        </w:rPr>
        <w:t xml:space="preserve">järelevalve </w:t>
      </w:r>
      <w:r w:rsidRPr="00897C1B">
        <w:rPr>
          <w:rFonts w:ascii="Calibri" w:hAnsi="Calibri" w:cs="Calibri"/>
          <w:noProof w:val="0"/>
          <w:sz w:val="22"/>
          <w:szCs w:val="22"/>
          <w:lang w:val="et-EE"/>
        </w:rPr>
        <w:t>teenust lõpliku, meie jaoks siduva</w:t>
      </w:r>
      <w:r>
        <w:rPr>
          <w:rFonts w:ascii="Calibri" w:hAnsi="Calibri" w:cs="Calibri"/>
          <w:noProof w:val="0"/>
          <w:sz w:val="22"/>
          <w:szCs w:val="22"/>
          <w:lang w:val="et-EE"/>
        </w:rPr>
        <w:t xml:space="preserve"> maksumusega:</w:t>
      </w:r>
    </w:p>
    <w:p w:rsidR="00187CE5" w:rsidRDefault="00187CE5" w:rsidP="002B7C6F">
      <w:pPr>
        <w:pStyle w:val="BodyText2"/>
        <w:rPr>
          <w:rFonts w:ascii="Calibri" w:hAnsi="Calibri" w:cs="Calibri"/>
          <w:noProof w:val="0"/>
          <w:sz w:val="22"/>
          <w:szCs w:val="22"/>
          <w:lang w:val="et-EE"/>
        </w:rPr>
      </w:pPr>
      <w:r>
        <w:rPr>
          <w:rFonts w:ascii="Calibri" w:hAnsi="Calibri" w:cs="Calibri"/>
          <w:noProof w:val="0"/>
          <w:sz w:val="22"/>
          <w:szCs w:val="22"/>
          <w:lang w:val="et-EE"/>
        </w:rPr>
        <w:t xml:space="preserve"> </w:t>
      </w:r>
    </w:p>
    <w:tbl>
      <w:tblPr>
        <w:tblW w:w="9740" w:type="dxa"/>
        <w:tblBorders>
          <w:top w:val="single" w:sz="4" w:space="0" w:color="auto"/>
          <w:left w:val="single" w:sz="4" w:space="0" w:color="auto"/>
          <w:bottom w:val="single" w:sz="4" w:space="0" w:color="auto"/>
          <w:right w:val="single" w:sz="4" w:space="0" w:color="auto"/>
        </w:tblBorders>
        <w:tblLayout w:type="fixed"/>
        <w:tblLook w:val="0000"/>
      </w:tblPr>
      <w:tblGrid>
        <w:gridCol w:w="468"/>
        <w:gridCol w:w="7571"/>
        <w:gridCol w:w="1701"/>
      </w:tblGrid>
      <w:tr w:rsidR="00187CE5" w:rsidRPr="00B75D52" w:rsidTr="002A504F">
        <w:tc>
          <w:tcPr>
            <w:tcW w:w="468" w:type="dxa"/>
            <w:tcBorders>
              <w:top w:val="single" w:sz="4" w:space="0" w:color="auto"/>
              <w:bottom w:val="single" w:sz="4" w:space="0" w:color="auto"/>
              <w:right w:val="single" w:sz="4" w:space="0" w:color="auto"/>
            </w:tcBorders>
          </w:tcPr>
          <w:p w:rsidR="00187CE5" w:rsidRPr="000A3EC8" w:rsidRDefault="00187CE5" w:rsidP="002A504F">
            <w:pPr>
              <w:pStyle w:val="BodyText2"/>
              <w:jc w:val="center"/>
              <w:rPr>
                <w:rFonts w:ascii="Calibri" w:hAnsi="Calibri" w:cs="Calibri"/>
                <w:b/>
                <w:bCs/>
                <w:sz w:val="22"/>
                <w:szCs w:val="22"/>
                <w:lang w:val="et-EE"/>
              </w:rPr>
            </w:pPr>
            <w:r w:rsidRPr="000A3EC8">
              <w:rPr>
                <w:rFonts w:ascii="Calibri" w:hAnsi="Calibri" w:cs="Calibri"/>
                <w:b/>
                <w:bCs/>
                <w:sz w:val="22"/>
                <w:szCs w:val="22"/>
                <w:lang w:val="et-EE"/>
              </w:rPr>
              <w:t>Nr</w:t>
            </w:r>
          </w:p>
        </w:tc>
        <w:tc>
          <w:tcPr>
            <w:tcW w:w="7571" w:type="dxa"/>
            <w:tcBorders>
              <w:top w:val="single" w:sz="4" w:space="0" w:color="auto"/>
              <w:left w:val="single" w:sz="4" w:space="0" w:color="auto"/>
              <w:bottom w:val="single" w:sz="4" w:space="0" w:color="auto"/>
              <w:right w:val="single" w:sz="4" w:space="0" w:color="auto"/>
            </w:tcBorders>
          </w:tcPr>
          <w:p w:rsidR="00187CE5" w:rsidRPr="000A3EC8" w:rsidRDefault="00187CE5" w:rsidP="002A504F">
            <w:pPr>
              <w:pStyle w:val="BodyText2"/>
              <w:jc w:val="center"/>
              <w:rPr>
                <w:rFonts w:ascii="Calibri" w:hAnsi="Calibri" w:cs="Calibri"/>
                <w:b/>
                <w:bCs/>
                <w:sz w:val="22"/>
                <w:szCs w:val="22"/>
                <w:lang w:val="et-EE"/>
              </w:rPr>
            </w:pPr>
            <w:r>
              <w:rPr>
                <w:rFonts w:ascii="Calibri" w:hAnsi="Calibri" w:cs="Calibri"/>
                <w:b/>
                <w:bCs/>
                <w:sz w:val="22"/>
                <w:szCs w:val="22"/>
                <w:lang w:val="et-EE"/>
              </w:rPr>
              <w:t>Teenus</w:t>
            </w:r>
          </w:p>
        </w:tc>
        <w:tc>
          <w:tcPr>
            <w:tcW w:w="1701" w:type="dxa"/>
            <w:tcBorders>
              <w:top w:val="single" w:sz="4" w:space="0" w:color="auto"/>
              <w:left w:val="single" w:sz="4" w:space="0" w:color="auto"/>
              <w:bottom w:val="single" w:sz="4" w:space="0" w:color="auto"/>
            </w:tcBorders>
          </w:tcPr>
          <w:p w:rsidR="00187CE5" w:rsidRPr="000A3EC8" w:rsidRDefault="00187CE5" w:rsidP="002A504F">
            <w:pPr>
              <w:pStyle w:val="BodyText2"/>
              <w:jc w:val="center"/>
              <w:rPr>
                <w:rFonts w:ascii="Calibri" w:hAnsi="Calibri" w:cs="Calibri"/>
                <w:b/>
                <w:bCs/>
                <w:sz w:val="22"/>
                <w:szCs w:val="22"/>
                <w:lang w:val="et-EE"/>
              </w:rPr>
            </w:pPr>
            <w:r w:rsidRPr="000A3EC8">
              <w:rPr>
                <w:rFonts w:ascii="Calibri" w:hAnsi="Calibri" w:cs="Calibri"/>
                <w:b/>
                <w:bCs/>
                <w:sz w:val="22"/>
                <w:szCs w:val="22"/>
                <w:lang w:val="et-EE"/>
              </w:rPr>
              <w:t>Maksumus, EUR</w:t>
            </w:r>
          </w:p>
        </w:tc>
      </w:tr>
      <w:tr w:rsidR="00187CE5" w:rsidRPr="00B75D52" w:rsidTr="002A504F">
        <w:tc>
          <w:tcPr>
            <w:tcW w:w="9740" w:type="dxa"/>
            <w:gridSpan w:val="3"/>
            <w:tcBorders>
              <w:top w:val="single" w:sz="4" w:space="0" w:color="auto"/>
              <w:bottom w:val="single" w:sz="4" w:space="0" w:color="auto"/>
            </w:tcBorders>
            <w:shd w:val="clear" w:color="auto" w:fill="E6E6E6"/>
          </w:tcPr>
          <w:p w:rsidR="00187CE5" w:rsidRPr="00F502BC" w:rsidRDefault="00187CE5" w:rsidP="002A504F">
            <w:pPr>
              <w:pStyle w:val="BodyText2"/>
              <w:jc w:val="left"/>
              <w:rPr>
                <w:rFonts w:ascii="Calibri" w:hAnsi="Calibri" w:cs="Calibri"/>
                <w:color w:val="0000FF"/>
                <w:sz w:val="22"/>
                <w:szCs w:val="22"/>
                <w:lang w:val="et-EE"/>
              </w:rPr>
            </w:pPr>
          </w:p>
        </w:tc>
      </w:tr>
      <w:tr w:rsidR="00187CE5" w:rsidRPr="00B75D52" w:rsidTr="002A504F">
        <w:trPr>
          <w:trHeight w:val="830"/>
        </w:trPr>
        <w:tc>
          <w:tcPr>
            <w:tcW w:w="468" w:type="dxa"/>
            <w:tcBorders>
              <w:top w:val="single" w:sz="4" w:space="0" w:color="auto"/>
              <w:right w:val="single" w:sz="4" w:space="0" w:color="auto"/>
            </w:tcBorders>
            <w:shd w:val="clear" w:color="auto" w:fill="E6E6E6"/>
          </w:tcPr>
          <w:p w:rsidR="00187CE5" w:rsidRDefault="00187CE5" w:rsidP="002A504F">
            <w:pPr>
              <w:pStyle w:val="BodyText2"/>
              <w:ind w:left="540"/>
              <w:jc w:val="left"/>
              <w:rPr>
                <w:rFonts w:ascii="Calibri" w:hAnsi="Calibri" w:cs="Calibri"/>
                <w:sz w:val="22"/>
                <w:szCs w:val="22"/>
                <w:lang w:val="et-EE"/>
              </w:rPr>
            </w:pPr>
          </w:p>
          <w:p w:rsidR="00187CE5" w:rsidRDefault="00187CE5" w:rsidP="002A504F">
            <w:pPr>
              <w:pStyle w:val="BodyText2"/>
              <w:ind w:left="540"/>
              <w:jc w:val="left"/>
              <w:rPr>
                <w:rFonts w:ascii="Calibri" w:hAnsi="Calibri" w:cs="Calibri"/>
                <w:sz w:val="22"/>
                <w:szCs w:val="22"/>
                <w:lang w:val="et-EE"/>
              </w:rPr>
            </w:pPr>
          </w:p>
          <w:p w:rsidR="00187CE5" w:rsidRPr="00B35471" w:rsidRDefault="00187CE5" w:rsidP="002A504F">
            <w:pPr>
              <w:pStyle w:val="BodyText2"/>
              <w:jc w:val="left"/>
              <w:rPr>
                <w:rFonts w:ascii="Calibri" w:hAnsi="Calibri" w:cs="Calibri"/>
                <w:sz w:val="22"/>
                <w:szCs w:val="22"/>
                <w:lang w:val="et-EE"/>
              </w:rPr>
            </w:pPr>
          </w:p>
        </w:tc>
        <w:tc>
          <w:tcPr>
            <w:tcW w:w="7571" w:type="dxa"/>
            <w:tcBorders>
              <w:top w:val="single" w:sz="4" w:space="0" w:color="auto"/>
              <w:right w:val="single" w:sz="4" w:space="0" w:color="auto"/>
            </w:tcBorders>
          </w:tcPr>
          <w:p w:rsidR="00187CE5" w:rsidRDefault="00187CE5" w:rsidP="002A504F">
            <w:pPr>
              <w:pStyle w:val="BodyText2"/>
              <w:jc w:val="left"/>
              <w:rPr>
                <w:rFonts w:ascii="Calibri" w:hAnsi="Calibri" w:cs="Calibri"/>
                <w:sz w:val="22"/>
                <w:szCs w:val="22"/>
                <w:lang w:val="et-EE"/>
              </w:rPr>
            </w:pPr>
            <w:r>
              <w:rPr>
                <w:rFonts w:ascii="Calibri" w:hAnsi="Calibri" w:cs="Calibri"/>
                <w:sz w:val="22"/>
                <w:szCs w:val="22"/>
                <w:lang w:val="et-EE"/>
              </w:rPr>
              <w:t>Ehitustööde ja tee-ehitustööde o</w:t>
            </w:r>
            <w:r w:rsidRPr="00B35471">
              <w:rPr>
                <w:rFonts w:ascii="Calibri" w:hAnsi="Calibri" w:cs="Calibri"/>
                <w:sz w:val="22"/>
                <w:szCs w:val="22"/>
                <w:lang w:val="et-EE"/>
              </w:rPr>
              <w:t>manikujärelevalve</w:t>
            </w:r>
            <w:r>
              <w:rPr>
                <w:rFonts w:ascii="Calibri" w:hAnsi="Calibri" w:cs="Calibri"/>
                <w:sz w:val="22"/>
                <w:szCs w:val="22"/>
                <w:lang w:val="et-EE"/>
              </w:rPr>
              <w:t xml:space="preserve"> teenus, </w:t>
            </w:r>
          </w:p>
          <w:p w:rsidR="00187CE5" w:rsidRPr="00B35471" w:rsidRDefault="00187CE5" w:rsidP="002A504F">
            <w:pPr>
              <w:pStyle w:val="BodyText2"/>
              <w:jc w:val="left"/>
              <w:rPr>
                <w:rFonts w:ascii="Calibri" w:hAnsi="Calibri" w:cs="Calibri"/>
                <w:sz w:val="22"/>
                <w:szCs w:val="22"/>
                <w:lang w:val="et-EE"/>
              </w:rPr>
            </w:pPr>
            <w:r w:rsidRPr="000274AE">
              <w:rPr>
                <w:rFonts w:ascii="Calibri" w:hAnsi="Calibri" w:cs="Calibri"/>
                <w:sz w:val="22"/>
                <w:szCs w:val="22"/>
                <w:lang w:val="et-EE"/>
              </w:rPr>
              <w:t xml:space="preserve">Muinsuskaitselise järelevalve </w:t>
            </w:r>
            <w:r w:rsidRPr="00B35471">
              <w:rPr>
                <w:rFonts w:ascii="Calibri" w:hAnsi="Calibri" w:cs="Calibri"/>
                <w:sz w:val="22"/>
                <w:szCs w:val="22"/>
                <w:lang w:val="et-EE"/>
              </w:rPr>
              <w:t xml:space="preserve">teenus </w:t>
            </w:r>
            <w:r>
              <w:rPr>
                <w:rFonts w:ascii="Calibri" w:hAnsi="Calibri" w:cs="Calibri"/>
                <w:sz w:val="22"/>
                <w:szCs w:val="22"/>
                <w:lang w:val="et-EE"/>
              </w:rPr>
              <w:t xml:space="preserve">ning Arheoloogilise järelevalve </w:t>
            </w:r>
            <w:r w:rsidRPr="00B35471">
              <w:rPr>
                <w:rFonts w:ascii="Calibri" w:hAnsi="Calibri" w:cs="Calibri"/>
                <w:sz w:val="22"/>
                <w:szCs w:val="22"/>
                <w:lang w:val="et-EE"/>
              </w:rPr>
              <w:t>teenus vastavalt HD-s kirjeldatule</w:t>
            </w:r>
          </w:p>
        </w:tc>
        <w:tc>
          <w:tcPr>
            <w:tcW w:w="1701" w:type="dxa"/>
            <w:tcBorders>
              <w:top w:val="single" w:sz="4" w:space="0" w:color="auto"/>
              <w:left w:val="single" w:sz="4" w:space="0" w:color="auto"/>
            </w:tcBorders>
            <w:shd w:val="clear" w:color="auto" w:fill="E6E6E6"/>
          </w:tcPr>
          <w:p w:rsidR="00187CE5" w:rsidRPr="00B35471" w:rsidRDefault="00187CE5" w:rsidP="00236E62">
            <w:pPr>
              <w:pStyle w:val="BodyText2"/>
              <w:rPr>
                <w:rFonts w:ascii="Calibri" w:hAnsi="Calibri" w:cs="Calibri"/>
                <w:sz w:val="22"/>
                <w:szCs w:val="22"/>
                <w:lang w:val="et-EE"/>
              </w:rPr>
            </w:pPr>
          </w:p>
        </w:tc>
      </w:tr>
      <w:tr w:rsidR="00187CE5" w:rsidRPr="00B75D52" w:rsidTr="002A504F">
        <w:tc>
          <w:tcPr>
            <w:tcW w:w="9740" w:type="dxa"/>
            <w:gridSpan w:val="3"/>
            <w:tcBorders>
              <w:top w:val="single" w:sz="4" w:space="0" w:color="auto"/>
              <w:bottom w:val="single" w:sz="4" w:space="0" w:color="auto"/>
            </w:tcBorders>
            <w:shd w:val="clear" w:color="auto" w:fill="E6E6E6"/>
          </w:tcPr>
          <w:p w:rsidR="00187CE5" w:rsidRPr="000A3EC8" w:rsidRDefault="00187CE5" w:rsidP="00236E62">
            <w:pPr>
              <w:pStyle w:val="BodyText2"/>
              <w:rPr>
                <w:rFonts w:ascii="Calibri" w:hAnsi="Calibri" w:cs="Calibri"/>
                <w:sz w:val="22"/>
                <w:szCs w:val="22"/>
                <w:lang w:val="et-EE"/>
              </w:rPr>
            </w:pPr>
          </w:p>
        </w:tc>
      </w:tr>
      <w:tr w:rsidR="00187CE5" w:rsidRPr="00B75D52" w:rsidTr="002A504F">
        <w:tc>
          <w:tcPr>
            <w:tcW w:w="468" w:type="dxa"/>
            <w:tcBorders>
              <w:top w:val="single" w:sz="4" w:space="0" w:color="auto"/>
              <w:bottom w:val="single" w:sz="4" w:space="0" w:color="auto"/>
              <w:right w:val="single" w:sz="4" w:space="0" w:color="auto"/>
            </w:tcBorders>
          </w:tcPr>
          <w:p w:rsidR="00187CE5" w:rsidRPr="000A3EC8" w:rsidRDefault="00187CE5" w:rsidP="002A504F">
            <w:pPr>
              <w:pStyle w:val="BodyText2"/>
              <w:jc w:val="left"/>
              <w:rPr>
                <w:rFonts w:ascii="Calibri" w:hAnsi="Calibri" w:cs="Calibri"/>
                <w:b/>
                <w:sz w:val="22"/>
                <w:szCs w:val="22"/>
                <w:lang w:val="et-EE"/>
              </w:rPr>
            </w:pPr>
            <w:r w:rsidRPr="000A3EC8">
              <w:rPr>
                <w:rFonts w:ascii="Calibri" w:hAnsi="Calibri" w:cs="Calibri"/>
                <w:b/>
                <w:sz w:val="22"/>
                <w:szCs w:val="22"/>
                <w:lang w:val="et-EE"/>
              </w:rPr>
              <w:t>A</w:t>
            </w:r>
          </w:p>
        </w:tc>
        <w:tc>
          <w:tcPr>
            <w:tcW w:w="7571" w:type="dxa"/>
            <w:tcBorders>
              <w:top w:val="single" w:sz="4" w:space="0" w:color="auto"/>
              <w:left w:val="single" w:sz="4" w:space="0" w:color="auto"/>
              <w:bottom w:val="single" w:sz="4" w:space="0" w:color="auto"/>
              <w:right w:val="single" w:sz="4" w:space="0" w:color="auto"/>
            </w:tcBorders>
          </w:tcPr>
          <w:p w:rsidR="00187CE5" w:rsidRPr="000A3EC8" w:rsidRDefault="00187CE5" w:rsidP="002A504F">
            <w:pPr>
              <w:pStyle w:val="BodyText2"/>
              <w:jc w:val="left"/>
              <w:rPr>
                <w:rFonts w:ascii="Calibri" w:hAnsi="Calibri" w:cs="Calibri"/>
                <w:b/>
                <w:sz w:val="22"/>
                <w:szCs w:val="22"/>
                <w:lang w:val="et-EE"/>
              </w:rPr>
            </w:pPr>
            <w:r w:rsidRPr="000A3EC8">
              <w:rPr>
                <w:rFonts w:ascii="Calibri" w:hAnsi="Calibri" w:cs="Calibri"/>
                <w:b/>
                <w:sz w:val="22"/>
                <w:szCs w:val="22"/>
                <w:lang w:val="et-EE"/>
              </w:rPr>
              <w:t>Pakkumuse maksumus (ilma käibemaksuta</w:t>
            </w:r>
            <w:r>
              <w:rPr>
                <w:rFonts w:ascii="Calibri" w:hAnsi="Calibri" w:cs="Calibri"/>
                <w:b/>
                <w:sz w:val="22"/>
                <w:szCs w:val="22"/>
                <w:lang w:val="et-EE"/>
              </w:rPr>
              <w:t>)</w:t>
            </w:r>
          </w:p>
        </w:tc>
        <w:tc>
          <w:tcPr>
            <w:tcW w:w="1701" w:type="dxa"/>
            <w:tcBorders>
              <w:top w:val="single" w:sz="4" w:space="0" w:color="auto"/>
              <w:left w:val="single" w:sz="4" w:space="0" w:color="auto"/>
              <w:bottom w:val="single" w:sz="4" w:space="0" w:color="auto"/>
            </w:tcBorders>
          </w:tcPr>
          <w:p w:rsidR="00187CE5" w:rsidRPr="000A3EC8" w:rsidRDefault="00187CE5" w:rsidP="00236E62">
            <w:pPr>
              <w:pStyle w:val="BodyText2"/>
              <w:rPr>
                <w:rFonts w:ascii="Calibri" w:hAnsi="Calibri" w:cs="Calibri"/>
                <w:b/>
                <w:sz w:val="22"/>
                <w:szCs w:val="22"/>
                <w:lang w:val="et-EE"/>
              </w:rPr>
            </w:pPr>
          </w:p>
        </w:tc>
      </w:tr>
      <w:tr w:rsidR="00187CE5" w:rsidRPr="00B75D52" w:rsidTr="002A504F">
        <w:tc>
          <w:tcPr>
            <w:tcW w:w="468" w:type="dxa"/>
            <w:tcBorders>
              <w:top w:val="single" w:sz="4" w:space="0" w:color="auto"/>
              <w:bottom w:val="single" w:sz="4" w:space="0" w:color="auto"/>
              <w:right w:val="single" w:sz="4" w:space="0" w:color="auto"/>
            </w:tcBorders>
          </w:tcPr>
          <w:p w:rsidR="00187CE5" w:rsidRPr="000A3EC8" w:rsidRDefault="00187CE5" w:rsidP="002A504F">
            <w:pPr>
              <w:pStyle w:val="BodyText2"/>
              <w:jc w:val="left"/>
              <w:rPr>
                <w:rFonts w:ascii="Calibri" w:hAnsi="Calibri" w:cs="Calibri"/>
                <w:b/>
                <w:sz w:val="22"/>
                <w:szCs w:val="22"/>
                <w:lang w:val="et-EE"/>
              </w:rPr>
            </w:pPr>
            <w:r w:rsidRPr="000A3EC8">
              <w:rPr>
                <w:rFonts w:ascii="Calibri" w:hAnsi="Calibri" w:cs="Calibri"/>
                <w:b/>
                <w:sz w:val="22"/>
                <w:szCs w:val="22"/>
                <w:lang w:val="et-EE"/>
              </w:rPr>
              <w:t>B</w:t>
            </w:r>
          </w:p>
        </w:tc>
        <w:tc>
          <w:tcPr>
            <w:tcW w:w="7571" w:type="dxa"/>
            <w:tcBorders>
              <w:top w:val="single" w:sz="4" w:space="0" w:color="auto"/>
              <w:left w:val="single" w:sz="4" w:space="0" w:color="auto"/>
              <w:bottom w:val="single" w:sz="4" w:space="0" w:color="auto"/>
              <w:right w:val="single" w:sz="4" w:space="0" w:color="auto"/>
            </w:tcBorders>
          </w:tcPr>
          <w:p w:rsidR="00187CE5" w:rsidRPr="000A3EC8" w:rsidRDefault="00187CE5" w:rsidP="002A504F">
            <w:pPr>
              <w:pStyle w:val="BodyText2"/>
              <w:jc w:val="left"/>
              <w:rPr>
                <w:rFonts w:ascii="Calibri" w:hAnsi="Calibri" w:cs="Calibri"/>
                <w:b/>
                <w:sz w:val="22"/>
                <w:szCs w:val="22"/>
                <w:lang w:val="et-EE"/>
              </w:rPr>
            </w:pPr>
            <w:r w:rsidRPr="000A3EC8">
              <w:rPr>
                <w:rFonts w:ascii="Calibri" w:hAnsi="Calibri" w:cs="Calibri"/>
                <w:b/>
                <w:sz w:val="22"/>
                <w:szCs w:val="22"/>
                <w:lang w:val="et-EE"/>
              </w:rPr>
              <w:t>Käibemaks 20 % Pakkumuse maksumusest (B=A*0,20)</w:t>
            </w:r>
          </w:p>
        </w:tc>
        <w:tc>
          <w:tcPr>
            <w:tcW w:w="1701" w:type="dxa"/>
            <w:tcBorders>
              <w:top w:val="single" w:sz="4" w:space="0" w:color="auto"/>
              <w:left w:val="single" w:sz="4" w:space="0" w:color="auto"/>
              <w:bottom w:val="single" w:sz="4" w:space="0" w:color="auto"/>
            </w:tcBorders>
          </w:tcPr>
          <w:p w:rsidR="00187CE5" w:rsidRPr="000A3EC8" w:rsidRDefault="00187CE5" w:rsidP="00236E62">
            <w:pPr>
              <w:pStyle w:val="BodyText2"/>
              <w:rPr>
                <w:rFonts w:ascii="Calibri" w:hAnsi="Calibri" w:cs="Calibri"/>
                <w:b/>
                <w:sz w:val="22"/>
                <w:szCs w:val="22"/>
                <w:lang w:val="et-EE"/>
              </w:rPr>
            </w:pPr>
          </w:p>
        </w:tc>
      </w:tr>
      <w:tr w:rsidR="00187CE5" w:rsidRPr="00B75D52" w:rsidTr="002A504F">
        <w:tc>
          <w:tcPr>
            <w:tcW w:w="468" w:type="dxa"/>
            <w:tcBorders>
              <w:top w:val="single" w:sz="4" w:space="0" w:color="auto"/>
              <w:bottom w:val="single" w:sz="4" w:space="0" w:color="auto"/>
              <w:right w:val="single" w:sz="4" w:space="0" w:color="auto"/>
            </w:tcBorders>
          </w:tcPr>
          <w:p w:rsidR="00187CE5" w:rsidRPr="000A3EC8" w:rsidRDefault="00187CE5" w:rsidP="002A504F">
            <w:pPr>
              <w:pStyle w:val="BodyText2"/>
              <w:jc w:val="left"/>
              <w:rPr>
                <w:rFonts w:ascii="Calibri" w:hAnsi="Calibri" w:cs="Calibri"/>
                <w:b/>
                <w:sz w:val="22"/>
                <w:szCs w:val="22"/>
                <w:lang w:val="et-EE"/>
              </w:rPr>
            </w:pPr>
            <w:r w:rsidRPr="000A3EC8">
              <w:rPr>
                <w:rFonts w:ascii="Calibri" w:hAnsi="Calibri" w:cs="Calibri"/>
                <w:b/>
                <w:sz w:val="22"/>
                <w:szCs w:val="22"/>
                <w:lang w:val="et-EE"/>
              </w:rPr>
              <w:t>C</w:t>
            </w:r>
          </w:p>
        </w:tc>
        <w:tc>
          <w:tcPr>
            <w:tcW w:w="7571" w:type="dxa"/>
            <w:tcBorders>
              <w:top w:val="single" w:sz="4" w:space="0" w:color="auto"/>
              <w:left w:val="single" w:sz="4" w:space="0" w:color="auto"/>
              <w:bottom w:val="single" w:sz="4" w:space="0" w:color="auto"/>
              <w:right w:val="single" w:sz="4" w:space="0" w:color="auto"/>
            </w:tcBorders>
          </w:tcPr>
          <w:p w:rsidR="00187CE5" w:rsidRPr="000A3EC8" w:rsidRDefault="00187CE5" w:rsidP="002A504F">
            <w:pPr>
              <w:pStyle w:val="BodyText2"/>
              <w:jc w:val="left"/>
              <w:rPr>
                <w:rFonts w:ascii="Calibri" w:hAnsi="Calibri" w:cs="Calibri"/>
                <w:b/>
                <w:sz w:val="22"/>
                <w:szCs w:val="22"/>
                <w:lang w:val="et-EE"/>
              </w:rPr>
            </w:pPr>
            <w:r w:rsidRPr="000A3EC8">
              <w:rPr>
                <w:rFonts w:ascii="Calibri" w:hAnsi="Calibri" w:cs="Calibri"/>
                <w:b/>
                <w:sz w:val="22"/>
                <w:szCs w:val="22"/>
                <w:lang w:val="et-EE"/>
              </w:rPr>
              <w:t>Pakkumuse maksumus + Käibemaks (C=A+B)</w:t>
            </w:r>
          </w:p>
        </w:tc>
        <w:tc>
          <w:tcPr>
            <w:tcW w:w="1701" w:type="dxa"/>
            <w:tcBorders>
              <w:top w:val="single" w:sz="4" w:space="0" w:color="auto"/>
              <w:left w:val="single" w:sz="4" w:space="0" w:color="auto"/>
              <w:bottom w:val="single" w:sz="4" w:space="0" w:color="auto"/>
            </w:tcBorders>
          </w:tcPr>
          <w:p w:rsidR="00187CE5" w:rsidRPr="000A3EC8" w:rsidRDefault="00187CE5" w:rsidP="00236E62">
            <w:pPr>
              <w:pStyle w:val="BodyText2"/>
              <w:rPr>
                <w:rFonts w:ascii="Calibri" w:hAnsi="Calibri" w:cs="Calibri"/>
                <w:b/>
                <w:sz w:val="22"/>
                <w:szCs w:val="22"/>
                <w:lang w:val="et-EE"/>
              </w:rPr>
            </w:pPr>
          </w:p>
        </w:tc>
      </w:tr>
    </w:tbl>
    <w:p w:rsidR="00187CE5" w:rsidRPr="00F502BC" w:rsidRDefault="00187CE5" w:rsidP="002B7C6F">
      <w:pPr>
        <w:pStyle w:val="BodyText2"/>
        <w:rPr>
          <w:rFonts w:ascii="Calibri" w:hAnsi="Calibri" w:cs="Calibri"/>
          <w:color w:val="0000FF"/>
          <w:sz w:val="22"/>
          <w:szCs w:val="22"/>
          <w:lang w:val="et-EE"/>
        </w:rPr>
      </w:pPr>
    </w:p>
    <w:p w:rsidR="00187CE5" w:rsidRDefault="00187CE5" w:rsidP="00A071CF">
      <w:pPr>
        <w:pStyle w:val="BodyText2"/>
        <w:numPr>
          <w:ilvl w:val="0"/>
          <w:numId w:val="25"/>
        </w:numPr>
        <w:tabs>
          <w:tab w:val="clear" w:pos="720"/>
          <w:tab w:val="num" w:pos="360"/>
        </w:tabs>
        <w:ind w:left="360"/>
        <w:jc w:val="left"/>
        <w:rPr>
          <w:rFonts w:ascii="Calibri" w:hAnsi="Calibri" w:cs="Calibri"/>
          <w:noProof w:val="0"/>
          <w:sz w:val="22"/>
          <w:szCs w:val="22"/>
          <w:lang w:val="et-EE"/>
        </w:rPr>
      </w:pPr>
      <w:r w:rsidRPr="008A0AA2">
        <w:rPr>
          <w:rFonts w:ascii="Calibri" w:hAnsi="Calibri" w:cs="Calibri"/>
          <w:noProof w:val="0"/>
          <w:sz w:val="22"/>
          <w:szCs w:val="22"/>
          <w:lang w:val="et-EE"/>
        </w:rPr>
        <w:t xml:space="preserve">Kinnitame, et meie Pakkumuse hind sisaldab ka neid toiminguid ja kulusid, mis ei ole otseselt näidatud HT-s ja HD-s, kuid mille tegemine on tavaliselt vajalik Hankija eesmärgi saavutamiseks. </w:t>
      </w:r>
    </w:p>
    <w:p w:rsidR="00187CE5" w:rsidRPr="0006606D" w:rsidRDefault="00187CE5" w:rsidP="0006606D">
      <w:pPr>
        <w:pStyle w:val="BodyText2"/>
        <w:numPr>
          <w:ilvl w:val="0"/>
          <w:numId w:val="25"/>
        </w:numPr>
        <w:tabs>
          <w:tab w:val="clear" w:pos="720"/>
          <w:tab w:val="num" w:pos="360"/>
        </w:tabs>
        <w:ind w:left="360"/>
        <w:jc w:val="left"/>
        <w:rPr>
          <w:rFonts w:ascii="Calibri" w:hAnsi="Calibri" w:cs="Calibri"/>
          <w:noProof w:val="0"/>
          <w:sz w:val="22"/>
          <w:szCs w:val="22"/>
          <w:lang w:val="et-EE"/>
        </w:rPr>
      </w:pPr>
      <w:r w:rsidRPr="0006606D">
        <w:rPr>
          <w:rFonts w:ascii="Calibri" w:hAnsi="Calibri" w:cs="Calibri"/>
          <w:noProof w:val="0"/>
          <w:sz w:val="22"/>
          <w:szCs w:val="22"/>
          <w:lang w:val="et-EE"/>
        </w:rPr>
        <w:t>Teenuse osutamise algus on määratud ehitustööde alustamisega ning lõpp valminud ehitisele kasutusloa väljastamisega.</w:t>
      </w:r>
    </w:p>
    <w:p w:rsidR="00187CE5" w:rsidRPr="0006606D" w:rsidRDefault="00187CE5" w:rsidP="0006606D">
      <w:pPr>
        <w:pStyle w:val="BodyText2"/>
        <w:numPr>
          <w:ilvl w:val="0"/>
          <w:numId w:val="25"/>
        </w:numPr>
        <w:tabs>
          <w:tab w:val="clear" w:pos="720"/>
          <w:tab w:val="num" w:pos="360"/>
        </w:tabs>
        <w:ind w:left="360"/>
        <w:jc w:val="left"/>
        <w:rPr>
          <w:rFonts w:ascii="Calibri" w:hAnsi="Calibri" w:cs="Calibri"/>
          <w:noProof w:val="0"/>
          <w:sz w:val="22"/>
          <w:szCs w:val="22"/>
          <w:lang w:val="et-EE"/>
        </w:rPr>
      </w:pPr>
      <w:r w:rsidRPr="0006606D">
        <w:rPr>
          <w:rFonts w:ascii="Calibri" w:hAnsi="Calibri" w:cs="Calibri"/>
          <w:noProof w:val="0"/>
          <w:sz w:val="22"/>
          <w:szCs w:val="22"/>
          <w:lang w:val="et-EE"/>
        </w:rPr>
        <w:t xml:space="preserve">Eeldatava ehitusaja muutumine (selle pikenemine või lühenemine) ei avalda mõju Pakkumuse maksumusele. </w:t>
      </w:r>
    </w:p>
    <w:p w:rsidR="00187CE5" w:rsidRPr="0006606D" w:rsidRDefault="00187CE5" w:rsidP="0006606D">
      <w:pPr>
        <w:pStyle w:val="BodyText2"/>
        <w:numPr>
          <w:ilvl w:val="0"/>
          <w:numId w:val="25"/>
        </w:numPr>
        <w:tabs>
          <w:tab w:val="clear" w:pos="720"/>
          <w:tab w:val="num" w:pos="360"/>
        </w:tabs>
        <w:ind w:left="360"/>
        <w:jc w:val="left"/>
        <w:rPr>
          <w:rFonts w:ascii="Calibri" w:hAnsi="Calibri" w:cs="Calibri"/>
          <w:noProof w:val="0"/>
          <w:sz w:val="22"/>
          <w:szCs w:val="22"/>
          <w:lang w:val="et-EE"/>
        </w:rPr>
      </w:pPr>
      <w:r w:rsidRPr="0006606D">
        <w:rPr>
          <w:rFonts w:ascii="Calibri" w:hAnsi="Calibri" w:cs="Calibri"/>
          <w:noProof w:val="0"/>
          <w:sz w:val="22"/>
          <w:szCs w:val="22"/>
          <w:lang w:val="et-EE"/>
        </w:rPr>
        <w:t>Samuti ei mõjuta Pakkumuse maksumust esialgsete ehitusmahtude muutumine (nende vähenemine või suurenemine) kuni 20% ulatuses. Ehitusmahtude muutumisel üle 20% korrigeeritakse proportsionaalselt Lepingu hinda.</w:t>
      </w:r>
    </w:p>
    <w:p w:rsidR="00187CE5" w:rsidRDefault="00187CE5" w:rsidP="002B7C6F">
      <w:pPr>
        <w:pStyle w:val="BodyText2"/>
        <w:rPr>
          <w:rFonts w:ascii="Calibri" w:hAnsi="Calibri" w:cs="Calibri"/>
          <w:color w:val="0000FF"/>
          <w:sz w:val="22"/>
          <w:szCs w:val="22"/>
          <w:lang w:val="et-EE"/>
        </w:rPr>
      </w:pPr>
    </w:p>
    <w:p w:rsidR="00187CE5" w:rsidRPr="00F502BC" w:rsidRDefault="00187CE5" w:rsidP="002B7C6F">
      <w:pPr>
        <w:pStyle w:val="BodyText2"/>
        <w:rPr>
          <w:rFonts w:ascii="Calibri" w:hAnsi="Calibri" w:cs="Calibri"/>
          <w:color w:val="0000FF"/>
          <w:sz w:val="22"/>
          <w:szCs w:val="22"/>
          <w:lang w:val="et-EE"/>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Default="00187CE5" w:rsidP="008A1B75">
      <w:pPr>
        <w:spacing w:after="200" w:line="276" w:lineRule="auto"/>
        <w:contextualSpacing w:val="0"/>
        <w:jc w:val="left"/>
        <w:rPr>
          <w:rFonts w:cs="Calibri"/>
          <w:b/>
          <w:color w:val="0000FF"/>
          <w:szCs w:val="22"/>
        </w:rPr>
      </w:pPr>
      <w:r w:rsidRPr="00F502BC">
        <w:rPr>
          <w:rFonts w:cs="Calibri"/>
          <w:b/>
          <w:color w:val="0000FF"/>
          <w:szCs w:val="22"/>
        </w:rPr>
        <w:br w:type="page"/>
      </w:r>
    </w:p>
    <w:p w:rsidR="00187CE5" w:rsidRPr="00F502BC" w:rsidRDefault="00187CE5" w:rsidP="00A44F26">
      <w:pPr>
        <w:pStyle w:val="BodyText2"/>
        <w:rPr>
          <w:rFonts w:ascii="Calibri" w:hAnsi="Calibri" w:cs="Calibri"/>
          <w:b/>
          <w:sz w:val="22"/>
          <w:szCs w:val="22"/>
        </w:rPr>
      </w:pPr>
      <w:r>
        <w:rPr>
          <w:rFonts w:ascii="Calibri" w:hAnsi="Calibri" w:cs="Calibri"/>
          <w:b/>
          <w:sz w:val="22"/>
          <w:szCs w:val="22"/>
        </w:rPr>
        <w:t>Vorm P-3</w:t>
      </w:r>
      <w:r w:rsidRPr="00F502BC">
        <w:rPr>
          <w:rFonts w:ascii="Calibri" w:hAnsi="Calibri" w:cs="Calibri"/>
          <w:b/>
          <w:sz w:val="22"/>
          <w:szCs w:val="22"/>
        </w:rPr>
        <w:t>:</w:t>
      </w:r>
      <w:r w:rsidRPr="00F502BC">
        <w:rPr>
          <w:rFonts w:ascii="Calibri" w:hAnsi="Calibri" w:cs="Calibri"/>
          <w:b/>
          <w:sz w:val="22"/>
          <w:szCs w:val="22"/>
        </w:rPr>
        <w:tab/>
        <w:t>Pakkujat esindava isiku volikiri</w:t>
      </w:r>
    </w:p>
    <w:p w:rsidR="00187CE5" w:rsidRPr="00F502BC" w:rsidRDefault="00187CE5" w:rsidP="00A44F26">
      <w:pPr>
        <w:pStyle w:val="BodyText2"/>
        <w:rPr>
          <w:rFonts w:ascii="Calibri" w:hAnsi="Calibri" w:cs="Calibri"/>
          <w:sz w:val="22"/>
          <w:szCs w:val="22"/>
          <w:lang w:val="et-EE"/>
        </w:rPr>
      </w:pPr>
    </w:p>
    <w:p w:rsidR="00187CE5" w:rsidRPr="00F502BC" w:rsidRDefault="00187CE5" w:rsidP="00A44F26">
      <w:pPr>
        <w:pStyle w:val="BodyText2"/>
        <w:rPr>
          <w:rFonts w:ascii="Calibri" w:hAnsi="Calibri" w:cs="Calibri"/>
          <w:sz w:val="22"/>
          <w:szCs w:val="22"/>
          <w:lang w:val="et-EE"/>
        </w:rPr>
      </w:pPr>
    </w:p>
    <w:tbl>
      <w:tblPr>
        <w:tblW w:w="9322" w:type="dxa"/>
        <w:tblLook w:val="00A0"/>
      </w:tblPr>
      <w:tblGrid>
        <w:gridCol w:w="2660"/>
        <w:gridCol w:w="6662"/>
      </w:tblGrid>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6662"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Pakkuja (Juhtiv Ühispakkuja):</w:t>
            </w:r>
          </w:p>
        </w:tc>
        <w:tc>
          <w:tcPr>
            <w:tcW w:w="6662" w:type="dxa"/>
          </w:tcPr>
          <w:p w:rsidR="00187CE5" w:rsidRPr="00B75D52" w:rsidRDefault="00187CE5" w:rsidP="00236E62">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w:t>
            </w:r>
          </w:p>
        </w:tc>
      </w:tr>
    </w:tbl>
    <w:p w:rsidR="00187CE5" w:rsidRPr="00F502BC" w:rsidRDefault="00187CE5" w:rsidP="00A44F26">
      <w:pPr>
        <w:pStyle w:val="BodyText2"/>
        <w:rPr>
          <w:rFonts w:ascii="Calibri" w:hAnsi="Calibri" w:cs="Calibri"/>
          <w:sz w:val="22"/>
          <w:szCs w:val="22"/>
          <w:lang w:val="et-EE"/>
        </w:rPr>
      </w:pPr>
    </w:p>
    <w:p w:rsidR="00187CE5" w:rsidRPr="00F502BC" w:rsidRDefault="00187CE5" w:rsidP="00A44F26">
      <w:pPr>
        <w:pStyle w:val="BodyText2"/>
        <w:rPr>
          <w:rFonts w:ascii="Calibri" w:hAnsi="Calibri" w:cs="Calibri"/>
          <w:sz w:val="22"/>
          <w:szCs w:val="22"/>
          <w:lang w:val="et-EE"/>
        </w:rPr>
      </w:pPr>
    </w:p>
    <w:p w:rsidR="00187CE5" w:rsidRDefault="00187CE5" w:rsidP="00F74960">
      <w:pPr>
        <w:pStyle w:val="BodyText2"/>
        <w:rPr>
          <w:rFonts w:ascii="Calibri" w:hAnsi="Calibri"/>
          <w:sz w:val="22"/>
          <w:lang w:val="et-EE"/>
        </w:rPr>
      </w:pPr>
      <w:r w:rsidRPr="00C53221">
        <w:rPr>
          <w:rFonts w:ascii="Calibri" w:hAnsi="Calibri"/>
          <w:sz w:val="22"/>
          <w:lang w:val="et-EE"/>
        </w:rPr>
        <w:t xml:space="preserve">Käesolevaga </w:t>
      </w:r>
      <w:r w:rsidRPr="00E353D5">
        <w:rPr>
          <w:rFonts w:ascii="Calibri" w:hAnsi="Calibri"/>
          <w:color w:val="0070C0"/>
          <w:sz w:val="22"/>
          <w:lang w:val="et-EE"/>
        </w:rPr>
        <w:t xml:space="preserve">_______________________________ [lisada Pakkuja (Juhtiva Ühispakkuja) nimi] </w:t>
      </w:r>
      <w:r w:rsidRPr="00C53221">
        <w:rPr>
          <w:rFonts w:ascii="Calibri" w:hAnsi="Calibri"/>
          <w:sz w:val="22"/>
          <w:lang w:val="et-EE"/>
        </w:rPr>
        <w:t xml:space="preserve">allkirjaõiguslik isik </w:t>
      </w:r>
      <w:r w:rsidRPr="00E353D5">
        <w:rPr>
          <w:rFonts w:ascii="Calibri" w:hAnsi="Calibri"/>
          <w:color w:val="0070C0"/>
          <w:sz w:val="22"/>
          <w:lang w:val="et-EE"/>
        </w:rPr>
        <w:t>______________________________________ [Pakkuja seadusliku esindaja nimi ja ametikoht]</w:t>
      </w:r>
      <w:r>
        <w:rPr>
          <w:rFonts w:ascii="Calibri" w:hAnsi="Calibri"/>
          <w:sz w:val="22"/>
          <w:lang w:val="et-EE"/>
        </w:rPr>
        <w:t>, kes esindab Pakkujat (Juhtivat Ü</w:t>
      </w:r>
      <w:r w:rsidRPr="00C53221">
        <w:rPr>
          <w:rFonts w:ascii="Calibri" w:hAnsi="Calibri"/>
          <w:sz w:val="22"/>
          <w:lang w:val="et-EE"/>
        </w:rPr>
        <w:t>hispakkujat</w:t>
      </w:r>
      <w:r>
        <w:rPr>
          <w:rFonts w:ascii="Calibri" w:hAnsi="Calibri"/>
          <w:sz w:val="22"/>
          <w:lang w:val="et-EE"/>
        </w:rPr>
        <w:t>)</w:t>
      </w:r>
      <w:r w:rsidRPr="00C53221">
        <w:rPr>
          <w:rFonts w:ascii="Calibri" w:hAnsi="Calibri"/>
          <w:sz w:val="22"/>
          <w:lang w:val="et-EE"/>
        </w:rPr>
        <w:t xml:space="preserve"> vastavalt  </w:t>
      </w:r>
      <w:r w:rsidRPr="00E353D5">
        <w:rPr>
          <w:rFonts w:ascii="Calibri" w:hAnsi="Calibri"/>
          <w:color w:val="0070C0"/>
          <w:sz w:val="22"/>
          <w:lang w:val="et-EE"/>
        </w:rPr>
        <w:t xml:space="preserve">______________________________________ </w:t>
      </w:r>
      <w:r w:rsidRPr="00C53221">
        <w:rPr>
          <w:rFonts w:ascii="Calibri" w:hAnsi="Calibri"/>
          <w:color w:val="0070C0"/>
          <w:sz w:val="22"/>
          <w:lang w:val="et-EE"/>
        </w:rPr>
        <w:t>[volitava isiku Pakkuja (J</w:t>
      </w:r>
      <w:r>
        <w:rPr>
          <w:rFonts w:ascii="Calibri" w:hAnsi="Calibri"/>
          <w:color w:val="0070C0"/>
          <w:sz w:val="22"/>
          <w:lang w:val="et-EE"/>
        </w:rPr>
        <w:t>uhtiva Ü</w:t>
      </w:r>
      <w:r w:rsidRPr="00C53221">
        <w:rPr>
          <w:rFonts w:ascii="Calibri" w:hAnsi="Calibri"/>
          <w:color w:val="0070C0"/>
          <w:sz w:val="22"/>
          <w:lang w:val="et-EE"/>
        </w:rPr>
        <w:t>hispakkuja) esindamise alus</w:t>
      </w:r>
      <w:r>
        <w:rPr>
          <w:rFonts w:ascii="Calibri" w:hAnsi="Calibri"/>
          <w:color w:val="0070C0"/>
          <w:sz w:val="22"/>
          <w:lang w:val="et-EE"/>
        </w:rPr>
        <w:t>;</w:t>
      </w:r>
      <w:r w:rsidRPr="00C53221">
        <w:rPr>
          <w:rFonts w:ascii="Calibri" w:hAnsi="Calibri"/>
          <w:color w:val="0070C0"/>
          <w:sz w:val="22"/>
          <w:lang w:val="et-EE"/>
        </w:rPr>
        <w:t xml:space="preserve"> kui </w:t>
      </w:r>
      <w:r>
        <w:rPr>
          <w:rFonts w:ascii="Calibri" w:hAnsi="Calibri"/>
          <w:color w:val="0070C0"/>
          <w:sz w:val="22"/>
          <w:lang w:val="et-EE"/>
        </w:rPr>
        <w:t xml:space="preserve">esinduse alus ei ole kontrollitav Eesti Vabariigi </w:t>
      </w:r>
      <w:r w:rsidRPr="0035065C">
        <w:rPr>
          <w:rFonts w:ascii="Calibri" w:hAnsi="Calibri"/>
          <w:color w:val="0070C0"/>
          <w:sz w:val="22"/>
          <w:lang w:val="et-EE"/>
        </w:rPr>
        <w:t>äriregistrist, lisada muu seadusliku esindaja õigusi tõendav dokument</w:t>
      </w:r>
      <w:r w:rsidRPr="00C53221">
        <w:rPr>
          <w:rFonts w:ascii="Calibri" w:hAnsi="Calibri"/>
          <w:color w:val="0070C0"/>
          <w:sz w:val="22"/>
          <w:lang w:val="et-EE"/>
        </w:rPr>
        <w:t>]</w:t>
      </w:r>
      <w:r>
        <w:rPr>
          <w:rFonts w:ascii="Calibri" w:hAnsi="Calibri"/>
          <w:color w:val="0070C0"/>
          <w:sz w:val="22"/>
          <w:lang w:val="et-EE"/>
        </w:rPr>
        <w:t>,</w:t>
      </w:r>
      <w:r w:rsidRPr="00C53221">
        <w:rPr>
          <w:rFonts w:ascii="Calibri" w:hAnsi="Calibri"/>
          <w:color w:val="0070C0"/>
          <w:sz w:val="22"/>
          <w:lang w:val="et-EE"/>
        </w:rPr>
        <w:t xml:space="preserve"> </w:t>
      </w:r>
      <w:r>
        <w:rPr>
          <w:rFonts w:ascii="Calibri" w:hAnsi="Calibri"/>
          <w:sz w:val="22"/>
          <w:lang w:val="et-EE"/>
        </w:rPr>
        <w:t>allkirjastab Pakkumu</w:t>
      </w:r>
      <w:r w:rsidRPr="00C53221">
        <w:rPr>
          <w:rFonts w:ascii="Calibri" w:hAnsi="Calibri"/>
          <w:sz w:val="22"/>
          <w:lang w:val="et-EE"/>
        </w:rPr>
        <w:t>se</w:t>
      </w:r>
      <w:r>
        <w:rPr>
          <w:rFonts w:ascii="Calibri" w:hAnsi="Calibri"/>
          <w:sz w:val="22"/>
          <w:lang w:val="et-EE"/>
        </w:rPr>
        <w:t>:</w:t>
      </w:r>
    </w:p>
    <w:p w:rsidR="00187CE5" w:rsidRDefault="00187CE5" w:rsidP="00F74960">
      <w:pPr>
        <w:pStyle w:val="BodyText2"/>
        <w:rPr>
          <w:rFonts w:ascii="Calibri" w:hAnsi="Calibri"/>
          <w:sz w:val="22"/>
          <w:lang w:val="et-EE"/>
        </w:rPr>
      </w:pPr>
    </w:p>
    <w:tbl>
      <w:tblPr>
        <w:tblW w:w="9322" w:type="dxa"/>
        <w:tblLook w:val="00A0"/>
      </w:tblPr>
      <w:tblGrid>
        <w:gridCol w:w="1316"/>
        <w:gridCol w:w="1316"/>
        <w:gridCol w:w="311"/>
        <w:gridCol w:w="1316"/>
        <w:gridCol w:w="1316"/>
        <w:gridCol w:w="345"/>
        <w:gridCol w:w="3402"/>
      </w:tblGrid>
      <w:tr w:rsidR="00187CE5" w:rsidRPr="00B75D52" w:rsidTr="00BE2897">
        <w:tc>
          <w:tcPr>
            <w:tcW w:w="1316" w:type="dxa"/>
          </w:tcPr>
          <w:p w:rsidR="00187CE5" w:rsidRPr="00E353D5" w:rsidRDefault="00187CE5" w:rsidP="00BE2897">
            <w:pPr>
              <w:pStyle w:val="BodyText2"/>
              <w:rPr>
                <w:rFonts w:ascii="Calibri" w:hAnsi="Calibri"/>
                <w:sz w:val="22"/>
                <w:lang w:val="et-EE"/>
              </w:rPr>
            </w:pPr>
          </w:p>
        </w:tc>
        <w:tc>
          <w:tcPr>
            <w:tcW w:w="1316" w:type="dxa"/>
            <w:tcBorders>
              <w:right w:val="single" w:sz="4" w:space="0" w:color="auto"/>
            </w:tcBorders>
          </w:tcPr>
          <w:p w:rsidR="00187CE5" w:rsidRPr="00E353D5" w:rsidRDefault="00187CE5" w:rsidP="00BE2897">
            <w:pPr>
              <w:pStyle w:val="BodyText2"/>
              <w:jc w:val="right"/>
              <w:rPr>
                <w:rFonts w:ascii="Calibri" w:hAnsi="Calibri"/>
                <w:sz w:val="22"/>
                <w:lang w:val="et-EE"/>
              </w:rPr>
            </w:pPr>
            <w:r w:rsidRPr="00E353D5">
              <w:rPr>
                <w:rFonts w:ascii="Calibri" w:hAnsi="Calibri"/>
                <w:sz w:val="22"/>
                <w:lang w:val="et-EE"/>
              </w:rPr>
              <w:t>JAH</w:t>
            </w:r>
          </w:p>
        </w:tc>
        <w:tc>
          <w:tcPr>
            <w:tcW w:w="311" w:type="dxa"/>
            <w:tcBorders>
              <w:top w:val="single" w:sz="4" w:space="0" w:color="auto"/>
              <w:left w:val="single" w:sz="4" w:space="0" w:color="auto"/>
              <w:bottom w:val="single" w:sz="4" w:space="0" w:color="auto"/>
              <w:right w:val="single" w:sz="4" w:space="0" w:color="auto"/>
            </w:tcBorders>
          </w:tcPr>
          <w:p w:rsidR="00187CE5" w:rsidRPr="00E353D5" w:rsidRDefault="00187CE5" w:rsidP="00BE2897">
            <w:pPr>
              <w:pStyle w:val="BodyText2"/>
              <w:rPr>
                <w:rFonts w:ascii="Calibri" w:hAnsi="Calibri"/>
                <w:sz w:val="22"/>
                <w:lang w:val="et-EE"/>
              </w:rPr>
            </w:pPr>
          </w:p>
        </w:tc>
        <w:tc>
          <w:tcPr>
            <w:tcW w:w="1316" w:type="dxa"/>
            <w:tcBorders>
              <w:left w:val="single" w:sz="4" w:space="0" w:color="auto"/>
            </w:tcBorders>
          </w:tcPr>
          <w:p w:rsidR="00187CE5" w:rsidRPr="00E353D5" w:rsidRDefault="00187CE5" w:rsidP="00BE2897">
            <w:pPr>
              <w:pStyle w:val="BodyText2"/>
              <w:rPr>
                <w:rFonts w:ascii="Calibri" w:hAnsi="Calibri"/>
                <w:sz w:val="22"/>
                <w:lang w:val="et-EE"/>
              </w:rPr>
            </w:pPr>
          </w:p>
        </w:tc>
        <w:tc>
          <w:tcPr>
            <w:tcW w:w="1316" w:type="dxa"/>
            <w:tcBorders>
              <w:right w:val="single" w:sz="4" w:space="0" w:color="auto"/>
            </w:tcBorders>
          </w:tcPr>
          <w:p w:rsidR="00187CE5" w:rsidRPr="00E353D5" w:rsidRDefault="00187CE5" w:rsidP="00BE2897">
            <w:pPr>
              <w:pStyle w:val="BodyText2"/>
              <w:jc w:val="right"/>
              <w:rPr>
                <w:rFonts w:ascii="Calibri" w:hAnsi="Calibri"/>
                <w:sz w:val="22"/>
                <w:lang w:val="et-EE"/>
              </w:rPr>
            </w:pPr>
            <w:r w:rsidRPr="00E353D5">
              <w:rPr>
                <w:rFonts w:ascii="Calibri" w:hAnsi="Calibri"/>
                <w:sz w:val="22"/>
                <w:lang w:val="et-EE"/>
              </w:rPr>
              <w:t>EI</w:t>
            </w:r>
          </w:p>
        </w:tc>
        <w:tc>
          <w:tcPr>
            <w:tcW w:w="345" w:type="dxa"/>
            <w:tcBorders>
              <w:top w:val="single" w:sz="4" w:space="0" w:color="auto"/>
              <w:left w:val="single" w:sz="4" w:space="0" w:color="auto"/>
              <w:bottom w:val="single" w:sz="4" w:space="0" w:color="auto"/>
              <w:right w:val="single" w:sz="4" w:space="0" w:color="auto"/>
            </w:tcBorders>
          </w:tcPr>
          <w:p w:rsidR="00187CE5" w:rsidRPr="00E353D5" w:rsidRDefault="00187CE5" w:rsidP="00BE2897">
            <w:pPr>
              <w:pStyle w:val="BodyText2"/>
              <w:rPr>
                <w:rFonts w:ascii="Calibri" w:hAnsi="Calibri"/>
                <w:sz w:val="22"/>
                <w:lang w:val="et-EE"/>
              </w:rPr>
            </w:pPr>
          </w:p>
        </w:tc>
        <w:tc>
          <w:tcPr>
            <w:tcW w:w="3402" w:type="dxa"/>
            <w:tcBorders>
              <w:left w:val="single" w:sz="4" w:space="0" w:color="auto"/>
            </w:tcBorders>
          </w:tcPr>
          <w:p w:rsidR="00187CE5" w:rsidRPr="00E353D5" w:rsidRDefault="00187CE5" w:rsidP="00BE2897">
            <w:pPr>
              <w:pStyle w:val="BodyText2"/>
              <w:rPr>
                <w:rFonts w:ascii="Calibri" w:hAnsi="Calibri"/>
                <w:color w:val="0070C0"/>
                <w:sz w:val="22"/>
                <w:lang w:val="et-EE"/>
              </w:rPr>
            </w:pPr>
            <w:r w:rsidRPr="00E353D5">
              <w:rPr>
                <w:rFonts w:ascii="Calibri" w:hAnsi="Calibri"/>
                <w:color w:val="0070C0"/>
                <w:sz w:val="22"/>
                <w:lang w:val="et-EE"/>
              </w:rPr>
              <w:t>[Teha rist “X” sobivasse ruutu]</w:t>
            </w:r>
          </w:p>
        </w:tc>
      </w:tr>
    </w:tbl>
    <w:p w:rsidR="00187CE5" w:rsidRDefault="00187CE5" w:rsidP="00F74960">
      <w:pPr>
        <w:pStyle w:val="BodyText2"/>
        <w:rPr>
          <w:rFonts w:ascii="Calibri" w:hAnsi="Calibri"/>
          <w:sz w:val="22"/>
          <w:lang w:val="et-EE"/>
        </w:rPr>
      </w:pPr>
    </w:p>
    <w:p w:rsidR="00187CE5" w:rsidRDefault="00187CE5" w:rsidP="00F74960">
      <w:pPr>
        <w:pStyle w:val="BodyText2"/>
        <w:rPr>
          <w:rFonts w:ascii="Calibri" w:hAnsi="Calibri"/>
          <w:sz w:val="22"/>
          <w:lang w:val="et-EE"/>
        </w:rPr>
      </w:pPr>
      <w:r>
        <w:rPr>
          <w:rFonts w:ascii="Calibri" w:hAnsi="Calibri"/>
          <w:sz w:val="22"/>
          <w:lang w:val="et-EE"/>
        </w:rPr>
        <w:t>Eitava vastuse korral:</w:t>
      </w:r>
    </w:p>
    <w:p w:rsidR="00187CE5" w:rsidRDefault="00187CE5" w:rsidP="00F74960">
      <w:pPr>
        <w:pStyle w:val="BodyText2"/>
        <w:rPr>
          <w:rFonts w:ascii="Calibri" w:hAnsi="Calibri"/>
          <w:sz w:val="22"/>
          <w:lang w:val="et-EE"/>
        </w:rPr>
      </w:pPr>
    </w:p>
    <w:p w:rsidR="00187CE5" w:rsidRPr="00E353D5" w:rsidRDefault="00187CE5" w:rsidP="00F74960">
      <w:pPr>
        <w:pStyle w:val="BodyText2"/>
        <w:rPr>
          <w:rFonts w:ascii="Calibri" w:hAnsi="Calibri"/>
          <w:sz w:val="22"/>
          <w:lang w:val="et-EE"/>
        </w:rPr>
      </w:pPr>
      <w:r>
        <w:rPr>
          <w:rFonts w:ascii="Calibri" w:hAnsi="Calibri"/>
          <w:sz w:val="22"/>
          <w:lang w:val="et-EE"/>
        </w:rPr>
        <w:t>K</w:t>
      </w:r>
      <w:r w:rsidRPr="00E353D5">
        <w:rPr>
          <w:rFonts w:ascii="Calibri" w:hAnsi="Calibri"/>
          <w:sz w:val="22"/>
          <w:lang w:val="et-EE"/>
        </w:rPr>
        <w:t xml:space="preserve">äesolevaga volitab </w:t>
      </w:r>
      <w:r w:rsidRPr="00E353D5">
        <w:rPr>
          <w:rFonts w:ascii="Calibri" w:hAnsi="Calibri"/>
          <w:color w:val="0070C0"/>
          <w:sz w:val="22"/>
          <w:lang w:val="et-EE"/>
        </w:rPr>
        <w:t xml:space="preserve">_______________________________ [lisada Pakkuja (Juhtiva Ühispakkuja) nimi] ______________________________________ [Pakkuja seadusliku esindaja nimi ja ametikoht] </w:t>
      </w:r>
      <w:r w:rsidRPr="00E353D5">
        <w:rPr>
          <w:rFonts w:ascii="Calibri" w:hAnsi="Calibri"/>
          <w:sz w:val="22"/>
          <w:lang w:val="et-EE"/>
        </w:rPr>
        <w:t xml:space="preserve">isikus </w:t>
      </w:r>
      <w:r w:rsidRPr="00E353D5">
        <w:rPr>
          <w:rFonts w:ascii="Calibri" w:hAnsi="Calibri"/>
          <w:color w:val="0070C0"/>
          <w:sz w:val="22"/>
          <w:lang w:val="et-EE"/>
        </w:rPr>
        <w:t>__________________________ [volitatava nimi, ametikoht]</w:t>
      </w:r>
      <w:r w:rsidRPr="00E353D5">
        <w:rPr>
          <w:rFonts w:ascii="Calibri" w:hAnsi="Calibri"/>
          <w:sz w:val="22"/>
          <w:lang w:val="et-EE"/>
        </w:rPr>
        <w:t>, olema Pakkuja ametlik esindaja ja allkirjastama ülalnimetatud riigihanke pakkumust.</w:t>
      </w:r>
    </w:p>
    <w:p w:rsidR="00187CE5" w:rsidRPr="00E353D5" w:rsidRDefault="00187CE5" w:rsidP="00F74960">
      <w:pPr>
        <w:pStyle w:val="BodyText2"/>
        <w:rPr>
          <w:rFonts w:ascii="Calibri" w:hAnsi="Calibri"/>
          <w:sz w:val="22"/>
          <w:lang w:val="et-EE"/>
        </w:rPr>
      </w:pPr>
    </w:p>
    <w:p w:rsidR="00187CE5" w:rsidRPr="00E353D5" w:rsidRDefault="00187CE5" w:rsidP="00F74960">
      <w:pPr>
        <w:pStyle w:val="BodyText2"/>
        <w:rPr>
          <w:rFonts w:ascii="Calibri" w:hAnsi="Calibri"/>
          <w:sz w:val="22"/>
          <w:lang w:val="et-EE"/>
        </w:rPr>
      </w:pPr>
    </w:p>
    <w:p w:rsidR="00187CE5" w:rsidRPr="00E353D5" w:rsidRDefault="00187CE5" w:rsidP="00F74960">
      <w:pPr>
        <w:pStyle w:val="BodyText2"/>
        <w:rPr>
          <w:rFonts w:ascii="Calibri" w:hAnsi="Calibri"/>
          <w:sz w:val="22"/>
          <w:lang w:val="et-EE"/>
        </w:rPr>
      </w:pPr>
      <w:r w:rsidRPr="00E353D5">
        <w:rPr>
          <w:rFonts w:ascii="Calibri" w:hAnsi="Calibri"/>
          <w:sz w:val="22"/>
          <w:lang w:val="et-EE"/>
        </w:rPr>
        <w:t>Volitatava allkirja näidis: ________________________</w:t>
      </w:r>
    </w:p>
    <w:p w:rsidR="00187CE5" w:rsidRPr="00F502BC" w:rsidRDefault="00187CE5" w:rsidP="00A44F26">
      <w:pPr>
        <w:pStyle w:val="BodyText2"/>
        <w:rPr>
          <w:rFonts w:ascii="Calibri" w:hAnsi="Calibri" w:cs="Calibri"/>
          <w:sz w:val="22"/>
          <w:szCs w:val="22"/>
          <w:lang w:val="et-EE"/>
        </w:rPr>
      </w:pPr>
    </w:p>
    <w:p w:rsidR="00187CE5" w:rsidRPr="00F502BC" w:rsidRDefault="00187CE5" w:rsidP="00A44F26">
      <w:pPr>
        <w:pStyle w:val="BodyText2"/>
        <w:rPr>
          <w:rFonts w:ascii="Calibri" w:hAnsi="Calibri" w:cs="Calibri"/>
          <w:sz w:val="22"/>
          <w:szCs w:val="22"/>
          <w:lang w:val="et-EE"/>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Pr="00F502BC" w:rsidRDefault="00187CE5" w:rsidP="00A44F26">
      <w:pPr>
        <w:pStyle w:val="BodyText2"/>
        <w:rPr>
          <w:rFonts w:ascii="Calibri" w:hAnsi="Calibri" w:cs="Calibri"/>
          <w:b/>
          <w:bCs/>
          <w:i/>
          <w:iCs/>
          <w:color w:val="FF0000"/>
          <w:sz w:val="22"/>
          <w:szCs w:val="22"/>
        </w:rPr>
      </w:pPr>
    </w:p>
    <w:p w:rsidR="00187CE5" w:rsidRPr="008A1B75" w:rsidRDefault="00187CE5" w:rsidP="008A1B75">
      <w:pPr>
        <w:spacing w:after="200" w:line="276" w:lineRule="auto"/>
        <w:contextualSpacing w:val="0"/>
        <w:jc w:val="left"/>
        <w:rPr>
          <w:rFonts w:cs="Calibri"/>
          <w:b/>
          <w:bCs/>
          <w:szCs w:val="22"/>
        </w:rPr>
      </w:pPr>
    </w:p>
    <w:p w:rsidR="00187CE5" w:rsidRDefault="00187CE5">
      <w:pPr>
        <w:spacing w:after="200" w:line="276" w:lineRule="auto"/>
        <w:contextualSpacing w:val="0"/>
        <w:jc w:val="left"/>
        <w:rPr>
          <w:b/>
          <w:bCs/>
          <w:szCs w:val="28"/>
          <w:u w:val="single"/>
        </w:rPr>
      </w:pPr>
      <w:r>
        <w:br w:type="page"/>
      </w:r>
    </w:p>
    <w:p w:rsidR="00187CE5" w:rsidRDefault="00187CE5" w:rsidP="00A106E0">
      <w:pPr>
        <w:pStyle w:val="Heading1"/>
        <w:ind w:left="357" w:hanging="357"/>
      </w:pPr>
      <w:bookmarkStart w:id="67" w:name="_Toc319841289"/>
      <w:r>
        <w:t>VORMID - Kvalifitseerimine</w:t>
      </w:r>
      <w:bookmarkEnd w:id="67"/>
    </w:p>
    <w:p w:rsidR="00187CE5" w:rsidRPr="00E03A57" w:rsidRDefault="00187CE5" w:rsidP="00E03A57">
      <w:pPr>
        <w:pStyle w:val="BodyText2"/>
        <w:rPr>
          <w:rFonts w:ascii="Calibri" w:hAnsi="Calibri" w:cs="Calibri"/>
          <w:sz w:val="22"/>
          <w:szCs w:val="22"/>
          <w:lang w:val="et-EE"/>
        </w:rPr>
      </w:pPr>
    </w:p>
    <w:p w:rsidR="00187CE5" w:rsidRPr="00E94E8A" w:rsidRDefault="00187CE5" w:rsidP="00F405D8">
      <w:pPr>
        <w:pStyle w:val="BodyText2"/>
        <w:rPr>
          <w:rFonts w:ascii="Calibri" w:hAnsi="Calibri" w:cs="Calibri"/>
          <w:b/>
          <w:bCs/>
          <w:sz w:val="22"/>
          <w:szCs w:val="22"/>
        </w:rPr>
      </w:pPr>
      <w:r w:rsidRPr="00E03A57">
        <w:rPr>
          <w:rFonts w:ascii="Calibri" w:hAnsi="Calibri" w:cs="Calibri"/>
          <w:sz w:val="22"/>
          <w:szCs w:val="22"/>
          <w:lang w:val="et-EE"/>
        </w:rPr>
        <w:br w:type="page"/>
      </w:r>
      <w:r>
        <w:rPr>
          <w:rFonts w:ascii="Calibri" w:hAnsi="Calibri" w:cs="Calibri"/>
          <w:b/>
          <w:bCs/>
          <w:sz w:val="22"/>
          <w:szCs w:val="22"/>
        </w:rPr>
        <w:t>Vorm K-1</w:t>
      </w:r>
      <w:r w:rsidRPr="00E94E8A">
        <w:rPr>
          <w:rFonts w:ascii="Calibri" w:hAnsi="Calibri" w:cs="Calibri"/>
          <w:b/>
          <w:bCs/>
          <w:sz w:val="22"/>
          <w:szCs w:val="22"/>
        </w:rPr>
        <w:t>:</w:t>
      </w:r>
      <w:r w:rsidRPr="00E94E8A">
        <w:rPr>
          <w:rFonts w:ascii="Calibri" w:hAnsi="Calibri" w:cs="Calibri"/>
          <w:b/>
          <w:bCs/>
          <w:sz w:val="22"/>
          <w:szCs w:val="22"/>
        </w:rPr>
        <w:tab/>
      </w:r>
      <w:r w:rsidRPr="00D64E39">
        <w:rPr>
          <w:rFonts w:ascii="Calibri" w:hAnsi="Calibri" w:cs="Calibri"/>
          <w:b/>
          <w:bCs/>
          <w:sz w:val="22"/>
          <w:szCs w:val="22"/>
        </w:rPr>
        <w:t>Ühispakkujate esindaja volikiri / Ühis</w:t>
      </w:r>
      <w:r>
        <w:rPr>
          <w:rFonts w:ascii="Calibri" w:hAnsi="Calibri" w:cs="Calibri"/>
          <w:b/>
          <w:bCs/>
          <w:sz w:val="22"/>
          <w:szCs w:val="22"/>
        </w:rPr>
        <w:t>e P</w:t>
      </w:r>
      <w:r w:rsidRPr="00D64E39">
        <w:rPr>
          <w:rFonts w:ascii="Calibri" w:hAnsi="Calibri" w:cs="Calibri"/>
          <w:b/>
          <w:bCs/>
          <w:sz w:val="22"/>
          <w:szCs w:val="22"/>
        </w:rPr>
        <w:t>akkumuse puudumise kinnitus</w:t>
      </w:r>
    </w:p>
    <w:p w:rsidR="00187CE5" w:rsidRDefault="00187CE5" w:rsidP="00F405D8">
      <w:pPr>
        <w:pStyle w:val="BodyText2"/>
        <w:rPr>
          <w:sz w:val="22"/>
          <w:szCs w:val="22"/>
          <w:lang w:val="et-EE"/>
        </w:rPr>
      </w:pPr>
    </w:p>
    <w:tbl>
      <w:tblPr>
        <w:tblW w:w="9322" w:type="dxa"/>
        <w:tblLook w:val="00A0"/>
      </w:tblPr>
      <w:tblGrid>
        <w:gridCol w:w="2660"/>
        <w:gridCol w:w="6662"/>
      </w:tblGrid>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6662"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66238D">
            <w:pPr>
              <w:pStyle w:val="BodyText2"/>
              <w:rPr>
                <w:rFonts w:ascii="Calibri" w:hAnsi="Calibri" w:cs="Calibri"/>
                <w:sz w:val="22"/>
                <w:szCs w:val="22"/>
                <w:lang w:val="et-EE"/>
              </w:rPr>
            </w:pPr>
            <w:r w:rsidRPr="00B75D52">
              <w:rPr>
                <w:rFonts w:ascii="Calibri" w:hAnsi="Calibri" w:cs="Calibri"/>
                <w:sz w:val="22"/>
                <w:szCs w:val="22"/>
                <w:lang w:val="et-EE"/>
              </w:rPr>
              <w:t>Pakkuja (Ühispakkujad kui tervik):</w:t>
            </w:r>
          </w:p>
        </w:tc>
        <w:tc>
          <w:tcPr>
            <w:tcW w:w="6662" w:type="dxa"/>
          </w:tcPr>
          <w:p w:rsidR="00187CE5" w:rsidRPr="00B75D52" w:rsidRDefault="00187CE5" w:rsidP="00236E62">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 või kõigi Ühispakkujate nimed eraldatuna kaldkriipsudega]</w:t>
            </w:r>
          </w:p>
        </w:tc>
      </w:tr>
    </w:tbl>
    <w:p w:rsidR="00187CE5" w:rsidRPr="00831ED8" w:rsidRDefault="00187CE5" w:rsidP="00F405D8">
      <w:pPr>
        <w:pStyle w:val="BodyText2"/>
        <w:rPr>
          <w:rFonts w:ascii="Calibri" w:hAnsi="Calibri" w:cs="Calibri"/>
          <w:sz w:val="22"/>
          <w:szCs w:val="22"/>
          <w:lang w:val="et-EE"/>
        </w:rPr>
      </w:pPr>
    </w:p>
    <w:p w:rsidR="00187CE5" w:rsidRDefault="00187CE5" w:rsidP="00F405D8">
      <w:pPr>
        <w:pStyle w:val="BodyText2"/>
        <w:rPr>
          <w:rFonts w:ascii="Calibri" w:hAnsi="Calibri" w:cs="Calibri"/>
          <w:sz w:val="22"/>
          <w:szCs w:val="22"/>
          <w:lang w:val="et-EE"/>
        </w:rPr>
      </w:pPr>
      <w:r w:rsidRPr="00831ED8">
        <w:rPr>
          <w:rFonts w:ascii="Calibri" w:hAnsi="Calibri" w:cs="Calibri"/>
          <w:sz w:val="22"/>
          <w:szCs w:val="22"/>
          <w:lang w:val="et-EE"/>
        </w:rPr>
        <w:t>Pakkumus on Ühispakkujate poolt ühiselt esitatud:</w:t>
      </w:r>
    </w:p>
    <w:p w:rsidR="00187CE5" w:rsidRDefault="00187CE5" w:rsidP="00F405D8">
      <w:pPr>
        <w:pStyle w:val="BodyText2"/>
        <w:rPr>
          <w:rFonts w:ascii="Calibri" w:hAnsi="Calibri" w:cs="Calibri"/>
          <w:sz w:val="22"/>
          <w:szCs w:val="22"/>
          <w:lang w:val="et-EE"/>
        </w:rPr>
      </w:pPr>
    </w:p>
    <w:tbl>
      <w:tblPr>
        <w:tblW w:w="9322" w:type="dxa"/>
        <w:tblLook w:val="00A0"/>
      </w:tblPr>
      <w:tblGrid>
        <w:gridCol w:w="1316"/>
        <w:gridCol w:w="1316"/>
        <w:gridCol w:w="311"/>
        <w:gridCol w:w="1316"/>
        <w:gridCol w:w="1316"/>
        <w:gridCol w:w="345"/>
        <w:gridCol w:w="3402"/>
      </w:tblGrid>
      <w:tr w:rsidR="00187CE5" w:rsidRPr="00B75D52" w:rsidTr="00B75D52">
        <w:tc>
          <w:tcPr>
            <w:tcW w:w="1316" w:type="dxa"/>
          </w:tcPr>
          <w:p w:rsidR="00187CE5" w:rsidRPr="00B75D52" w:rsidRDefault="00187CE5" w:rsidP="00236E62">
            <w:pPr>
              <w:pStyle w:val="BodyText2"/>
              <w:rPr>
                <w:rFonts w:ascii="Calibri" w:hAnsi="Calibri" w:cs="Calibri"/>
                <w:sz w:val="22"/>
                <w:szCs w:val="22"/>
                <w:lang w:val="et-EE"/>
              </w:rPr>
            </w:pPr>
          </w:p>
        </w:tc>
        <w:tc>
          <w:tcPr>
            <w:tcW w:w="1316" w:type="dxa"/>
            <w:tcBorders>
              <w:right w:val="single" w:sz="4" w:space="0" w:color="auto"/>
            </w:tcBorders>
          </w:tcPr>
          <w:p w:rsidR="00187CE5" w:rsidRPr="00B75D52" w:rsidRDefault="00187CE5" w:rsidP="00B75D52">
            <w:pPr>
              <w:pStyle w:val="BodyText2"/>
              <w:jc w:val="right"/>
              <w:rPr>
                <w:rFonts w:ascii="Calibri" w:hAnsi="Calibri" w:cs="Calibri"/>
                <w:sz w:val="22"/>
                <w:szCs w:val="22"/>
                <w:lang w:val="et-EE"/>
              </w:rPr>
            </w:pPr>
            <w:r w:rsidRPr="00B75D52">
              <w:rPr>
                <w:rFonts w:ascii="Calibri" w:hAnsi="Calibri" w:cs="Calibri"/>
                <w:sz w:val="22"/>
                <w:szCs w:val="22"/>
                <w:lang w:val="et-EE"/>
              </w:rPr>
              <w:t>JAH</w:t>
            </w:r>
          </w:p>
        </w:tc>
        <w:tc>
          <w:tcPr>
            <w:tcW w:w="311" w:type="dxa"/>
            <w:tcBorders>
              <w:top w:val="single" w:sz="4" w:space="0" w:color="auto"/>
              <w:left w:val="single" w:sz="4" w:space="0" w:color="auto"/>
              <w:bottom w:val="single" w:sz="4" w:space="0" w:color="auto"/>
              <w:right w:val="single" w:sz="4" w:space="0" w:color="auto"/>
            </w:tcBorders>
          </w:tcPr>
          <w:p w:rsidR="00187CE5" w:rsidRPr="00B75D52" w:rsidRDefault="00187CE5" w:rsidP="00236E62">
            <w:pPr>
              <w:pStyle w:val="BodyText2"/>
              <w:rPr>
                <w:rFonts w:ascii="Calibri" w:hAnsi="Calibri" w:cs="Calibri"/>
                <w:sz w:val="22"/>
                <w:szCs w:val="22"/>
                <w:lang w:val="et-EE"/>
              </w:rPr>
            </w:pPr>
          </w:p>
        </w:tc>
        <w:tc>
          <w:tcPr>
            <w:tcW w:w="1316" w:type="dxa"/>
            <w:tcBorders>
              <w:left w:val="single" w:sz="4" w:space="0" w:color="auto"/>
            </w:tcBorders>
          </w:tcPr>
          <w:p w:rsidR="00187CE5" w:rsidRPr="00B75D52" w:rsidRDefault="00187CE5" w:rsidP="00236E62">
            <w:pPr>
              <w:pStyle w:val="BodyText2"/>
              <w:rPr>
                <w:rFonts w:ascii="Calibri" w:hAnsi="Calibri" w:cs="Calibri"/>
                <w:sz w:val="22"/>
                <w:szCs w:val="22"/>
                <w:lang w:val="et-EE"/>
              </w:rPr>
            </w:pPr>
          </w:p>
        </w:tc>
        <w:tc>
          <w:tcPr>
            <w:tcW w:w="1316" w:type="dxa"/>
          </w:tcPr>
          <w:p w:rsidR="00187CE5" w:rsidRPr="00B75D52" w:rsidRDefault="00187CE5" w:rsidP="00B75D52">
            <w:pPr>
              <w:pStyle w:val="BodyText2"/>
              <w:jc w:val="right"/>
              <w:rPr>
                <w:rFonts w:ascii="Calibri" w:hAnsi="Calibri" w:cs="Calibri"/>
                <w:sz w:val="22"/>
                <w:szCs w:val="22"/>
                <w:lang w:val="et-EE"/>
              </w:rPr>
            </w:pPr>
            <w:r w:rsidRPr="00B75D52">
              <w:rPr>
                <w:rFonts w:ascii="Calibri" w:hAnsi="Calibri" w:cs="Calibri"/>
                <w:sz w:val="22"/>
                <w:szCs w:val="22"/>
                <w:lang w:val="et-EE"/>
              </w:rPr>
              <w:t>EI</w:t>
            </w:r>
          </w:p>
        </w:tc>
        <w:tc>
          <w:tcPr>
            <w:tcW w:w="345" w:type="dxa"/>
            <w:tcBorders>
              <w:top w:val="single" w:sz="4" w:space="0" w:color="auto"/>
              <w:left w:val="single" w:sz="4" w:space="0" w:color="auto"/>
              <w:bottom w:val="single" w:sz="4" w:space="0" w:color="auto"/>
              <w:right w:val="single" w:sz="4" w:space="0" w:color="auto"/>
            </w:tcBorders>
          </w:tcPr>
          <w:p w:rsidR="00187CE5" w:rsidRPr="00B75D52" w:rsidRDefault="00187CE5" w:rsidP="00236E62">
            <w:pPr>
              <w:pStyle w:val="BodyText2"/>
              <w:rPr>
                <w:rFonts w:ascii="Calibri" w:hAnsi="Calibri" w:cs="Calibri"/>
                <w:sz w:val="22"/>
                <w:szCs w:val="22"/>
                <w:lang w:val="et-EE"/>
              </w:rPr>
            </w:pPr>
          </w:p>
        </w:tc>
        <w:tc>
          <w:tcPr>
            <w:tcW w:w="3402" w:type="dxa"/>
            <w:tcBorders>
              <w:left w:val="single" w:sz="4" w:space="0" w:color="auto"/>
            </w:tcBorders>
          </w:tcPr>
          <w:p w:rsidR="00187CE5" w:rsidRPr="00B75D52" w:rsidRDefault="00187CE5" w:rsidP="00236E62">
            <w:pPr>
              <w:pStyle w:val="BodyText2"/>
              <w:rPr>
                <w:rFonts w:ascii="Calibri" w:hAnsi="Calibri" w:cs="Calibri"/>
                <w:iCs/>
                <w:color w:val="0070C0"/>
                <w:sz w:val="22"/>
                <w:szCs w:val="22"/>
                <w:lang w:val="et-EE"/>
              </w:rPr>
            </w:pPr>
            <w:r w:rsidRPr="00B75D52">
              <w:rPr>
                <w:rFonts w:ascii="Calibri" w:hAnsi="Calibri" w:cs="Calibri"/>
                <w:iCs/>
                <w:color w:val="0070C0"/>
                <w:sz w:val="22"/>
                <w:szCs w:val="22"/>
                <w:lang w:val="et-EE"/>
              </w:rPr>
              <w:t>[Teha rist “X” sobivasse ruutu]</w:t>
            </w:r>
          </w:p>
        </w:tc>
      </w:tr>
    </w:tbl>
    <w:p w:rsidR="00187CE5" w:rsidRPr="00112A32" w:rsidRDefault="00187CE5" w:rsidP="00F405D8">
      <w:pPr>
        <w:pStyle w:val="BodyText2"/>
        <w:rPr>
          <w:rFonts w:ascii="Calibri" w:hAnsi="Calibri" w:cs="Calibri"/>
          <w:sz w:val="22"/>
          <w:szCs w:val="22"/>
          <w:lang w:val="et-EE"/>
        </w:rPr>
      </w:pPr>
    </w:p>
    <w:p w:rsidR="00187CE5" w:rsidRPr="00112A32" w:rsidRDefault="00187CE5" w:rsidP="00F405D8">
      <w:pPr>
        <w:pStyle w:val="BodyText2"/>
        <w:rPr>
          <w:rFonts w:ascii="Calibri" w:hAnsi="Calibri" w:cs="Calibri"/>
          <w:sz w:val="22"/>
          <w:szCs w:val="22"/>
          <w:lang w:val="et-EE"/>
        </w:rPr>
      </w:pPr>
      <w:r w:rsidRPr="00112A32">
        <w:rPr>
          <w:rFonts w:ascii="Calibri" w:hAnsi="Calibri" w:cs="Calibri"/>
          <w:sz w:val="22"/>
          <w:szCs w:val="22"/>
          <w:lang w:val="et-EE"/>
        </w:rPr>
        <w:t xml:space="preserve">Jaatava vastuse korral täita järgnev tabel. </w:t>
      </w:r>
    </w:p>
    <w:p w:rsidR="00187CE5" w:rsidRPr="002E69C7" w:rsidRDefault="00187CE5" w:rsidP="00F405D8">
      <w:pPr>
        <w:pStyle w:val="BodyText2"/>
        <w:rPr>
          <w:rFonts w:ascii="Calibri" w:hAnsi="Calibri" w:cs="Calibri"/>
          <w:sz w:val="22"/>
          <w:szCs w:val="22"/>
          <w:lang w:val="et-EE"/>
        </w:rPr>
      </w:pPr>
    </w:p>
    <w:p w:rsidR="00187CE5" w:rsidRDefault="00187CE5" w:rsidP="00F405D8">
      <w:pPr>
        <w:pStyle w:val="BodyText2"/>
        <w:rPr>
          <w:rFonts w:ascii="Calibri" w:hAnsi="Calibri" w:cs="Calibri"/>
          <w:sz w:val="22"/>
          <w:szCs w:val="22"/>
          <w:lang w:val="et-EE"/>
        </w:rPr>
      </w:pPr>
      <w:r>
        <w:rPr>
          <w:rFonts w:ascii="Calibri" w:hAnsi="Calibri" w:cs="Calibri"/>
          <w:sz w:val="22"/>
          <w:szCs w:val="22"/>
          <w:lang w:val="et-EE"/>
        </w:rPr>
        <w:t>Kä</w:t>
      </w:r>
      <w:r w:rsidRPr="002E69C7">
        <w:rPr>
          <w:rFonts w:ascii="Calibri" w:hAnsi="Calibri" w:cs="Calibri"/>
          <w:sz w:val="22"/>
          <w:szCs w:val="22"/>
          <w:lang w:val="et-EE"/>
        </w:rPr>
        <w:t>esolevaga kinnitame, et järgnevalt nimetatud Pakkujad on es</w:t>
      </w:r>
      <w:r>
        <w:rPr>
          <w:rFonts w:ascii="Calibri" w:hAnsi="Calibri" w:cs="Calibri"/>
          <w:sz w:val="22"/>
          <w:szCs w:val="22"/>
          <w:lang w:val="et-EE"/>
        </w:rPr>
        <w:t>itanud käesoleva P</w:t>
      </w:r>
      <w:r w:rsidRPr="002E69C7">
        <w:rPr>
          <w:rFonts w:ascii="Calibri" w:hAnsi="Calibri" w:cs="Calibri"/>
          <w:sz w:val="22"/>
          <w:szCs w:val="22"/>
          <w:lang w:val="et-EE"/>
        </w:rPr>
        <w:t xml:space="preserve">akkumuse ühiselt, </w:t>
      </w:r>
      <w:r w:rsidRPr="007425CD">
        <w:rPr>
          <w:rFonts w:ascii="Calibri" w:hAnsi="Calibri" w:cs="Calibri"/>
          <w:sz w:val="22"/>
          <w:szCs w:val="22"/>
          <w:lang w:val="et-EE"/>
        </w:rPr>
        <w:t xml:space="preserve">volitades </w:t>
      </w:r>
      <w:r>
        <w:rPr>
          <w:rFonts w:ascii="Calibri" w:hAnsi="Calibri" w:cs="Calibri"/>
          <w:sz w:val="22"/>
          <w:szCs w:val="22"/>
          <w:lang w:val="et-EE"/>
        </w:rPr>
        <w:t>juhtiva Ü</w:t>
      </w:r>
      <w:r w:rsidRPr="007425CD">
        <w:rPr>
          <w:rFonts w:ascii="Calibri" w:hAnsi="Calibri" w:cs="Calibri"/>
          <w:sz w:val="22"/>
          <w:szCs w:val="22"/>
          <w:lang w:val="et-EE"/>
        </w:rPr>
        <w:t>hispakkujana nimetatud isikut tegema Ühispakkujate nimel hankemenetlusega ning hankelepingu sõlmimise ja täitmisega seotud toiminguid.</w:t>
      </w:r>
    </w:p>
    <w:p w:rsidR="00187CE5" w:rsidRDefault="00187CE5" w:rsidP="00F405D8">
      <w:pPr>
        <w:pStyle w:val="BodyText2"/>
        <w:rPr>
          <w:rFonts w:ascii="Calibri" w:hAnsi="Calibri" w:cs="Calibri"/>
          <w:sz w:val="22"/>
          <w:szCs w:val="22"/>
          <w:lang w:val="et-EE"/>
        </w:rPr>
      </w:pPr>
    </w:p>
    <w:p w:rsidR="00187CE5" w:rsidRDefault="00187CE5" w:rsidP="00F405D8">
      <w:pPr>
        <w:pStyle w:val="BodyText2"/>
        <w:rPr>
          <w:rFonts w:ascii="Calibri" w:hAnsi="Calibri" w:cs="Calibri"/>
          <w:sz w:val="22"/>
          <w:szCs w:val="22"/>
          <w:lang w:val="et-EE"/>
        </w:rPr>
      </w:pPr>
      <w:r w:rsidRPr="002E69C7">
        <w:rPr>
          <w:rFonts w:ascii="Calibri" w:hAnsi="Calibri" w:cs="Calibri"/>
          <w:sz w:val="22"/>
          <w:szCs w:val="22"/>
          <w:lang w:val="et-EE"/>
        </w:rPr>
        <w:t xml:space="preserve">Kinnitame, et </w:t>
      </w:r>
      <w:r>
        <w:rPr>
          <w:rFonts w:ascii="Calibri" w:hAnsi="Calibri" w:cs="Calibri"/>
          <w:sz w:val="22"/>
          <w:szCs w:val="22"/>
          <w:lang w:val="et-EE"/>
        </w:rPr>
        <w:t>Hankelepingu sõlmimisel vastutavad H</w:t>
      </w:r>
      <w:r w:rsidRPr="002E69C7">
        <w:rPr>
          <w:rFonts w:ascii="Calibri" w:hAnsi="Calibri" w:cs="Calibri"/>
          <w:sz w:val="22"/>
          <w:szCs w:val="22"/>
          <w:lang w:val="et-EE"/>
        </w:rPr>
        <w:t>anke</w:t>
      </w:r>
      <w:r>
        <w:rPr>
          <w:rFonts w:ascii="Calibri" w:hAnsi="Calibri" w:cs="Calibri"/>
          <w:sz w:val="22"/>
          <w:szCs w:val="22"/>
          <w:lang w:val="et-EE"/>
        </w:rPr>
        <w:t>lepingu täitmise eest ühise P</w:t>
      </w:r>
      <w:r w:rsidRPr="002E69C7">
        <w:rPr>
          <w:rFonts w:ascii="Calibri" w:hAnsi="Calibri" w:cs="Calibri"/>
          <w:sz w:val="22"/>
          <w:szCs w:val="22"/>
          <w:lang w:val="et-EE"/>
        </w:rPr>
        <w:t>akkumus</w:t>
      </w:r>
      <w:r>
        <w:rPr>
          <w:rFonts w:ascii="Calibri" w:hAnsi="Calibri" w:cs="Calibri"/>
          <w:sz w:val="22"/>
          <w:szCs w:val="22"/>
          <w:lang w:val="et-EE"/>
        </w:rPr>
        <w:t>e esitanud isikud solidaarselt.</w:t>
      </w:r>
    </w:p>
    <w:p w:rsidR="00187CE5" w:rsidRDefault="00187CE5" w:rsidP="00F405D8">
      <w:pPr>
        <w:pStyle w:val="BodyText2"/>
        <w:rPr>
          <w:rFonts w:ascii="Calibri" w:hAnsi="Calibri" w:cs="Calibri"/>
          <w:sz w:val="22"/>
          <w:szCs w:val="22"/>
          <w:lang w:val="et-EE"/>
        </w:rPr>
      </w:pPr>
    </w:p>
    <w:p w:rsidR="00187CE5" w:rsidRPr="002E69C7" w:rsidRDefault="00187CE5" w:rsidP="00F405D8">
      <w:pPr>
        <w:pStyle w:val="BodyText2"/>
        <w:rPr>
          <w:rFonts w:ascii="Calibri" w:hAnsi="Calibri" w:cs="Calibri"/>
          <w:b/>
          <w:bCs/>
          <w:color w:val="0000FF"/>
          <w:sz w:val="22"/>
          <w:szCs w:val="22"/>
        </w:rPr>
      </w:pPr>
      <w:r w:rsidRPr="002E69C7">
        <w:rPr>
          <w:rFonts w:ascii="Calibri" w:hAnsi="Calibri" w:cs="Calibri"/>
          <w:sz w:val="22"/>
          <w:szCs w:val="22"/>
          <w:lang w:val="et-EE"/>
        </w:rPr>
        <w:t>Volikiri on antud edasivolitamise õiguseta.</w:t>
      </w:r>
    </w:p>
    <w:p w:rsidR="00187CE5" w:rsidRPr="0018362C" w:rsidRDefault="00187CE5" w:rsidP="00F405D8">
      <w:pPr>
        <w:pStyle w:val="BodyText2"/>
        <w:rPr>
          <w:rFonts w:ascii="Calibri" w:hAnsi="Calibri" w:cs="Calibri"/>
          <w:sz w:val="22"/>
          <w:szCs w:val="22"/>
          <w:lang w:val="et-EE"/>
        </w:rPr>
      </w:pPr>
    </w:p>
    <w:p w:rsidR="00187CE5" w:rsidRPr="0018362C" w:rsidRDefault="00187CE5" w:rsidP="00F405D8">
      <w:pPr>
        <w:pStyle w:val="BodyText2"/>
        <w:rPr>
          <w:rFonts w:ascii="Calibri" w:hAnsi="Calibri" w:cs="Calibri"/>
          <w:sz w:val="22"/>
          <w:szCs w:val="22"/>
          <w:lang w:val="et-EE"/>
        </w:rPr>
      </w:pPr>
      <w:r>
        <w:rPr>
          <w:rFonts w:ascii="Calibri" w:hAnsi="Calibri" w:cs="Calibri"/>
          <w:sz w:val="22"/>
          <w:szCs w:val="22"/>
          <w:lang w:val="et-EE"/>
        </w:rPr>
        <w:t>Juhtiv Ühispakkuja</w:t>
      </w:r>
      <w:r w:rsidRPr="0018362C">
        <w:rPr>
          <w:rFonts w:ascii="Calibri" w:hAnsi="Calibri" w:cs="Calibri"/>
          <w:sz w:val="22"/>
          <w:szCs w:val="22"/>
          <w:lang w:val="et-EE"/>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3"/>
        <w:gridCol w:w="1385"/>
        <w:gridCol w:w="2159"/>
        <w:gridCol w:w="1842"/>
        <w:gridCol w:w="1843"/>
      </w:tblGrid>
      <w:tr w:rsidR="00187CE5" w:rsidRPr="00B75D52" w:rsidTr="00B75D52">
        <w:tc>
          <w:tcPr>
            <w:tcW w:w="2093" w:type="dxa"/>
          </w:tcPr>
          <w:p w:rsidR="00187CE5" w:rsidRPr="00B75D52" w:rsidRDefault="00187CE5" w:rsidP="00B75D52">
            <w:pPr>
              <w:pStyle w:val="BodyText2"/>
              <w:jc w:val="left"/>
              <w:rPr>
                <w:rFonts w:ascii="Calibri" w:hAnsi="Calibri" w:cs="Calibri"/>
                <w:sz w:val="22"/>
                <w:szCs w:val="22"/>
                <w:lang w:val="et-EE"/>
              </w:rPr>
            </w:pPr>
            <w:r w:rsidRPr="00B75D52">
              <w:rPr>
                <w:rFonts w:ascii="Calibri" w:hAnsi="Calibri" w:cs="Calibri"/>
                <w:sz w:val="22"/>
                <w:szCs w:val="22"/>
                <w:lang w:val="et-EE"/>
              </w:rPr>
              <w:t>Nimi</w:t>
            </w:r>
          </w:p>
        </w:tc>
        <w:tc>
          <w:tcPr>
            <w:tcW w:w="1385" w:type="dxa"/>
          </w:tcPr>
          <w:p w:rsidR="00187CE5" w:rsidRPr="00B75D52" w:rsidRDefault="00187CE5" w:rsidP="00B75D52">
            <w:pPr>
              <w:pStyle w:val="BodyText2"/>
              <w:jc w:val="left"/>
              <w:rPr>
                <w:rFonts w:ascii="Calibri" w:hAnsi="Calibri" w:cs="Calibri"/>
                <w:sz w:val="22"/>
                <w:szCs w:val="22"/>
                <w:lang w:val="et-EE"/>
              </w:rPr>
            </w:pPr>
            <w:r w:rsidRPr="00B75D52">
              <w:rPr>
                <w:rFonts w:ascii="Calibri" w:hAnsi="Calibri" w:cs="Calibri"/>
                <w:sz w:val="22"/>
                <w:szCs w:val="22"/>
                <w:lang w:val="et-EE"/>
              </w:rPr>
              <w:t>Registrikood</w:t>
            </w:r>
          </w:p>
        </w:tc>
        <w:tc>
          <w:tcPr>
            <w:tcW w:w="2159" w:type="dxa"/>
          </w:tcPr>
          <w:p w:rsidR="00187CE5" w:rsidRPr="00B75D52" w:rsidRDefault="00187CE5" w:rsidP="00B75D52">
            <w:pPr>
              <w:pStyle w:val="BodyText2"/>
              <w:jc w:val="left"/>
              <w:rPr>
                <w:rFonts w:ascii="Calibri" w:hAnsi="Calibri" w:cs="Calibri"/>
                <w:sz w:val="22"/>
                <w:szCs w:val="22"/>
                <w:lang w:val="et-EE"/>
              </w:rPr>
            </w:pPr>
            <w:r w:rsidRPr="00B75D52">
              <w:rPr>
                <w:rFonts w:ascii="Calibri" w:hAnsi="Calibri" w:cs="Calibri"/>
                <w:sz w:val="22"/>
                <w:szCs w:val="22"/>
                <w:lang w:val="et-EE"/>
              </w:rPr>
              <w:t>Aadress</w:t>
            </w:r>
          </w:p>
        </w:tc>
        <w:tc>
          <w:tcPr>
            <w:tcW w:w="1842" w:type="dxa"/>
          </w:tcPr>
          <w:p w:rsidR="00187CE5" w:rsidRPr="00B75D52" w:rsidRDefault="00187CE5" w:rsidP="00B75D52">
            <w:pPr>
              <w:pStyle w:val="BodyText2"/>
              <w:jc w:val="left"/>
              <w:rPr>
                <w:rFonts w:ascii="Calibri" w:hAnsi="Calibri" w:cs="Calibri"/>
                <w:sz w:val="22"/>
                <w:szCs w:val="22"/>
                <w:lang w:val="et-EE"/>
              </w:rPr>
            </w:pPr>
            <w:r w:rsidRPr="00B75D52">
              <w:rPr>
                <w:rFonts w:ascii="Calibri" w:hAnsi="Calibri" w:cs="Calibri"/>
                <w:sz w:val="22"/>
                <w:szCs w:val="22"/>
                <w:lang w:val="et-EE"/>
              </w:rPr>
              <w:t>Allkirjaõigusliku isiku nimi</w:t>
            </w:r>
          </w:p>
        </w:tc>
        <w:tc>
          <w:tcPr>
            <w:tcW w:w="1843" w:type="dxa"/>
          </w:tcPr>
          <w:p w:rsidR="00187CE5" w:rsidRPr="00B75D52" w:rsidRDefault="00187CE5" w:rsidP="00B75D52">
            <w:pPr>
              <w:pStyle w:val="BodyText2"/>
              <w:jc w:val="left"/>
              <w:rPr>
                <w:rFonts w:ascii="Calibri" w:hAnsi="Calibri" w:cs="Calibri"/>
                <w:sz w:val="22"/>
                <w:szCs w:val="22"/>
                <w:lang w:val="et-EE"/>
              </w:rPr>
            </w:pPr>
            <w:r w:rsidRPr="00B75D52">
              <w:rPr>
                <w:rFonts w:ascii="Calibri" w:hAnsi="Calibri" w:cs="Calibri"/>
                <w:sz w:val="22"/>
                <w:szCs w:val="22"/>
                <w:lang w:val="et-EE"/>
              </w:rPr>
              <w:t>Allkirjaõigusliku isiku allkiri</w:t>
            </w:r>
          </w:p>
        </w:tc>
      </w:tr>
      <w:tr w:rsidR="00187CE5" w:rsidRPr="00B75D52" w:rsidTr="00B75D52">
        <w:tc>
          <w:tcPr>
            <w:tcW w:w="2093"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385"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159"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842"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843"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bl>
    <w:p w:rsidR="00187CE5" w:rsidRPr="002E69C7" w:rsidRDefault="00187CE5" w:rsidP="00F405D8">
      <w:pPr>
        <w:pStyle w:val="BodyText2"/>
        <w:rPr>
          <w:rFonts w:ascii="Calibri" w:hAnsi="Calibri" w:cs="Calibri"/>
          <w:sz w:val="22"/>
          <w:szCs w:val="22"/>
          <w:lang w:val="et-EE"/>
        </w:rPr>
      </w:pPr>
    </w:p>
    <w:p w:rsidR="00187CE5" w:rsidRPr="0018362C" w:rsidRDefault="00187CE5" w:rsidP="00F405D8">
      <w:pPr>
        <w:pStyle w:val="BodyText2"/>
        <w:rPr>
          <w:rFonts w:ascii="Calibri" w:hAnsi="Calibri" w:cs="Calibri"/>
          <w:sz w:val="22"/>
          <w:szCs w:val="22"/>
          <w:lang w:val="et-EE"/>
        </w:rPr>
      </w:pPr>
      <w:r>
        <w:rPr>
          <w:rFonts w:ascii="Calibri" w:hAnsi="Calibri" w:cs="Calibri"/>
          <w:sz w:val="22"/>
          <w:szCs w:val="22"/>
          <w:lang w:val="et-EE"/>
        </w:rPr>
        <w:t>Ü</w:t>
      </w:r>
      <w:r w:rsidRPr="0018362C">
        <w:rPr>
          <w:rFonts w:ascii="Calibri" w:hAnsi="Calibri" w:cs="Calibri"/>
          <w:sz w:val="22"/>
          <w:szCs w:val="22"/>
          <w:lang w:val="et-EE"/>
        </w:rPr>
        <w:t>hispakkuja</w:t>
      </w:r>
      <w:r>
        <w:rPr>
          <w:rFonts w:ascii="Calibri" w:hAnsi="Calibri" w:cs="Calibri"/>
          <w:sz w:val="22"/>
          <w:szCs w:val="22"/>
          <w:lang w:val="et-EE"/>
        </w:rPr>
        <w:t>d</w:t>
      </w:r>
      <w:r w:rsidRPr="0018362C">
        <w:rPr>
          <w:rFonts w:ascii="Calibri" w:hAnsi="Calibri" w:cs="Calibri"/>
          <w:sz w:val="22"/>
          <w:szCs w:val="22"/>
          <w:lang w:val="et-EE"/>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3"/>
        <w:gridCol w:w="1385"/>
        <w:gridCol w:w="2159"/>
        <w:gridCol w:w="1842"/>
        <w:gridCol w:w="1843"/>
      </w:tblGrid>
      <w:tr w:rsidR="00187CE5" w:rsidRPr="00B75D52" w:rsidTr="00B75D52">
        <w:tc>
          <w:tcPr>
            <w:tcW w:w="2093"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Nimi</w:t>
            </w:r>
          </w:p>
        </w:tc>
        <w:tc>
          <w:tcPr>
            <w:tcW w:w="1385"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Registrikood</w:t>
            </w:r>
          </w:p>
        </w:tc>
        <w:tc>
          <w:tcPr>
            <w:tcW w:w="2159"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Aadress</w:t>
            </w:r>
          </w:p>
        </w:tc>
        <w:tc>
          <w:tcPr>
            <w:tcW w:w="1842"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Allkirjaõigusliku isiku nimi</w:t>
            </w:r>
          </w:p>
        </w:tc>
        <w:tc>
          <w:tcPr>
            <w:tcW w:w="1843"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Allkirjaõigusliku isiku allkiri</w:t>
            </w:r>
          </w:p>
        </w:tc>
      </w:tr>
      <w:tr w:rsidR="00187CE5" w:rsidRPr="00B75D52" w:rsidTr="00B75D52">
        <w:tc>
          <w:tcPr>
            <w:tcW w:w="2093"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385"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159"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842"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843"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r w:rsidR="00187CE5" w:rsidRPr="00B75D52" w:rsidTr="00B75D52">
        <w:tc>
          <w:tcPr>
            <w:tcW w:w="2093"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385"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159"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842"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843"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r w:rsidR="00187CE5" w:rsidRPr="00B75D52" w:rsidTr="00B75D52">
        <w:tc>
          <w:tcPr>
            <w:tcW w:w="2093"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iCs/>
                <w:color w:val="0070C0"/>
                <w:sz w:val="22"/>
                <w:szCs w:val="22"/>
                <w:lang w:val="et-EE"/>
              </w:rPr>
              <w:t>[Vajadusel lisada ridu]</w:t>
            </w:r>
          </w:p>
        </w:tc>
        <w:tc>
          <w:tcPr>
            <w:tcW w:w="1385"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159"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842"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1843" w:type="dxa"/>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bl>
    <w:p w:rsidR="00187CE5" w:rsidRDefault="00187CE5" w:rsidP="00F405D8">
      <w:pPr>
        <w:pStyle w:val="BodyText2"/>
        <w:rPr>
          <w:rFonts w:ascii="Calibri" w:hAnsi="Calibri" w:cs="Calibri"/>
          <w:sz w:val="22"/>
          <w:szCs w:val="22"/>
          <w:lang w:val="et-EE"/>
        </w:rPr>
      </w:pPr>
    </w:p>
    <w:p w:rsidR="00187CE5" w:rsidRDefault="00187CE5" w:rsidP="00F405D8">
      <w:pPr>
        <w:pStyle w:val="BodyText2"/>
        <w:rPr>
          <w:rFonts w:ascii="Calibri" w:hAnsi="Calibri" w:cs="Calibri"/>
          <w:sz w:val="22"/>
          <w:szCs w:val="22"/>
          <w:lang w:val="et-EE"/>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Default="00187CE5" w:rsidP="00E03A57">
      <w:pPr>
        <w:pStyle w:val="BodyText2"/>
        <w:rPr>
          <w:rFonts w:ascii="Calibri" w:hAnsi="Calibri" w:cs="Calibri"/>
          <w:b/>
          <w:bCs/>
          <w:sz w:val="22"/>
          <w:szCs w:val="22"/>
        </w:rPr>
      </w:pPr>
    </w:p>
    <w:p w:rsidR="00187CE5" w:rsidRDefault="00187CE5" w:rsidP="000919F6">
      <w:pPr>
        <w:rPr>
          <w:noProof/>
          <w:lang w:val="en-US"/>
        </w:rPr>
      </w:pPr>
      <w:r>
        <w:br w:type="page"/>
      </w:r>
    </w:p>
    <w:p w:rsidR="00187CE5" w:rsidRPr="00E03A57" w:rsidRDefault="00187CE5" w:rsidP="00E03A57">
      <w:pPr>
        <w:pStyle w:val="BodyText2"/>
        <w:rPr>
          <w:rFonts w:ascii="Calibri" w:hAnsi="Calibri" w:cs="Calibri"/>
          <w:sz w:val="22"/>
          <w:szCs w:val="22"/>
          <w:vertAlign w:val="superscript"/>
          <w:lang w:val="et-EE"/>
        </w:rPr>
      </w:pPr>
      <w:r>
        <w:rPr>
          <w:rFonts w:ascii="Calibri" w:hAnsi="Calibri" w:cs="Calibri"/>
          <w:b/>
          <w:bCs/>
          <w:sz w:val="22"/>
          <w:szCs w:val="22"/>
        </w:rPr>
        <w:t>Vorm K-2</w:t>
      </w:r>
      <w:r w:rsidRPr="00E03A57">
        <w:rPr>
          <w:rFonts w:ascii="Calibri" w:hAnsi="Calibri" w:cs="Calibri"/>
          <w:b/>
          <w:bCs/>
          <w:sz w:val="22"/>
          <w:szCs w:val="22"/>
        </w:rPr>
        <w:t xml:space="preserve">: </w:t>
      </w:r>
      <w:r>
        <w:rPr>
          <w:rFonts w:ascii="Calibri" w:hAnsi="Calibri" w:cs="Calibri"/>
          <w:b/>
          <w:bCs/>
          <w:sz w:val="22"/>
          <w:szCs w:val="22"/>
        </w:rPr>
        <w:tab/>
        <w:t>Kinnitus Pakkuja H</w:t>
      </w:r>
      <w:r w:rsidRPr="00E03A57">
        <w:rPr>
          <w:rFonts w:ascii="Calibri" w:hAnsi="Calibri" w:cs="Calibri"/>
          <w:b/>
          <w:bCs/>
          <w:sz w:val="22"/>
          <w:szCs w:val="22"/>
        </w:rPr>
        <w:t>ankemenetlusest kõrvaldamise asjaolude puudumise kohta</w:t>
      </w:r>
    </w:p>
    <w:p w:rsidR="00187CE5" w:rsidRPr="00E03A57" w:rsidRDefault="00187CE5" w:rsidP="00E03A57">
      <w:pPr>
        <w:pStyle w:val="BodyText2"/>
        <w:rPr>
          <w:rFonts w:ascii="Calibri" w:hAnsi="Calibri" w:cs="Calibri"/>
          <w:sz w:val="22"/>
          <w:szCs w:val="22"/>
          <w:lang w:val="et-EE"/>
        </w:rPr>
      </w:pPr>
    </w:p>
    <w:tbl>
      <w:tblPr>
        <w:tblW w:w="9322" w:type="dxa"/>
        <w:tblLook w:val="00A0"/>
      </w:tblPr>
      <w:tblGrid>
        <w:gridCol w:w="2660"/>
        <w:gridCol w:w="6662"/>
      </w:tblGrid>
      <w:tr w:rsidR="00187CE5" w:rsidRPr="00B75D52" w:rsidTr="00B75D52">
        <w:tc>
          <w:tcPr>
            <w:tcW w:w="2660"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6662"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sz w:val="22"/>
                <w:szCs w:val="22"/>
                <w:lang w:val="et-EE"/>
              </w:rPr>
              <w:t>Pakkuja (iga Ühispakkuja):</w:t>
            </w:r>
          </w:p>
        </w:tc>
        <w:tc>
          <w:tcPr>
            <w:tcW w:w="6662" w:type="dxa"/>
          </w:tcPr>
          <w:p w:rsidR="00187CE5" w:rsidRPr="00B75D52" w:rsidRDefault="00187CE5" w:rsidP="00A060BA">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w:t>
            </w:r>
          </w:p>
        </w:tc>
      </w:tr>
    </w:tbl>
    <w:p w:rsidR="00187CE5" w:rsidRPr="00E03A57" w:rsidRDefault="00187CE5" w:rsidP="00E03A57">
      <w:pPr>
        <w:pStyle w:val="BodyText2"/>
        <w:rPr>
          <w:rFonts w:ascii="Calibri" w:hAnsi="Calibri" w:cs="Calibri"/>
          <w:color w:val="0000FF"/>
          <w:sz w:val="22"/>
          <w:szCs w:val="22"/>
          <w:lang w:val="et-EE"/>
        </w:rPr>
      </w:pPr>
    </w:p>
    <w:p w:rsidR="00187CE5" w:rsidRPr="00E03A57" w:rsidRDefault="00187CE5" w:rsidP="00E03A57">
      <w:pPr>
        <w:pStyle w:val="BodyText2"/>
        <w:rPr>
          <w:rFonts w:ascii="Calibri" w:hAnsi="Calibri" w:cs="Calibri"/>
          <w:noProof w:val="0"/>
          <w:sz w:val="22"/>
          <w:szCs w:val="22"/>
          <w:lang w:val="et-EE"/>
        </w:rPr>
      </w:pPr>
      <w:r>
        <w:rPr>
          <w:rFonts w:ascii="Calibri" w:hAnsi="Calibri" w:cs="Calibri"/>
          <w:noProof w:val="0"/>
          <w:sz w:val="22"/>
          <w:szCs w:val="22"/>
          <w:lang w:val="et-EE"/>
        </w:rPr>
        <w:t>K</w:t>
      </w:r>
      <w:r w:rsidRPr="00E03A57">
        <w:rPr>
          <w:rFonts w:ascii="Calibri" w:hAnsi="Calibri" w:cs="Calibri"/>
          <w:noProof w:val="0"/>
          <w:sz w:val="22"/>
          <w:szCs w:val="22"/>
          <w:lang w:val="et-EE"/>
        </w:rPr>
        <w:t>innitame, et</w:t>
      </w:r>
      <w:r>
        <w:rPr>
          <w:rFonts w:ascii="Calibri" w:hAnsi="Calibri" w:cs="Calibri"/>
          <w:noProof w:val="0"/>
          <w:sz w:val="22"/>
          <w:szCs w:val="22"/>
          <w:lang w:val="et-EE"/>
        </w:rPr>
        <w:t xml:space="preserve"> meil puuduvad</w:t>
      </w:r>
      <w:r w:rsidRPr="00AB64A6">
        <w:rPr>
          <w:rFonts w:ascii="Calibri" w:hAnsi="Calibri" w:cs="Calibri"/>
          <w:noProof w:val="0"/>
          <w:sz w:val="22"/>
          <w:szCs w:val="22"/>
          <w:lang w:val="et-EE"/>
        </w:rPr>
        <w:t xml:space="preserve"> </w:t>
      </w:r>
      <w:r>
        <w:rPr>
          <w:rFonts w:ascii="Calibri" w:hAnsi="Calibri" w:cs="Calibri"/>
          <w:noProof w:val="0"/>
          <w:sz w:val="22"/>
          <w:szCs w:val="22"/>
          <w:lang w:val="et-EE"/>
        </w:rPr>
        <w:t>RHS § 38 lg 1 p</w:t>
      </w:r>
      <w:r w:rsidRPr="00AB64A6">
        <w:rPr>
          <w:rFonts w:ascii="Calibri" w:hAnsi="Calibri" w:cs="Calibri"/>
          <w:noProof w:val="0"/>
          <w:sz w:val="22"/>
          <w:szCs w:val="22"/>
          <w:lang w:val="et-EE"/>
        </w:rPr>
        <w:t xml:space="preserve"> 1–3 nim</w:t>
      </w:r>
      <w:r>
        <w:rPr>
          <w:rFonts w:ascii="Calibri" w:hAnsi="Calibri" w:cs="Calibri"/>
          <w:noProof w:val="0"/>
          <w:sz w:val="22"/>
          <w:szCs w:val="22"/>
          <w:lang w:val="et-EE"/>
        </w:rPr>
        <w:t>etatud asjaolud, sh</w:t>
      </w:r>
      <w:r w:rsidRPr="00E03A57">
        <w:rPr>
          <w:rFonts w:ascii="Calibri" w:hAnsi="Calibri" w:cs="Calibri"/>
          <w:noProof w:val="0"/>
          <w:sz w:val="22"/>
          <w:szCs w:val="22"/>
          <w:lang w:val="et-EE"/>
        </w:rPr>
        <w:t>:</w:t>
      </w:r>
    </w:p>
    <w:p w:rsidR="00187CE5" w:rsidRDefault="00187CE5" w:rsidP="000C1A27">
      <w:pPr>
        <w:pStyle w:val="BodyText2"/>
        <w:numPr>
          <w:ilvl w:val="0"/>
          <w:numId w:val="9"/>
        </w:numPr>
        <w:tabs>
          <w:tab w:val="clear" w:pos="720"/>
        </w:tabs>
        <w:ind w:left="426" w:hanging="437"/>
        <w:rPr>
          <w:rFonts w:ascii="Calibri" w:hAnsi="Calibri" w:cs="Calibri"/>
          <w:sz w:val="22"/>
          <w:szCs w:val="22"/>
          <w:lang w:val="et-EE"/>
        </w:rPr>
      </w:pPr>
      <w:r>
        <w:rPr>
          <w:rFonts w:ascii="Calibri" w:hAnsi="Calibri" w:cs="Calibri"/>
          <w:sz w:val="22"/>
          <w:szCs w:val="22"/>
          <w:lang w:val="et-EE"/>
        </w:rPr>
        <w:t xml:space="preserve">Meid </w:t>
      </w:r>
      <w:r w:rsidRPr="00B94CBA">
        <w:rPr>
          <w:rFonts w:ascii="Calibri" w:hAnsi="Calibri" w:cs="Calibri"/>
          <w:sz w:val="22"/>
          <w:szCs w:val="22"/>
          <w:lang w:val="et-EE"/>
        </w:rPr>
        <w:t xml:space="preserve">või </w:t>
      </w:r>
      <w:r>
        <w:rPr>
          <w:rFonts w:ascii="Calibri" w:hAnsi="Calibri" w:cs="Calibri"/>
          <w:sz w:val="22"/>
          <w:szCs w:val="22"/>
          <w:lang w:val="et-EE"/>
        </w:rPr>
        <w:t>meie seaduslikku esindajat ei ole</w:t>
      </w:r>
      <w:r w:rsidRPr="00B94CBA">
        <w:rPr>
          <w:rFonts w:ascii="Calibri" w:hAnsi="Calibri" w:cs="Calibri"/>
          <w:sz w:val="22"/>
          <w:szCs w:val="22"/>
          <w:lang w:val="et-EE"/>
        </w:rPr>
        <w:t xml:space="preserve"> kriminaal- või väärteomenetluses karistatud kuritegeliku ühenduse organiseerimise või sinna kuulumise eest või riigihangete nõuete rikkumise või kelmuse või ametialaste või rahapesualaste või maksualaste süütegude toimepanemise eest </w:t>
      </w:r>
      <w:r w:rsidRPr="0020342E">
        <w:rPr>
          <w:rFonts w:ascii="Calibri" w:hAnsi="Calibri" w:cs="Calibri"/>
          <w:sz w:val="22"/>
          <w:szCs w:val="22"/>
          <w:lang w:val="et-EE"/>
        </w:rPr>
        <w:t>ja meil puuduvad karistusandmed, mis ei ole karistusregistrist karistusregistri seaduse kohaselt kustutatud, samuti puuduvad meil kehtivad karistused meie elu- või asukohariigi õigusaktide kohaselt</w:t>
      </w:r>
      <w:r>
        <w:rPr>
          <w:rFonts w:ascii="Calibri" w:hAnsi="Calibri" w:cs="Calibri"/>
          <w:sz w:val="22"/>
          <w:szCs w:val="22"/>
          <w:lang w:val="et-EE"/>
        </w:rPr>
        <w:t>. [RHS § 38 lg 1 p 1]</w:t>
      </w:r>
    </w:p>
    <w:p w:rsidR="00187CE5" w:rsidRDefault="00187CE5" w:rsidP="000C1A27">
      <w:pPr>
        <w:pStyle w:val="BodyText2"/>
        <w:numPr>
          <w:ilvl w:val="0"/>
          <w:numId w:val="9"/>
        </w:numPr>
        <w:tabs>
          <w:tab w:val="clear" w:pos="720"/>
        </w:tabs>
        <w:ind w:left="426" w:hanging="437"/>
        <w:rPr>
          <w:rFonts w:ascii="Calibri" w:hAnsi="Calibri" w:cs="Calibri"/>
          <w:sz w:val="22"/>
          <w:szCs w:val="22"/>
          <w:lang w:val="et-EE"/>
        </w:rPr>
      </w:pPr>
      <w:r>
        <w:rPr>
          <w:rFonts w:ascii="Calibri" w:hAnsi="Calibri" w:cs="Calibri"/>
          <w:sz w:val="22"/>
          <w:szCs w:val="22"/>
          <w:lang w:val="et-EE"/>
        </w:rPr>
        <w:t>Me ei ole</w:t>
      </w:r>
      <w:r w:rsidRPr="00B94CBA">
        <w:rPr>
          <w:rFonts w:ascii="Calibri" w:hAnsi="Calibri" w:cs="Calibri"/>
          <w:sz w:val="22"/>
          <w:szCs w:val="22"/>
          <w:lang w:val="et-EE"/>
        </w:rPr>
        <w:t xml:space="preserve"> pankrotis või likvideerimisel, </w:t>
      </w:r>
      <w:r>
        <w:rPr>
          <w:rFonts w:ascii="Calibri" w:hAnsi="Calibri" w:cs="Calibri"/>
          <w:sz w:val="22"/>
          <w:szCs w:val="22"/>
          <w:lang w:val="et-EE"/>
        </w:rPr>
        <w:t>meie</w:t>
      </w:r>
      <w:r w:rsidRPr="00B94CBA">
        <w:rPr>
          <w:rFonts w:ascii="Calibri" w:hAnsi="Calibri" w:cs="Calibri"/>
          <w:sz w:val="22"/>
          <w:szCs w:val="22"/>
          <w:lang w:val="et-EE"/>
        </w:rPr>
        <w:t xml:space="preserve"> äritegevus </w:t>
      </w:r>
      <w:r>
        <w:rPr>
          <w:rFonts w:ascii="Calibri" w:hAnsi="Calibri" w:cs="Calibri"/>
          <w:sz w:val="22"/>
          <w:szCs w:val="22"/>
          <w:lang w:val="et-EE"/>
        </w:rPr>
        <w:t>ei ole</w:t>
      </w:r>
      <w:r w:rsidRPr="00B94CBA">
        <w:rPr>
          <w:rFonts w:ascii="Calibri" w:hAnsi="Calibri" w:cs="Calibri"/>
          <w:sz w:val="22"/>
          <w:szCs w:val="22"/>
          <w:lang w:val="et-EE"/>
        </w:rPr>
        <w:t xml:space="preserve"> peatatud või </w:t>
      </w:r>
      <w:r>
        <w:rPr>
          <w:rFonts w:ascii="Calibri" w:hAnsi="Calibri" w:cs="Calibri"/>
          <w:sz w:val="22"/>
          <w:szCs w:val="22"/>
          <w:lang w:val="et-EE"/>
        </w:rPr>
        <w:t>me ei ole</w:t>
      </w:r>
      <w:r w:rsidRPr="00B94CBA">
        <w:rPr>
          <w:rFonts w:ascii="Calibri" w:hAnsi="Calibri" w:cs="Calibri"/>
          <w:sz w:val="22"/>
          <w:szCs w:val="22"/>
          <w:lang w:val="et-EE"/>
        </w:rPr>
        <w:t xml:space="preserve"> muus sellesarnases seisukorras </w:t>
      </w:r>
      <w:r>
        <w:rPr>
          <w:rFonts w:ascii="Calibri" w:hAnsi="Calibri" w:cs="Calibri"/>
          <w:sz w:val="22"/>
          <w:szCs w:val="22"/>
          <w:lang w:val="et-EE"/>
        </w:rPr>
        <w:t>meie</w:t>
      </w:r>
      <w:r w:rsidRPr="00B94CBA">
        <w:rPr>
          <w:rFonts w:ascii="Calibri" w:hAnsi="Calibri" w:cs="Calibri"/>
          <w:sz w:val="22"/>
          <w:szCs w:val="22"/>
          <w:lang w:val="et-EE"/>
        </w:rPr>
        <w:t xml:space="preserve"> asukohamaa seaduse kohaselt</w:t>
      </w:r>
      <w:r>
        <w:rPr>
          <w:rFonts w:ascii="Calibri" w:hAnsi="Calibri" w:cs="Calibri"/>
          <w:sz w:val="22"/>
          <w:szCs w:val="22"/>
          <w:lang w:val="et-EE"/>
        </w:rPr>
        <w:t>. [RHS § 38 lg 1 p 2]</w:t>
      </w:r>
    </w:p>
    <w:p w:rsidR="00187CE5" w:rsidRDefault="00187CE5" w:rsidP="000C1A27">
      <w:pPr>
        <w:pStyle w:val="BodyText2"/>
        <w:numPr>
          <w:ilvl w:val="0"/>
          <w:numId w:val="9"/>
        </w:numPr>
        <w:tabs>
          <w:tab w:val="clear" w:pos="720"/>
        </w:tabs>
        <w:ind w:left="426" w:hanging="437"/>
        <w:rPr>
          <w:rFonts w:ascii="Calibri" w:hAnsi="Calibri" w:cs="Calibri"/>
          <w:sz w:val="22"/>
          <w:szCs w:val="22"/>
          <w:lang w:val="et-EE"/>
        </w:rPr>
      </w:pPr>
      <w:r>
        <w:rPr>
          <w:rFonts w:ascii="Calibri" w:hAnsi="Calibri" w:cs="Calibri"/>
          <w:sz w:val="22"/>
          <w:szCs w:val="22"/>
          <w:lang w:val="et-EE"/>
        </w:rPr>
        <w:t>M</w:t>
      </w:r>
      <w:r w:rsidRPr="00E03A57">
        <w:rPr>
          <w:rFonts w:ascii="Calibri" w:hAnsi="Calibri" w:cs="Calibri"/>
          <w:sz w:val="22"/>
          <w:szCs w:val="22"/>
          <w:lang w:val="et-EE"/>
        </w:rPr>
        <w:t>eie suhtes ei ole algatatud sundlikvideerimist või muud sellesarnast menetlust m</w:t>
      </w:r>
      <w:r>
        <w:rPr>
          <w:rFonts w:ascii="Calibri" w:hAnsi="Calibri" w:cs="Calibri"/>
          <w:sz w:val="22"/>
          <w:szCs w:val="22"/>
          <w:lang w:val="et-EE"/>
        </w:rPr>
        <w:t>eie asukohamaa seaduse kohaselt. [RHS § 38 lg 1 p 3]</w:t>
      </w:r>
    </w:p>
    <w:p w:rsidR="00187CE5" w:rsidRDefault="00187CE5" w:rsidP="001D42F2">
      <w:pPr>
        <w:pStyle w:val="BodyText2"/>
        <w:rPr>
          <w:rFonts w:ascii="Calibri" w:hAnsi="Calibri" w:cs="Calibri"/>
          <w:sz w:val="22"/>
          <w:szCs w:val="22"/>
          <w:lang w:val="et-EE"/>
        </w:rPr>
      </w:pPr>
    </w:p>
    <w:p w:rsidR="00187CE5" w:rsidRPr="00452EF1" w:rsidRDefault="00187CE5" w:rsidP="00A963F1">
      <w:pPr>
        <w:pStyle w:val="BodyText2"/>
        <w:rPr>
          <w:rFonts w:ascii="Calibri" w:hAnsi="Calibri" w:cs="Calibri"/>
          <w:noProof w:val="0"/>
          <w:sz w:val="22"/>
          <w:szCs w:val="22"/>
          <w:lang w:val="et-EE"/>
        </w:rPr>
      </w:pPr>
      <w:r w:rsidRPr="00452EF1">
        <w:rPr>
          <w:rFonts w:ascii="Calibri" w:hAnsi="Calibri" w:cs="Calibri"/>
          <w:noProof w:val="0"/>
          <w:sz w:val="22"/>
          <w:szCs w:val="22"/>
          <w:lang w:val="et-EE"/>
        </w:rPr>
        <w:t>Kinnitame, et me ei ole käesolevas riigihankes või Hankemenetluse raames osadeks jaotatud riigihanke korral sama osa suhtes esitanud ühist Pakkumust, olles ühtlasi esitanud Pakkumuse üksi, esitanud mitut ühist Pakkumust koos erinevate teiste Ühispakkujatega või andnud teisele Pakkujale kirjalikku nõusolekut enda nimetamiseks Pakkumuses alltöövõtjana Hankelepingu täitmisel [RHS § 38 lg 1 p 5].</w:t>
      </w:r>
    </w:p>
    <w:p w:rsidR="00187CE5" w:rsidRPr="00452EF1" w:rsidRDefault="00187CE5" w:rsidP="00A963F1">
      <w:pPr>
        <w:pStyle w:val="BodyText2"/>
        <w:rPr>
          <w:rFonts w:ascii="Calibri" w:hAnsi="Calibri" w:cs="Calibri"/>
          <w:sz w:val="22"/>
          <w:szCs w:val="22"/>
          <w:lang w:val="et-EE"/>
        </w:rPr>
      </w:pPr>
    </w:p>
    <w:p w:rsidR="00187CE5" w:rsidRPr="00452EF1" w:rsidRDefault="00187CE5" w:rsidP="00A963F1">
      <w:pPr>
        <w:pStyle w:val="BodyText2"/>
        <w:rPr>
          <w:rFonts w:ascii="Calibri" w:hAnsi="Calibri" w:cs="Calibri"/>
          <w:noProof w:val="0"/>
          <w:sz w:val="22"/>
          <w:szCs w:val="22"/>
          <w:lang w:val="et-EE"/>
        </w:rPr>
      </w:pPr>
      <w:r w:rsidRPr="00452EF1">
        <w:rPr>
          <w:rFonts w:ascii="Calibri" w:hAnsi="Calibri" w:cs="Calibri"/>
          <w:noProof w:val="0"/>
          <w:sz w:val="22"/>
          <w:szCs w:val="22"/>
          <w:lang w:val="et-EE"/>
        </w:rPr>
        <w:t>Kinnitame, et me ei ole esitanud valeandmeid riigihangete seaduse § 38 - 42 sätestatud nõuetele vastavuse kohta või nimetatud sätete alusel Hankija kehtestatud nõuetele vastavuse kohta [RHS § 38 lg 1 p 6].</w:t>
      </w:r>
    </w:p>
    <w:p w:rsidR="00187CE5" w:rsidRDefault="00187CE5" w:rsidP="00A963F1">
      <w:pPr>
        <w:pStyle w:val="BodyText2"/>
        <w:rPr>
          <w:rFonts w:ascii="Calibri" w:hAnsi="Calibri" w:cs="Calibri"/>
          <w:sz w:val="22"/>
          <w:szCs w:val="22"/>
          <w:lang w:val="et-EE"/>
        </w:rPr>
      </w:pPr>
    </w:p>
    <w:p w:rsidR="00187CE5" w:rsidRDefault="00187CE5" w:rsidP="001D42F2">
      <w:pPr>
        <w:pStyle w:val="BodyText2"/>
        <w:rPr>
          <w:rFonts w:ascii="Calibri" w:hAnsi="Calibri" w:cs="Calibri"/>
          <w:sz w:val="22"/>
          <w:szCs w:val="22"/>
          <w:lang w:val="et-EE"/>
        </w:rPr>
      </w:pPr>
    </w:p>
    <w:p w:rsidR="00187CE5" w:rsidRDefault="00187CE5" w:rsidP="001D42F2">
      <w:pPr>
        <w:pStyle w:val="BodyText2"/>
        <w:rPr>
          <w:rFonts w:ascii="Calibri" w:hAnsi="Calibri" w:cs="Calibri"/>
          <w:sz w:val="22"/>
          <w:szCs w:val="22"/>
          <w:lang w:val="et-EE"/>
        </w:rPr>
      </w:pPr>
    </w:p>
    <w:p w:rsidR="00187CE5" w:rsidRPr="00E03A57" w:rsidRDefault="00187CE5" w:rsidP="001D42F2">
      <w:pPr>
        <w:pStyle w:val="BodyText2"/>
        <w:rPr>
          <w:rFonts w:ascii="Calibri" w:hAnsi="Calibri" w:cs="Calibri"/>
          <w:sz w:val="22"/>
          <w:szCs w:val="22"/>
          <w:lang w:val="et-EE"/>
        </w:rPr>
      </w:pPr>
      <w:r>
        <w:rPr>
          <w:rFonts w:ascii="Calibri" w:hAnsi="Calibri" w:cs="Calibri"/>
          <w:sz w:val="22"/>
          <w:szCs w:val="22"/>
          <w:lang w:val="et-EE"/>
        </w:rPr>
        <w:t>Märkused: _________________________________________________________________________</w:t>
      </w:r>
    </w:p>
    <w:p w:rsidR="00187CE5" w:rsidRPr="00E03A57" w:rsidRDefault="00187CE5" w:rsidP="00E03A57">
      <w:pPr>
        <w:pStyle w:val="BodyText2"/>
        <w:rPr>
          <w:rFonts w:ascii="Calibri" w:hAnsi="Calibri" w:cs="Calibri"/>
          <w:color w:val="0000FF"/>
          <w:sz w:val="22"/>
          <w:szCs w:val="22"/>
          <w:lang w:val="et-EE"/>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0C2184">
            <w:pPr>
              <w:pStyle w:val="BodyText2"/>
              <w:rPr>
                <w:rFonts w:ascii="Calibri" w:hAnsi="Calibri" w:cs="Calibri"/>
                <w:sz w:val="22"/>
                <w:szCs w:val="22"/>
                <w:lang w:val="et-EE"/>
              </w:rPr>
            </w:pPr>
          </w:p>
          <w:p w:rsidR="00187CE5" w:rsidRPr="00B75D52" w:rsidRDefault="00187CE5" w:rsidP="000C2184">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0C2184">
            <w:pPr>
              <w:pStyle w:val="BodyText2"/>
              <w:rPr>
                <w:rFonts w:ascii="Calibri" w:hAnsi="Calibri" w:cs="Calibri"/>
                <w:sz w:val="22"/>
                <w:szCs w:val="22"/>
                <w:lang w:val="et-EE"/>
              </w:rPr>
            </w:pPr>
          </w:p>
          <w:p w:rsidR="00187CE5" w:rsidRPr="00B75D52" w:rsidRDefault="00187CE5" w:rsidP="000C2184">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0C2184">
            <w:pPr>
              <w:pStyle w:val="BodyText2"/>
              <w:rPr>
                <w:rFonts w:ascii="Calibri" w:hAnsi="Calibri" w:cs="Calibri"/>
                <w:sz w:val="22"/>
                <w:szCs w:val="22"/>
                <w:lang w:val="et-EE"/>
              </w:rPr>
            </w:pPr>
          </w:p>
          <w:p w:rsidR="00187CE5" w:rsidRPr="00B75D52" w:rsidRDefault="00187CE5" w:rsidP="000C2184">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0C2184">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0C2184">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0C2184">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Default="00187CE5" w:rsidP="00E94E8A">
      <w:pPr>
        <w:spacing w:after="200" w:line="276" w:lineRule="auto"/>
        <w:contextualSpacing w:val="0"/>
        <w:jc w:val="left"/>
        <w:rPr>
          <w:b/>
          <w:bCs/>
        </w:rPr>
      </w:pPr>
    </w:p>
    <w:p w:rsidR="00187CE5" w:rsidRDefault="00187CE5">
      <w:pPr>
        <w:spacing w:after="200" w:line="276" w:lineRule="auto"/>
        <w:contextualSpacing w:val="0"/>
        <w:jc w:val="left"/>
        <w:rPr>
          <w:b/>
          <w:bCs/>
        </w:rPr>
      </w:pPr>
      <w:r>
        <w:rPr>
          <w:b/>
          <w:bCs/>
        </w:rPr>
        <w:br w:type="page"/>
      </w:r>
    </w:p>
    <w:p w:rsidR="00187CE5" w:rsidRPr="00104F5A" w:rsidRDefault="00187CE5" w:rsidP="001B1BA3">
      <w:pPr>
        <w:pStyle w:val="BodyText2"/>
        <w:rPr>
          <w:rFonts w:ascii="Calibri" w:hAnsi="Calibri" w:cs="Calibri"/>
          <w:b/>
          <w:bCs/>
          <w:sz w:val="22"/>
          <w:szCs w:val="22"/>
        </w:rPr>
      </w:pPr>
      <w:r>
        <w:rPr>
          <w:rFonts w:ascii="Calibri" w:hAnsi="Calibri" w:cs="Calibri"/>
          <w:b/>
          <w:bCs/>
          <w:sz w:val="22"/>
          <w:szCs w:val="22"/>
        </w:rPr>
        <w:t>Vorm K-3</w:t>
      </w:r>
      <w:r w:rsidRPr="00104F5A">
        <w:rPr>
          <w:rFonts w:ascii="Calibri" w:hAnsi="Calibri" w:cs="Calibri"/>
          <w:b/>
          <w:bCs/>
          <w:sz w:val="22"/>
          <w:szCs w:val="22"/>
        </w:rPr>
        <w:t>:</w:t>
      </w:r>
      <w:r w:rsidRPr="00104F5A">
        <w:rPr>
          <w:rFonts w:ascii="Calibri" w:hAnsi="Calibri" w:cs="Calibri"/>
          <w:b/>
          <w:bCs/>
          <w:sz w:val="22"/>
          <w:szCs w:val="22"/>
        </w:rPr>
        <w:tab/>
        <w:t>Andmed Pakkuja netokäibe kohta</w:t>
      </w:r>
    </w:p>
    <w:p w:rsidR="00187CE5" w:rsidRPr="00104F5A" w:rsidRDefault="00187CE5" w:rsidP="001E05BF">
      <w:pPr>
        <w:pStyle w:val="BodyText2"/>
        <w:rPr>
          <w:rFonts w:ascii="Calibri" w:hAnsi="Calibri" w:cs="Calibri"/>
          <w:color w:val="0000FF"/>
          <w:sz w:val="22"/>
          <w:szCs w:val="22"/>
          <w:lang w:val="et-EE"/>
        </w:rPr>
      </w:pPr>
    </w:p>
    <w:tbl>
      <w:tblPr>
        <w:tblW w:w="9322" w:type="dxa"/>
        <w:tblLook w:val="00A0"/>
      </w:tblPr>
      <w:tblGrid>
        <w:gridCol w:w="2660"/>
        <w:gridCol w:w="6662"/>
      </w:tblGrid>
      <w:tr w:rsidR="00187CE5" w:rsidRPr="00B75D52" w:rsidTr="00B75D52">
        <w:tc>
          <w:tcPr>
            <w:tcW w:w="2660"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6662" w:type="dxa"/>
          </w:tcPr>
          <w:p w:rsidR="00187CE5" w:rsidRPr="00B75D52" w:rsidRDefault="00187CE5" w:rsidP="000C2184">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66238D">
            <w:pPr>
              <w:pStyle w:val="BodyText2"/>
              <w:rPr>
                <w:rFonts w:ascii="Calibri" w:hAnsi="Calibri" w:cs="Calibri"/>
                <w:sz w:val="22"/>
                <w:szCs w:val="22"/>
                <w:lang w:val="et-EE"/>
              </w:rPr>
            </w:pPr>
            <w:r w:rsidRPr="00B75D52">
              <w:rPr>
                <w:rFonts w:ascii="Calibri" w:hAnsi="Calibri" w:cs="Calibri"/>
                <w:sz w:val="22"/>
                <w:szCs w:val="22"/>
                <w:lang w:val="et-EE"/>
              </w:rPr>
              <w:t>Pakkuja (Ühispakkujad kui tervik):</w:t>
            </w:r>
          </w:p>
        </w:tc>
        <w:tc>
          <w:tcPr>
            <w:tcW w:w="6662" w:type="dxa"/>
          </w:tcPr>
          <w:p w:rsidR="00187CE5" w:rsidRPr="00B75D52" w:rsidRDefault="00187CE5" w:rsidP="000C2184">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 või kõigi Ühispakkujate nimed eraldatuna kaldkriipsudega]</w:t>
            </w:r>
          </w:p>
        </w:tc>
      </w:tr>
    </w:tbl>
    <w:p w:rsidR="00187CE5" w:rsidRPr="00104F5A" w:rsidRDefault="00187CE5" w:rsidP="001E05BF">
      <w:pPr>
        <w:pStyle w:val="BodyText2"/>
        <w:rPr>
          <w:rFonts w:ascii="Calibri" w:hAnsi="Calibri" w:cs="Calibri"/>
          <w:color w:val="0000FF"/>
          <w:sz w:val="22"/>
          <w:szCs w:val="22"/>
          <w:lang w:val="et-EE"/>
        </w:rPr>
      </w:pPr>
    </w:p>
    <w:p w:rsidR="00187CE5" w:rsidRPr="006E409F" w:rsidRDefault="00187CE5" w:rsidP="001E05BF">
      <w:pPr>
        <w:pStyle w:val="BodyText2"/>
        <w:rPr>
          <w:rFonts w:ascii="Calibri" w:hAnsi="Calibri" w:cs="Calibri"/>
          <w:sz w:val="22"/>
          <w:lang w:val="et-EE"/>
        </w:rPr>
      </w:pPr>
      <w:r w:rsidRPr="006E409F">
        <w:rPr>
          <w:rFonts w:ascii="Calibri" w:hAnsi="Calibri" w:cs="Calibri"/>
          <w:sz w:val="22"/>
          <w:lang w:val="et-EE"/>
        </w:rPr>
        <w:t xml:space="preserve">Andmed meie netokäibe kohta Hankelepingu esemele vastavas osas viimase kolme majandusaasta (2009, 2010, 2011) jooksul nende olemasolu korral. [RHS § 40 lg 1 p 3] </w:t>
      </w:r>
    </w:p>
    <w:p w:rsidR="00187CE5" w:rsidRPr="00457EF6" w:rsidRDefault="00187CE5" w:rsidP="001E05BF">
      <w:pPr>
        <w:pStyle w:val="BodyText2"/>
        <w:rPr>
          <w:rFonts w:ascii="Calibri" w:hAnsi="Calibri" w:cs="Calibri"/>
          <w:sz w:val="22"/>
          <w:szCs w:val="22"/>
          <w:lang w:val="et-EE"/>
        </w:rPr>
      </w:pPr>
      <w:r w:rsidRPr="00457EF6">
        <w:rPr>
          <w:rFonts w:ascii="Calibri" w:hAnsi="Calibri" w:cs="Calibri"/>
          <w:sz w:val="22"/>
          <w:lang w:val="et-EE"/>
        </w:rPr>
        <w:t xml:space="preserve">Hankelepingu esemele vastavaks osaks loeb Hankija käivet Ehitusjärelevalveteenuste jm sarnaste teenuste osutamisest (EMTAK kood 711 Arhitekti- ja inseneritegevused ning nendega seotud tehniline nõustamine). </w:t>
      </w:r>
    </w:p>
    <w:p w:rsidR="00187CE5" w:rsidRDefault="00187CE5" w:rsidP="001E05BF">
      <w:pPr>
        <w:pStyle w:val="BodyText2"/>
        <w:rPr>
          <w:rFonts w:ascii="Calibri" w:hAnsi="Calibri" w:cs="Calibri"/>
          <w:bCs/>
          <w:sz w:val="22"/>
          <w:szCs w:val="22"/>
          <w:lang w:val="et-EE"/>
        </w:rPr>
      </w:pPr>
    </w:p>
    <w:tbl>
      <w:tblPr>
        <w:tblW w:w="9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60"/>
        <w:gridCol w:w="1668"/>
        <w:gridCol w:w="1669"/>
        <w:gridCol w:w="1670"/>
        <w:gridCol w:w="1670"/>
      </w:tblGrid>
      <w:tr w:rsidR="00187CE5" w:rsidRPr="00B75D52" w:rsidTr="00B75D52">
        <w:tc>
          <w:tcPr>
            <w:tcW w:w="2660"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Pakkuja</w:t>
            </w:r>
          </w:p>
        </w:tc>
        <w:tc>
          <w:tcPr>
            <w:tcW w:w="6677" w:type="dxa"/>
            <w:gridSpan w:val="4"/>
          </w:tcPr>
          <w:p w:rsidR="00187CE5" w:rsidRPr="00B75D52" w:rsidRDefault="00187CE5" w:rsidP="00B82AEE">
            <w:pPr>
              <w:pStyle w:val="BodyText2"/>
              <w:rPr>
                <w:rFonts w:ascii="Calibri" w:hAnsi="Calibri" w:cs="Calibri"/>
                <w:sz w:val="22"/>
                <w:szCs w:val="22"/>
                <w:lang w:val="et-EE"/>
              </w:rPr>
            </w:pPr>
            <w:r w:rsidRPr="00B75D52">
              <w:rPr>
                <w:rFonts w:ascii="Calibri" w:hAnsi="Calibri" w:cs="Calibri"/>
                <w:sz w:val="22"/>
                <w:szCs w:val="22"/>
                <w:lang w:val="et-EE"/>
              </w:rPr>
              <w:t>Kogu netokäive, EUR</w:t>
            </w:r>
          </w:p>
        </w:tc>
      </w:tr>
      <w:tr w:rsidR="00187CE5" w:rsidRPr="00B75D52" w:rsidTr="00B75D52">
        <w:tc>
          <w:tcPr>
            <w:tcW w:w="2660" w:type="dxa"/>
          </w:tcPr>
          <w:p w:rsidR="00187CE5" w:rsidRPr="00B75D52" w:rsidRDefault="00187CE5" w:rsidP="001E05BF">
            <w:pPr>
              <w:pStyle w:val="BodyText2"/>
              <w:rPr>
                <w:rFonts w:ascii="Calibri" w:hAnsi="Calibri" w:cs="Calibri"/>
                <w:color w:val="0070C0"/>
                <w:sz w:val="22"/>
                <w:szCs w:val="22"/>
                <w:lang w:val="et-EE"/>
              </w:rPr>
            </w:pPr>
          </w:p>
        </w:tc>
        <w:tc>
          <w:tcPr>
            <w:tcW w:w="1668"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Aasta 2009</w:t>
            </w:r>
          </w:p>
        </w:tc>
        <w:tc>
          <w:tcPr>
            <w:tcW w:w="1669"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Aasta 2010</w:t>
            </w:r>
          </w:p>
        </w:tc>
        <w:tc>
          <w:tcPr>
            <w:tcW w:w="1670"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Aasta 2011</w:t>
            </w:r>
          </w:p>
        </w:tc>
        <w:tc>
          <w:tcPr>
            <w:tcW w:w="1670"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Kokku:</w:t>
            </w:r>
          </w:p>
        </w:tc>
      </w:tr>
      <w:tr w:rsidR="00187CE5" w:rsidRPr="00B75D52" w:rsidTr="00B75D52">
        <w:tc>
          <w:tcPr>
            <w:tcW w:w="2660"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Pakkuja 1 / Juhtiv Ühispakkuja</w:t>
            </w:r>
          </w:p>
        </w:tc>
        <w:tc>
          <w:tcPr>
            <w:tcW w:w="1668" w:type="dxa"/>
          </w:tcPr>
          <w:p w:rsidR="00187CE5" w:rsidRPr="00B75D52" w:rsidRDefault="00187CE5" w:rsidP="001E05BF">
            <w:pPr>
              <w:pStyle w:val="BodyText2"/>
              <w:rPr>
                <w:rFonts w:ascii="Calibri" w:hAnsi="Calibri" w:cs="Calibri"/>
                <w:color w:val="0070C0"/>
                <w:sz w:val="22"/>
                <w:szCs w:val="22"/>
                <w:lang w:val="et-EE"/>
              </w:rPr>
            </w:pPr>
          </w:p>
        </w:tc>
        <w:tc>
          <w:tcPr>
            <w:tcW w:w="1669"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r>
      <w:tr w:rsidR="00187CE5" w:rsidRPr="00B75D52" w:rsidTr="00B75D52">
        <w:tc>
          <w:tcPr>
            <w:tcW w:w="2660"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Pakkuja 2</w:t>
            </w:r>
          </w:p>
        </w:tc>
        <w:tc>
          <w:tcPr>
            <w:tcW w:w="1668" w:type="dxa"/>
          </w:tcPr>
          <w:p w:rsidR="00187CE5" w:rsidRPr="00B75D52" w:rsidRDefault="00187CE5" w:rsidP="001E05BF">
            <w:pPr>
              <w:pStyle w:val="BodyText2"/>
              <w:rPr>
                <w:rFonts w:ascii="Calibri" w:hAnsi="Calibri" w:cs="Calibri"/>
                <w:color w:val="0070C0"/>
                <w:sz w:val="22"/>
                <w:szCs w:val="22"/>
                <w:lang w:val="et-EE"/>
              </w:rPr>
            </w:pPr>
          </w:p>
        </w:tc>
        <w:tc>
          <w:tcPr>
            <w:tcW w:w="1669"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r>
      <w:tr w:rsidR="00187CE5" w:rsidRPr="00B75D52" w:rsidTr="00B75D52">
        <w:tc>
          <w:tcPr>
            <w:tcW w:w="2660"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Pakkuja 3</w:t>
            </w:r>
          </w:p>
        </w:tc>
        <w:tc>
          <w:tcPr>
            <w:tcW w:w="1668" w:type="dxa"/>
          </w:tcPr>
          <w:p w:rsidR="00187CE5" w:rsidRPr="00B75D52" w:rsidRDefault="00187CE5" w:rsidP="001E05BF">
            <w:pPr>
              <w:pStyle w:val="BodyText2"/>
              <w:rPr>
                <w:rFonts w:ascii="Calibri" w:hAnsi="Calibri" w:cs="Calibri"/>
                <w:color w:val="0070C0"/>
                <w:sz w:val="22"/>
                <w:szCs w:val="22"/>
                <w:lang w:val="et-EE"/>
              </w:rPr>
            </w:pPr>
          </w:p>
        </w:tc>
        <w:tc>
          <w:tcPr>
            <w:tcW w:w="1669"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r>
      <w:tr w:rsidR="00187CE5" w:rsidRPr="00B75D52" w:rsidTr="00B75D52">
        <w:tc>
          <w:tcPr>
            <w:tcW w:w="2660" w:type="dxa"/>
          </w:tcPr>
          <w:p w:rsidR="00187CE5" w:rsidRPr="00B75D52" w:rsidRDefault="00187CE5" w:rsidP="001E05BF">
            <w:pPr>
              <w:pStyle w:val="BodyText2"/>
              <w:rPr>
                <w:rFonts w:ascii="Calibri" w:hAnsi="Calibri" w:cs="Calibri"/>
                <w:sz w:val="22"/>
                <w:szCs w:val="22"/>
                <w:lang w:val="et-EE"/>
              </w:rPr>
            </w:pPr>
            <w:r w:rsidRPr="00B75D52">
              <w:rPr>
                <w:rFonts w:ascii="Calibri" w:hAnsi="Calibri" w:cs="Calibri"/>
                <w:sz w:val="22"/>
                <w:szCs w:val="22"/>
                <w:lang w:val="et-EE"/>
              </w:rPr>
              <w:t>Pakkuja 4</w:t>
            </w:r>
          </w:p>
        </w:tc>
        <w:tc>
          <w:tcPr>
            <w:tcW w:w="1668" w:type="dxa"/>
          </w:tcPr>
          <w:p w:rsidR="00187CE5" w:rsidRPr="00B75D52" w:rsidRDefault="00187CE5" w:rsidP="001E05BF">
            <w:pPr>
              <w:pStyle w:val="BodyText2"/>
              <w:rPr>
                <w:rFonts w:ascii="Calibri" w:hAnsi="Calibri" w:cs="Calibri"/>
                <w:color w:val="0070C0"/>
                <w:sz w:val="22"/>
                <w:szCs w:val="22"/>
                <w:lang w:val="et-EE"/>
              </w:rPr>
            </w:pPr>
          </w:p>
        </w:tc>
        <w:tc>
          <w:tcPr>
            <w:tcW w:w="1669"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r>
      <w:tr w:rsidR="00187CE5" w:rsidRPr="00B75D52" w:rsidTr="00B75D52">
        <w:tc>
          <w:tcPr>
            <w:tcW w:w="2660" w:type="dxa"/>
          </w:tcPr>
          <w:p w:rsidR="00187CE5" w:rsidRPr="00B75D52" w:rsidRDefault="00187CE5" w:rsidP="00B75D52">
            <w:pPr>
              <w:pStyle w:val="BodyText2"/>
              <w:jc w:val="right"/>
              <w:rPr>
                <w:rFonts w:ascii="Calibri" w:hAnsi="Calibri" w:cs="Calibri"/>
                <w:sz w:val="22"/>
                <w:szCs w:val="22"/>
                <w:lang w:val="et-EE"/>
              </w:rPr>
            </w:pPr>
            <w:r w:rsidRPr="00B75D52">
              <w:rPr>
                <w:rFonts w:ascii="Calibri" w:hAnsi="Calibri" w:cs="Calibri"/>
                <w:sz w:val="22"/>
                <w:szCs w:val="22"/>
                <w:lang w:val="et-EE"/>
              </w:rPr>
              <w:t>Kokku:</w:t>
            </w:r>
          </w:p>
        </w:tc>
        <w:tc>
          <w:tcPr>
            <w:tcW w:w="1668" w:type="dxa"/>
          </w:tcPr>
          <w:p w:rsidR="00187CE5" w:rsidRPr="00B75D52" w:rsidRDefault="00187CE5" w:rsidP="001E05BF">
            <w:pPr>
              <w:pStyle w:val="BodyText2"/>
              <w:rPr>
                <w:rFonts w:ascii="Calibri" w:hAnsi="Calibri" w:cs="Calibri"/>
                <w:color w:val="0070C0"/>
                <w:sz w:val="22"/>
                <w:szCs w:val="22"/>
                <w:lang w:val="et-EE"/>
              </w:rPr>
            </w:pPr>
          </w:p>
        </w:tc>
        <w:tc>
          <w:tcPr>
            <w:tcW w:w="1669"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c>
          <w:tcPr>
            <w:tcW w:w="1670" w:type="dxa"/>
          </w:tcPr>
          <w:p w:rsidR="00187CE5" w:rsidRPr="00B75D52" w:rsidRDefault="00187CE5" w:rsidP="001E05BF">
            <w:pPr>
              <w:pStyle w:val="BodyText2"/>
              <w:rPr>
                <w:rFonts w:ascii="Calibri" w:hAnsi="Calibri" w:cs="Calibri"/>
                <w:color w:val="0070C0"/>
                <w:sz w:val="22"/>
                <w:szCs w:val="22"/>
                <w:lang w:val="et-EE"/>
              </w:rPr>
            </w:pPr>
          </w:p>
        </w:tc>
      </w:tr>
    </w:tbl>
    <w:p w:rsidR="00187CE5" w:rsidRDefault="00187CE5" w:rsidP="001E05BF">
      <w:pPr>
        <w:pStyle w:val="BodyText2"/>
        <w:rPr>
          <w:rFonts w:ascii="Calibri" w:hAnsi="Calibri" w:cs="Calibri"/>
          <w:color w:val="0000FF"/>
          <w:sz w:val="22"/>
          <w:szCs w:val="22"/>
          <w:lang w:val="et-EE"/>
        </w:rPr>
      </w:pPr>
    </w:p>
    <w:tbl>
      <w:tblPr>
        <w:tblW w:w="9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60"/>
        <w:gridCol w:w="1668"/>
        <w:gridCol w:w="1669"/>
        <w:gridCol w:w="1670"/>
        <w:gridCol w:w="1670"/>
      </w:tblGrid>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Pakkuja</w:t>
            </w:r>
          </w:p>
        </w:tc>
        <w:tc>
          <w:tcPr>
            <w:tcW w:w="6677" w:type="dxa"/>
            <w:gridSpan w:val="4"/>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 xml:space="preserve">Sellest netokäive </w:t>
            </w:r>
            <w:r w:rsidRPr="00B75D52">
              <w:rPr>
                <w:rFonts w:ascii="Calibri" w:hAnsi="Calibri" w:cs="Calibri"/>
                <w:sz w:val="22"/>
                <w:lang w:val="et-EE"/>
              </w:rPr>
              <w:t>Ehitusjärelevalveteenuste jm sarnaste teenuste osutamisest</w:t>
            </w:r>
            <w:r w:rsidRPr="00B75D52">
              <w:rPr>
                <w:rFonts w:ascii="Calibri" w:hAnsi="Calibri" w:cs="Calibri"/>
                <w:sz w:val="22"/>
                <w:szCs w:val="22"/>
                <w:lang w:val="et-EE"/>
              </w:rPr>
              <w:t>, EUR</w:t>
            </w:r>
          </w:p>
        </w:tc>
      </w:tr>
      <w:tr w:rsidR="00187CE5" w:rsidRPr="00B75D52" w:rsidTr="00B75D52">
        <w:tc>
          <w:tcPr>
            <w:tcW w:w="2660" w:type="dxa"/>
          </w:tcPr>
          <w:p w:rsidR="00187CE5" w:rsidRPr="00B75D52" w:rsidRDefault="00187CE5" w:rsidP="00DE009C">
            <w:pPr>
              <w:pStyle w:val="BodyText2"/>
              <w:rPr>
                <w:rFonts w:ascii="Calibri" w:hAnsi="Calibri" w:cs="Calibri"/>
                <w:color w:val="0070C0"/>
                <w:sz w:val="22"/>
                <w:szCs w:val="22"/>
                <w:lang w:val="et-EE"/>
              </w:rPr>
            </w:pPr>
          </w:p>
        </w:tc>
        <w:tc>
          <w:tcPr>
            <w:tcW w:w="1668"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Aasta 2009</w:t>
            </w:r>
          </w:p>
        </w:tc>
        <w:tc>
          <w:tcPr>
            <w:tcW w:w="1669"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Aasta 2010</w:t>
            </w:r>
          </w:p>
        </w:tc>
        <w:tc>
          <w:tcPr>
            <w:tcW w:w="167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Aasta 2011</w:t>
            </w:r>
          </w:p>
        </w:tc>
        <w:tc>
          <w:tcPr>
            <w:tcW w:w="167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Kokku:</w:t>
            </w:r>
          </w:p>
        </w:tc>
      </w:tr>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Pakkuja 1 / Juhtiv Ühispakkuja</w:t>
            </w:r>
          </w:p>
        </w:tc>
        <w:tc>
          <w:tcPr>
            <w:tcW w:w="1668" w:type="dxa"/>
          </w:tcPr>
          <w:p w:rsidR="00187CE5" w:rsidRPr="00B75D52" w:rsidRDefault="00187CE5" w:rsidP="00DE009C">
            <w:pPr>
              <w:pStyle w:val="BodyText2"/>
              <w:rPr>
                <w:rFonts w:ascii="Calibri" w:hAnsi="Calibri" w:cs="Calibri"/>
                <w:color w:val="0070C0"/>
                <w:sz w:val="22"/>
                <w:szCs w:val="22"/>
                <w:lang w:val="et-EE"/>
              </w:rPr>
            </w:pPr>
          </w:p>
        </w:tc>
        <w:tc>
          <w:tcPr>
            <w:tcW w:w="1669"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r>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Pakkuja 2</w:t>
            </w:r>
          </w:p>
        </w:tc>
        <w:tc>
          <w:tcPr>
            <w:tcW w:w="1668" w:type="dxa"/>
          </w:tcPr>
          <w:p w:rsidR="00187CE5" w:rsidRPr="00B75D52" w:rsidRDefault="00187CE5" w:rsidP="00DE009C">
            <w:pPr>
              <w:pStyle w:val="BodyText2"/>
              <w:rPr>
                <w:rFonts w:ascii="Calibri" w:hAnsi="Calibri" w:cs="Calibri"/>
                <w:color w:val="0070C0"/>
                <w:sz w:val="22"/>
                <w:szCs w:val="22"/>
                <w:lang w:val="et-EE"/>
              </w:rPr>
            </w:pPr>
          </w:p>
        </w:tc>
        <w:tc>
          <w:tcPr>
            <w:tcW w:w="1669"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r>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Pakkuja 3</w:t>
            </w:r>
          </w:p>
        </w:tc>
        <w:tc>
          <w:tcPr>
            <w:tcW w:w="1668" w:type="dxa"/>
          </w:tcPr>
          <w:p w:rsidR="00187CE5" w:rsidRPr="00B75D52" w:rsidRDefault="00187CE5" w:rsidP="00DE009C">
            <w:pPr>
              <w:pStyle w:val="BodyText2"/>
              <w:rPr>
                <w:rFonts w:ascii="Calibri" w:hAnsi="Calibri" w:cs="Calibri"/>
                <w:color w:val="0070C0"/>
                <w:sz w:val="22"/>
                <w:szCs w:val="22"/>
                <w:lang w:val="et-EE"/>
              </w:rPr>
            </w:pPr>
          </w:p>
        </w:tc>
        <w:tc>
          <w:tcPr>
            <w:tcW w:w="1669"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r>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Pakkuja 4</w:t>
            </w:r>
          </w:p>
        </w:tc>
        <w:tc>
          <w:tcPr>
            <w:tcW w:w="1668" w:type="dxa"/>
          </w:tcPr>
          <w:p w:rsidR="00187CE5" w:rsidRPr="00B75D52" w:rsidRDefault="00187CE5" w:rsidP="00DE009C">
            <w:pPr>
              <w:pStyle w:val="BodyText2"/>
              <w:rPr>
                <w:rFonts w:ascii="Calibri" w:hAnsi="Calibri" w:cs="Calibri"/>
                <w:color w:val="0070C0"/>
                <w:sz w:val="22"/>
                <w:szCs w:val="22"/>
                <w:lang w:val="et-EE"/>
              </w:rPr>
            </w:pPr>
          </w:p>
        </w:tc>
        <w:tc>
          <w:tcPr>
            <w:tcW w:w="1669"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r>
      <w:tr w:rsidR="00187CE5" w:rsidRPr="00B75D52" w:rsidTr="00B75D52">
        <w:tc>
          <w:tcPr>
            <w:tcW w:w="2660" w:type="dxa"/>
          </w:tcPr>
          <w:p w:rsidR="00187CE5" w:rsidRPr="00B75D52" w:rsidRDefault="00187CE5" w:rsidP="00B75D52">
            <w:pPr>
              <w:pStyle w:val="BodyText2"/>
              <w:jc w:val="right"/>
              <w:rPr>
                <w:rFonts w:ascii="Calibri" w:hAnsi="Calibri" w:cs="Calibri"/>
                <w:sz w:val="22"/>
                <w:szCs w:val="22"/>
                <w:lang w:val="et-EE"/>
              </w:rPr>
            </w:pPr>
            <w:r w:rsidRPr="00B75D52">
              <w:rPr>
                <w:rFonts w:ascii="Calibri" w:hAnsi="Calibri" w:cs="Calibri"/>
                <w:sz w:val="22"/>
                <w:szCs w:val="22"/>
                <w:lang w:val="et-EE"/>
              </w:rPr>
              <w:t>Kokku:</w:t>
            </w:r>
          </w:p>
        </w:tc>
        <w:tc>
          <w:tcPr>
            <w:tcW w:w="1668" w:type="dxa"/>
          </w:tcPr>
          <w:p w:rsidR="00187CE5" w:rsidRPr="00B75D52" w:rsidRDefault="00187CE5" w:rsidP="00DE009C">
            <w:pPr>
              <w:pStyle w:val="BodyText2"/>
              <w:rPr>
                <w:rFonts w:ascii="Calibri" w:hAnsi="Calibri" w:cs="Calibri"/>
                <w:color w:val="0070C0"/>
                <w:sz w:val="22"/>
                <w:szCs w:val="22"/>
                <w:lang w:val="et-EE"/>
              </w:rPr>
            </w:pPr>
          </w:p>
        </w:tc>
        <w:tc>
          <w:tcPr>
            <w:tcW w:w="1669"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c>
          <w:tcPr>
            <w:tcW w:w="1670" w:type="dxa"/>
          </w:tcPr>
          <w:p w:rsidR="00187CE5" w:rsidRPr="00B75D52" w:rsidRDefault="00187CE5" w:rsidP="00DE009C">
            <w:pPr>
              <w:pStyle w:val="BodyText2"/>
              <w:rPr>
                <w:rFonts w:ascii="Calibri" w:hAnsi="Calibri" w:cs="Calibri"/>
                <w:color w:val="0070C0"/>
                <w:sz w:val="22"/>
                <w:szCs w:val="22"/>
                <w:lang w:val="et-EE"/>
              </w:rPr>
            </w:pPr>
          </w:p>
        </w:tc>
      </w:tr>
    </w:tbl>
    <w:p w:rsidR="00187CE5" w:rsidRPr="00104F5A" w:rsidRDefault="00187CE5" w:rsidP="001E05BF">
      <w:pPr>
        <w:pStyle w:val="BodyText2"/>
        <w:rPr>
          <w:rFonts w:ascii="Calibri" w:hAnsi="Calibri" w:cs="Calibri"/>
          <w:color w:val="0000FF"/>
          <w:sz w:val="22"/>
          <w:szCs w:val="22"/>
          <w:lang w:val="et-EE"/>
        </w:rPr>
      </w:pPr>
    </w:p>
    <w:p w:rsidR="00187CE5" w:rsidRDefault="00187CE5" w:rsidP="001E05BF">
      <w:pPr>
        <w:pStyle w:val="BodyText2"/>
        <w:rPr>
          <w:rFonts w:ascii="Calibri" w:hAnsi="Calibri" w:cs="Calibri"/>
          <w:color w:val="0000FF"/>
          <w:sz w:val="22"/>
          <w:szCs w:val="22"/>
          <w:lang w:val="et-EE"/>
        </w:rPr>
      </w:pPr>
    </w:p>
    <w:p w:rsidR="00187CE5" w:rsidRPr="00E03A57" w:rsidRDefault="00187CE5" w:rsidP="0011243B">
      <w:pPr>
        <w:pStyle w:val="BodyText2"/>
        <w:rPr>
          <w:rFonts w:ascii="Calibri" w:hAnsi="Calibri" w:cs="Calibri"/>
          <w:sz w:val="22"/>
          <w:szCs w:val="22"/>
          <w:lang w:val="et-EE"/>
        </w:rPr>
      </w:pPr>
      <w:r>
        <w:rPr>
          <w:rFonts w:ascii="Calibri" w:hAnsi="Calibri" w:cs="Calibri"/>
          <w:sz w:val="22"/>
          <w:szCs w:val="22"/>
          <w:lang w:val="et-EE"/>
        </w:rPr>
        <w:t>Märkused: _________________________________________________________________________</w:t>
      </w:r>
    </w:p>
    <w:p w:rsidR="00187CE5" w:rsidRDefault="00187CE5" w:rsidP="001E05BF">
      <w:pPr>
        <w:pStyle w:val="BodyText2"/>
        <w:rPr>
          <w:rFonts w:ascii="Calibri" w:hAnsi="Calibri" w:cs="Calibri"/>
          <w:color w:val="0000FF"/>
          <w:sz w:val="22"/>
          <w:szCs w:val="22"/>
          <w:lang w:val="et-EE"/>
        </w:rPr>
      </w:pPr>
    </w:p>
    <w:p w:rsidR="00187CE5" w:rsidRPr="00104F5A" w:rsidRDefault="00187CE5" w:rsidP="001E05BF">
      <w:pPr>
        <w:pStyle w:val="BodyText2"/>
        <w:rPr>
          <w:rFonts w:ascii="Calibri" w:hAnsi="Calibri" w:cs="Calibri"/>
          <w:color w:val="0000FF"/>
          <w:sz w:val="22"/>
          <w:szCs w:val="22"/>
          <w:lang w:val="et-EE"/>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0C2184">
            <w:pPr>
              <w:pStyle w:val="BodyText2"/>
              <w:rPr>
                <w:rFonts w:ascii="Calibri" w:hAnsi="Calibri" w:cs="Calibri"/>
                <w:sz w:val="22"/>
                <w:szCs w:val="22"/>
                <w:lang w:val="et-EE"/>
              </w:rPr>
            </w:pPr>
          </w:p>
          <w:p w:rsidR="00187CE5" w:rsidRPr="00B75D52" w:rsidRDefault="00187CE5" w:rsidP="000C2184">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0C2184">
            <w:pPr>
              <w:pStyle w:val="BodyText2"/>
              <w:rPr>
                <w:rFonts w:ascii="Calibri" w:hAnsi="Calibri" w:cs="Calibri"/>
                <w:sz w:val="22"/>
                <w:szCs w:val="22"/>
                <w:lang w:val="et-EE"/>
              </w:rPr>
            </w:pPr>
          </w:p>
          <w:p w:rsidR="00187CE5" w:rsidRPr="00B75D52" w:rsidRDefault="00187CE5" w:rsidP="000C2184">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0C2184">
            <w:pPr>
              <w:pStyle w:val="BodyText2"/>
              <w:rPr>
                <w:rFonts w:ascii="Calibri" w:hAnsi="Calibri" w:cs="Calibri"/>
                <w:sz w:val="22"/>
                <w:szCs w:val="22"/>
                <w:lang w:val="et-EE"/>
              </w:rPr>
            </w:pPr>
          </w:p>
          <w:p w:rsidR="00187CE5" w:rsidRPr="00B75D52" w:rsidRDefault="00187CE5" w:rsidP="000C2184">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0C2184">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0C2184">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0C2184">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Pr="00104F5A" w:rsidRDefault="00187CE5" w:rsidP="001E05BF">
      <w:pPr>
        <w:pStyle w:val="BodyText2"/>
        <w:rPr>
          <w:rFonts w:ascii="Calibri" w:hAnsi="Calibri" w:cs="Calibri"/>
          <w:b/>
          <w:color w:val="0000FF"/>
          <w:sz w:val="22"/>
          <w:szCs w:val="22"/>
          <w:lang w:val="et-EE"/>
        </w:rPr>
      </w:pPr>
    </w:p>
    <w:p w:rsidR="00187CE5" w:rsidRDefault="00187CE5">
      <w:pPr>
        <w:spacing w:after="200" w:line="276" w:lineRule="auto"/>
        <w:contextualSpacing w:val="0"/>
        <w:jc w:val="left"/>
        <w:rPr>
          <w:rFonts w:cs="Calibri"/>
          <w:b/>
          <w:noProof/>
          <w:color w:val="0000FF"/>
          <w:szCs w:val="22"/>
        </w:rPr>
      </w:pPr>
      <w:r>
        <w:rPr>
          <w:rFonts w:cs="Calibri"/>
          <w:b/>
          <w:noProof/>
          <w:color w:val="0000FF"/>
          <w:szCs w:val="22"/>
        </w:rPr>
        <w:br w:type="page"/>
      </w:r>
    </w:p>
    <w:p w:rsidR="00187CE5" w:rsidRDefault="00187CE5" w:rsidP="00F502BC">
      <w:pPr>
        <w:pStyle w:val="BodyText2"/>
        <w:rPr>
          <w:rFonts w:ascii="Calibri" w:hAnsi="Calibri" w:cs="Calibri"/>
          <w:b/>
          <w:bCs/>
          <w:sz w:val="22"/>
          <w:szCs w:val="22"/>
        </w:rPr>
        <w:sectPr w:rsidR="00187CE5" w:rsidSect="00801EEE">
          <w:footerReference w:type="default" r:id="rId19"/>
          <w:pgSz w:w="11906" w:h="16838"/>
          <w:pgMar w:top="1417" w:right="1417" w:bottom="1417" w:left="1417" w:header="708" w:footer="708" w:gutter="0"/>
          <w:cols w:space="708"/>
          <w:titlePg/>
          <w:docGrid w:linePitch="360"/>
        </w:sectPr>
      </w:pPr>
    </w:p>
    <w:p w:rsidR="00187CE5" w:rsidRPr="0095228B" w:rsidRDefault="00187CE5" w:rsidP="0095228B">
      <w:pPr>
        <w:pStyle w:val="BodyText2"/>
        <w:rPr>
          <w:rFonts w:ascii="Calibri" w:hAnsi="Calibri" w:cs="Calibri"/>
          <w:b/>
          <w:bCs/>
          <w:sz w:val="22"/>
          <w:szCs w:val="22"/>
        </w:rPr>
      </w:pPr>
      <w:r w:rsidRPr="0095228B">
        <w:rPr>
          <w:rFonts w:ascii="Calibri" w:hAnsi="Calibri" w:cs="Calibri"/>
          <w:b/>
          <w:bCs/>
          <w:sz w:val="22"/>
          <w:szCs w:val="22"/>
        </w:rPr>
        <w:t>Vorm K-4:</w:t>
      </w:r>
      <w:r w:rsidRPr="0095228B">
        <w:rPr>
          <w:rFonts w:ascii="Calibri" w:hAnsi="Calibri" w:cs="Calibri"/>
          <w:b/>
          <w:bCs/>
          <w:sz w:val="22"/>
          <w:szCs w:val="22"/>
        </w:rPr>
        <w:tab/>
        <w:t>Täidetud teenuste osutamise lepingute nimekiri</w:t>
      </w:r>
    </w:p>
    <w:p w:rsidR="00187CE5" w:rsidRPr="00F502BC" w:rsidRDefault="00187CE5" w:rsidP="0095228B">
      <w:pPr>
        <w:pStyle w:val="BodyText2"/>
        <w:rPr>
          <w:rFonts w:ascii="Calibri" w:hAnsi="Calibri" w:cs="Calibri"/>
          <w:bCs/>
          <w:sz w:val="22"/>
          <w:szCs w:val="22"/>
        </w:rPr>
      </w:pPr>
    </w:p>
    <w:tbl>
      <w:tblPr>
        <w:tblW w:w="14142" w:type="dxa"/>
        <w:tblLook w:val="00A0"/>
      </w:tblPr>
      <w:tblGrid>
        <w:gridCol w:w="2660"/>
        <w:gridCol w:w="11482"/>
      </w:tblGrid>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11482"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11482"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11482"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DE009C">
            <w:pPr>
              <w:pStyle w:val="BodyText2"/>
              <w:rPr>
                <w:rFonts w:ascii="Calibri" w:hAnsi="Calibri" w:cs="Calibri"/>
                <w:sz w:val="22"/>
                <w:szCs w:val="22"/>
                <w:lang w:val="et-EE"/>
              </w:rPr>
            </w:pPr>
            <w:r w:rsidRPr="00B75D52">
              <w:rPr>
                <w:rFonts w:ascii="Calibri" w:hAnsi="Calibri" w:cs="Calibri"/>
                <w:sz w:val="22"/>
                <w:szCs w:val="22"/>
                <w:lang w:val="et-EE"/>
              </w:rPr>
              <w:t>Pakkuja (Ühispakkujad kui tervik):</w:t>
            </w:r>
          </w:p>
        </w:tc>
        <w:tc>
          <w:tcPr>
            <w:tcW w:w="11482" w:type="dxa"/>
          </w:tcPr>
          <w:p w:rsidR="00187CE5" w:rsidRPr="00B75D52" w:rsidRDefault="00187CE5" w:rsidP="00DE009C">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 või kõigi Ühispakkujate nimed eraldatuna kaldkriipsudega]</w:t>
            </w:r>
          </w:p>
        </w:tc>
      </w:tr>
    </w:tbl>
    <w:p w:rsidR="00187CE5" w:rsidRPr="00F502BC" w:rsidRDefault="00187CE5" w:rsidP="0095228B">
      <w:pPr>
        <w:pStyle w:val="BodyText2"/>
        <w:rPr>
          <w:rFonts w:ascii="Calibri" w:hAnsi="Calibri" w:cs="Calibri"/>
          <w:color w:val="0000FF"/>
          <w:sz w:val="22"/>
          <w:szCs w:val="22"/>
          <w:lang w:val="et-EE"/>
        </w:rPr>
      </w:pPr>
    </w:p>
    <w:p w:rsidR="00187CE5" w:rsidRPr="00417893" w:rsidRDefault="00187CE5" w:rsidP="0095228B">
      <w:pPr>
        <w:pStyle w:val="BodyText2"/>
        <w:snapToGrid w:val="0"/>
        <w:ind w:left="11"/>
        <w:rPr>
          <w:rFonts w:ascii="Calibri" w:hAnsi="Calibri" w:cs="Calibri"/>
          <w:sz w:val="22"/>
          <w:lang w:val="et-EE"/>
        </w:rPr>
      </w:pPr>
      <w:r w:rsidRPr="00417893">
        <w:rPr>
          <w:rFonts w:ascii="Calibri" w:hAnsi="Calibri" w:cs="Calibri"/>
          <w:sz w:val="22"/>
          <w:lang w:val="et-EE"/>
        </w:rPr>
        <w:t>Meie poolt olulisemate</w:t>
      </w:r>
      <w:r>
        <w:rPr>
          <w:rFonts w:ascii="Calibri" w:hAnsi="Calibri" w:cs="Calibri"/>
          <w:color w:val="0070C0"/>
          <w:sz w:val="22"/>
          <w:lang w:val="et-EE"/>
        </w:rPr>
        <w:t>,</w:t>
      </w:r>
      <w:r w:rsidRPr="005478A4">
        <w:rPr>
          <w:rFonts w:ascii="Calibri" w:hAnsi="Calibri" w:cs="Calibri"/>
          <w:color w:val="0070C0"/>
          <w:sz w:val="22"/>
          <w:lang w:val="et-EE"/>
        </w:rPr>
        <w:t xml:space="preserve"> </w:t>
      </w:r>
      <w:r w:rsidRPr="00041528">
        <w:rPr>
          <w:rFonts w:ascii="Calibri" w:hAnsi="Calibri" w:cs="Calibri"/>
          <w:sz w:val="22"/>
          <w:lang w:val="et-EE"/>
        </w:rPr>
        <w:t>olulisemate, viimase kolme aasta jooksul (2009 - 2011) täidetud Hankija poolt määratletud tunnustele vastavate teenuste osutamise lepingute nimekiri koos nende maksumuse, sõlmimise kuupäevade ja infoga teiste lepingupoolte kohta. [RHS § 41 lg 1 p 2]</w:t>
      </w:r>
    </w:p>
    <w:p w:rsidR="00187CE5" w:rsidRPr="00457EF6" w:rsidRDefault="00187CE5" w:rsidP="0095228B">
      <w:pPr>
        <w:pStyle w:val="BodyText2"/>
        <w:snapToGrid w:val="0"/>
        <w:ind w:left="11"/>
        <w:rPr>
          <w:rFonts w:ascii="Calibri" w:hAnsi="Calibri" w:cs="Calibri"/>
          <w:sz w:val="22"/>
          <w:lang w:val="et-EE"/>
        </w:rPr>
      </w:pPr>
      <w:r w:rsidRPr="00457EF6">
        <w:rPr>
          <w:rFonts w:ascii="Calibri" w:hAnsi="Calibri" w:cs="Calibri"/>
          <w:sz w:val="22"/>
          <w:lang w:val="et-EE"/>
        </w:rPr>
        <w:t>Nimetatud nimekirjale on lisatud olulisemate lepingute nõuetekohase täitmise kohta [RHS § 41 lg 4]:</w:t>
      </w:r>
    </w:p>
    <w:p w:rsidR="00187CE5" w:rsidRPr="00457EF6" w:rsidRDefault="00187CE5" w:rsidP="0095228B">
      <w:pPr>
        <w:pStyle w:val="BodyText2"/>
        <w:numPr>
          <w:ilvl w:val="0"/>
          <w:numId w:val="7"/>
        </w:numPr>
        <w:tabs>
          <w:tab w:val="clear" w:pos="720"/>
        </w:tabs>
        <w:snapToGrid w:val="0"/>
        <w:ind w:left="309" w:hanging="309"/>
        <w:rPr>
          <w:rFonts w:ascii="Calibri" w:hAnsi="Calibri" w:cs="Calibri"/>
          <w:sz w:val="22"/>
          <w:lang w:val="et-EE"/>
        </w:rPr>
      </w:pPr>
      <w:r w:rsidRPr="00457EF6">
        <w:rPr>
          <w:rFonts w:ascii="Calibri" w:hAnsi="Calibri" w:cs="Calibri"/>
          <w:sz w:val="22"/>
          <w:lang w:val="et-EE"/>
        </w:rPr>
        <w:t>teise lepingupoole väljaantud tõend, kui lepingu teiseks pooleks on RHS § 10 lg 1 p 1–3 nimetatud hankija;</w:t>
      </w:r>
    </w:p>
    <w:p w:rsidR="00187CE5" w:rsidRPr="00457EF6" w:rsidRDefault="00187CE5" w:rsidP="0095228B">
      <w:pPr>
        <w:pStyle w:val="BodyText2"/>
        <w:numPr>
          <w:ilvl w:val="0"/>
          <w:numId w:val="7"/>
        </w:numPr>
        <w:tabs>
          <w:tab w:val="clear" w:pos="720"/>
        </w:tabs>
        <w:snapToGrid w:val="0"/>
        <w:ind w:left="309" w:hanging="309"/>
        <w:rPr>
          <w:rFonts w:ascii="Calibri" w:hAnsi="Calibri" w:cs="Calibri"/>
          <w:sz w:val="22"/>
          <w:lang w:val="et-EE"/>
        </w:rPr>
      </w:pPr>
      <w:r w:rsidRPr="00457EF6">
        <w:rPr>
          <w:rFonts w:ascii="Calibri" w:hAnsi="Calibri" w:cs="Calibri"/>
          <w:sz w:val="22"/>
          <w:lang w:val="et-EE"/>
        </w:rPr>
        <w:t>teise lepingupoole kinnitus või Pakkuja või taotleja kirjalik kinnitus, kui teiseks lepingupooleks on eraõiguslik juriidiline isik või füüsiline isik.</w:t>
      </w:r>
    </w:p>
    <w:tbl>
      <w:tblPr>
        <w:tblW w:w="14141" w:type="dxa"/>
        <w:tblBorders>
          <w:top w:val="single" w:sz="4" w:space="0" w:color="auto"/>
          <w:left w:val="single" w:sz="4" w:space="0" w:color="auto"/>
          <w:bottom w:val="single" w:sz="4" w:space="0" w:color="auto"/>
          <w:right w:val="single" w:sz="4" w:space="0" w:color="auto"/>
        </w:tblBorders>
        <w:tblLayout w:type="fixed"/>
        <w:tblLook w:val="0000"/>
      </w:tblPr>
      <w:tblGrid>
        <w:gridCol w:w="534"/>
        <w:gridCol w:w="4536"/>
        <w:gridCol w:w="2693"/>
        <w:gridCol w:w="2410"/>
        <w:gridCol w:w="1984"/>
        <w:gridCol w:w="1984"/>
      </w:tblGrid>
      <w:tr w:rsidR="00187CE5" w:rsidRPr="00B75D52" w:rsidTr="00B26E49">
        <w:tc>
          <w:tcPr>
            <w:tcW w:w="534" w:type="dxa"/>
            <w:tcBorders>
              <w:top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b/>
                <w:sz w:val="22"/>
                <w:szCs w:val="22"/>
                <w:lang w:val="et-EE"/>
              </w:rPr>
            </w:pPr>
            <w:r w:rsidRPr="005C0671">
              <w:rPr>
                <w:rFonts w:ascii="Calibri" w:hAnsi="Calibri" w:cs="Calibri"/>
                <w:b/>
                <w:sz w:val="22"/>
                <w:szCs w:val="22"/>
                <w:lang w:val="et-EE"/>
              </w:rPr>
              <w:t>Nr.</w:t>
            </w:r>
          </w:p>
        </w:tc>
        <w:tc>
          <w:tcPr>
            <w:tcW w:w="4536"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b/>
                <w:sz w:val="22"/>
                <w:szCs w:val="22"/>
                <w:lang w:val="et-EE"/>
              </w:rPr>
            </w:pPr>
            <w:r>
              <w:rPr>
                <w:rFonts w:ascii="Calibri" w:hAnsi="Calibri" w:cs="Calibri"/>
                <w:b/>
                <w:sz w:val="22"/>
                <w:szCs w:val="22"/>
                <w:lang w:val="et-EE"/>
              </w:rPr>
              <w:t>Lepingu</w:t>
            </w:r>
            <w:r w:rsidRPr="005C0671">
              <w:rPr>
                <w:rFonts w:ascii="Calibri" w:hAnsi="Calibri" w:cs="Calibri"/>
                <w:b/>
                <w:sz w:val="22"/>
                <w:szCs w:val="22"/>
                <w:lang w:val="et-EE"/>
              </w:rPr>
              <w:t xml:space="preserve"> nimetus ja lühikirjeldus (sh Hankija määratud tunnustele vastavus)</w:t>
            </w:r>
          </w:p>
        </w:tc>
        <w:tc>
          <w:tcPr>
            <w:tcW w:w="2693"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b/>
                <w:sz w:val="22"/>
                <w:szCs w:val="22"/>
                <w:lang w:val="et-EE"/>
              </w:rPr>
            </w:pPr>
            <w:r w:rsidRPr="005C0671">
              <w:rPr>
                <w:rFonts w:ascii="Calibri" w:hAnsi="Calibri" w:cs="Calibri"/>
                <w:b/>
                <w:sz w:val="22"/>
                <w:szCs w:val="22"/>
                <w:lang w:val="et-EE"/>
              </w:rPr>
              <w:t>Tellija (nimi, esindaja, kontaktandmed)</w:t>
            </w:r>
            <w:r>
              <w:rPr>
                <w:rFonts w:ascii="Calibri" w:hAnsi="Calibri" w:cs="Calibri"/>
                <w:b/>
                <w:sz w:val="22"/>
                <w:szCs w:val="22"/>
                <w:lang w:val="et-EE"/>
              </w:rPr>
              <w:t xml:space="preserve"> ja Hankelepingu täitja (nimi)</w:t>
            </w:r>
          </w:p>
        </w:tc>
        <w:tc>
          <w:tcPr>
            <w:tcW w:w="2410"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b/>
                <w:sz w:val="22"/>
                <w:szCs w:val="22"/>
                <w:lang w:val="et-EE"/>
              </w:rPr>
            </w:pPr>
            <w:r>
              <w:rPr>
                <w:rFonts w:ascii="Calibri" w:hAnsi="Calibri" w:cs="Calibri"/>
                <w:b/>
                <w:sz w:val="22"/>
                <w:szCs w:val="22"/>
                <w:lang w:val="et-EE"/>
              </w:rPr>
              <w:t>Lepingu aeg (sõlmimise kuupäev</w:t>
            </w:r>
            <w:r w:rsidRPr="005C0671">
              <w:rPr>
                <w:rFonts w:ascii="Calibri" w:hAnsi="Calibri" w:cs="Calibri"/>
                <w:b/>
                <w:sz w:val="22"/>
                <w:szCs w:val="22"/>
                <w:lang w:val="et-EE"/>
              </w:rPr>
              <w:t xml:space="preserve"> ja lõpp)</w:t>
            </w:r>
          </w:p>
          <w:p w:rsidR="00187CE5" w:rsidRPr="005C0671" w:rsidRDefault="00187CE5" w:rsidP="00DE009C">
            <w:pPr>
              <w:pStyle w:val="BodyText2"/>
              <w:rPr>
                <w:rFonts w:ascii="Calibri" w:hAnsi="Calibri" w:cs="Calibri"/>
                <w:b/>
                <w:sz w:val="22"/>
                <w:szCs w:val="22"/>
                <w:lang w:val="et-EE"/>
              </w:rPr>
            </w:pPr>
            <w:r w:rsidRPr="005C0671">
              <w:rPr>
                <w:rFonts w:ascii="Calibri" w:hAnsi="Calibri" w:cs="Calibri"/>
                <w:b/>
                <w:sz w:val="22"/>
                <w:szCs w:val="22"/>
                <w:lang w:val="et-EE"/>
              </w:rPr>
              <w:t>[</w:t>
            </w:r>
            <w:r>
              <w:rPr>
                <w:rFonts w:ascii="Calibri" w:hAnsi="Calibri" w:cs="Calibri"/>
                <w:b/>
                <w:sz w:val="22"/>
                <w:szCs w:val="22"/>
                <w:lang w:val="et-EE"/>
              </w:rPr>
              <w:t>pp.</w:t>
            </w:r>
            <w:r w:rsidRPr="005C0671">
              <w:rPr>
                <w:rFonts w:ascii="Calibri" w:hAnsi="Calibri" w:cs="Calibri"/>
                <w:b/>
                <w:sz w:val="22"/>
                <w:szCs w:val="22"/>
                <w:lang w:val="et-EE"/>
              </w:rPr>
              <w:t>kk.aaaa – kk.aaaa]</w:t>
            </w:r>
          </w:p>
        </w:tc>
        <w:tc>
          <w:tcPr>
            <w:tcW w:w="1984"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b/>
                <w:sz w:val="22"/>
                <w:szCs w:val="22"/>
                <w:lang w:val="et-EE"/>
              </w:rPr>
            </w:pPr>
            <w:r>
              <w:rPr>
                <w:rFonts w:ascii="Calibri" w:hAnsi="Calibri" w:cs="Calibri"/>
                <w:b/>
                <w:sz w:val="22"/>
                <w:szCs w:val="22"/>
                <w:lang w:val="et-EE"/>
              </w:rPr>
              <w:t>Lepingu</w:t>
            </w:r>
            <w:r w:rsidRPr="005C0671">
              <w:rPr>
                <w:rFonts w:ascii="Calibri" w:hAnsi="Calibri" w:cs="Calibri"/>
                <w:b/>
                <w:sz w:val="22"/>
                <w:szCs w:val="22"/>
                <w:lang w:val="et-EE"/>
              </w:rPr>
              <w:t xml:space="preserve"> maksumus (EUR, käibemaksuta)</w:t>
            </w:r>
          </w:p>
        </w:tc>
        <w:tc>
          <w:tcPr>
            <w:tcW w:w="1984" w:type="dxa"/>
            <w:tcBorders>
              <w:top w:val="single" w:sz="4" w:space="0" w:color="auto"/>
              <w:left w:val="single" w:sz="4" w:space="0" w:color="auto"/>
              <w:bottom w:val="single" w:sz="4" w:space="0" w:color="auto"/>
            </w:tcBorders>
          </w:tcPr>
          <w:p w:rsidR="00187CE5" w:rsidRPr="00E353D5" w:rsidRDefault="00187CE5" w:rsidP="00B26E49">
            <w:pPr>
              <w:pStyle w:val="BodyText2"/>
              <w:rPr>
                <w:rFonts w:ascii="Calibri" w:hAnsi="Calibri"/>
                <w:b/>
                <w:sz w:val="22"/>
                <w:lang w:val="et-EE"/>
              </w:rPr>
            </w:pPr>
            <w:r w:rsidRPr="00E353D5">
              <w:rPr>
                <w:rFonts w:ascii="Calibri" w:hAnsi="Calibri"/>
                <w:b/>
                <w:sz w:val="22"/>
                <w:lang w:val="et-EE"/>
              </w:rPr>
              <w:t>Riigihange</w:t>
            </w:r>
          </w:p>
          <w:p w:rsidR="00187CE5" w:rsidRPr="005C0671" w:rsidRDefault="00187CE5" w:rsidP="00B26E49">
            <w:pPr>
              <w:pStyle w:val="BodyText2"/>
              <w:rPr>
                <w:rFonts w:ascii="Calibri" w:hAnsi="Calibri" w:cs="Calibri"/>
                <w:b/>
                <w:sz w:val="22"/>
                <w:szCs w:val="22"/>
                <w:lang w:val="et-EE"/>
              </w:rPr>
            </w:pPr>
            <w:r w:rsidRPr="00E353D5">
              <w:rPr>
                <w:rFonts w:ascii="Calibri" w:hAnsi="Calibri"/>
                <w:b/>
                <w:sz w:val="22"/>
                <w:lang w:val="et-EE"/>
              </w:rPr>
              <w:t>[Jah/Ei]</w:t>
            </w:r>
            <w:r>
              <w:rPr>
                <w:rFonts w:ascii="Calibri" w:hAnsi="Calibri"/>
                <w:b/>
                <w:sz w:val="22"/>
                <w:lang w:val="et-EE"/>
              </w:rPr>
              <w:t>, kui jah, lisada viitenumber</w:t>
            </w:r>
          </w:p>
        </w:tc>
      </w:tr>
      <w:tr w:rsidR="00187CE5" w:rsidRPr="00B75D52" w:rsidTr="00B26E49">
        <w:tc>
          <w:tcPr>
            <w:tcW w:w="534" w:type="dxa"/>
            <w:tcBorders>
              <w:top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p w:rsidR="00187CE5" w:rsidRPr="005C0671" w:rsidRDefault="00187CE5" w:rsidP="00DE009C">
            <w:pPr>
              <w:pStyle w:val="BodyText2"/>
              <w:rPr>
                <w:rFonts w:ascii="Calibri" w:hAnsi="Calibri" w:cs="Calibri"/>
                <w:sz w:val="22"/>
                <w:szCs w:val="22"/>
                <w:lang w:val="et-EE"/>
              </w:rPr>
            </w:pPr>
          </w:p>
        </w:tc>
        <w:tc>
          <w:tcPr>
            <w:tcW w:w="4536"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2693"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2410"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1984"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1984" w:type="dxa"/>
            <w:tcBorders>
              <w:top w:val="single" w:sz="4" w:space="0" w:color="auto"/>
              <w:left w:val="single" w:sz="4" w:space="0" w:color="auto"/>
              <w:bottom w:val="single" w:sz="4" w:space="0" w:color="auto"/>
            </w:tcBorders>
          </w:tcPr>
          <w:p w:rsidR="00187CE5" w:rsidRPr="005C0671" w:rsidRDefault="00187CE5" w:rsidP="00DE009C">
            <w:pPr>
              <w:pStyle w:val="BodyText2"/>
              <w:rPr>
                <w:rFonts w:ascii="Calibri" w:hAnsi="Calibri" w:cs="Calibri"/>
                <w:sz w:val="22"/>
                <w:szCs w:val="22"/>
                <w:lang w:val="et-EE"/>
              </w:rPr>
            </w:pPr>
          </w:p>
        </w:tc>
      </w:tr>
      <w:tr w:rsidR="00187CE5" w:rsidRPr="00B75D52" w:rsidTr="00B26E49">
        <w:tc>
          <w:tcPr>
            <w:tcW w:w="534" w:type="dxa"/>
            <w:tcBorders>
              <w:top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p w:rsidR="00187CE5" w:rsidRPr="005C0671" w:rsidRDefault="00187CE5" w:rsidP="00DE009C">
            <w:pPr>
              <w:pStyle w:val="BodyText2"/>
              <w:rPr>
                <w:rFonts w:ascii="Calibri" w:hAnsi="Calibri" w:cs="Calibri"/>
                <w:sz w:val="22"/>
                <w:szCs w:val="22"/>
                <w:lang w:val="et-EE"/>
              </w:rPr>
            </w:pPr>
          </w:p>
        </w:tc>
        <w:tc>
          <w:tcPr>
            <w:tcW w:w="4536"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2693"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2410"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1984"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1984" w:type="dxa"/>
            <w:tcBorders>
              <w:top w:val="single" w:sz="4" w:space="0" w:color="auto"/>
              <w:left w:val="single" w:sz="4" w:space="0" w:color="auto"/>
              <w:bottom w:val="single" w:sz="4" w:space="0" w:color="auto"/>
            </w:tcBorders>
          </w:tcPr>
          <w:p w:rsidR="00187CE5" w:rsidRPr="005C0671" w:rsidRDefault="00187CE5" w:rsidP="00DE009C">
            <w:pPr>
              <w:pStyle w:val="BodyText2"/>
              <w:rPr>
                <w:rFonts w:ascii="Calibri" w:hAnsi="Calibri" w:cs="Calibri"/>
                <w:sz w:val="22"/>
                <w:szCs w:val="22"/>
                <w:lang w:val="et-EE"/>
              </w:rPr>
            </w:pPr>
          </w:p>
        </w:tc>
      </w:tr>
      <w:tr w:rsidR="00187CE5" w:rsidRPr="00B75D52" w:rsidTr="00B26E49">
        <w:tc>
          <w:tcPr>
            <w:tcW w:w="534" w:type="dxa"/>
            <w:tcBorders>
              <w:top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p w:rsidR="00187CE5" w:rsidRPr="005C0671" w:rsidRDefault="00187CE5" w:rsidP="00DE009C">
            <w:pPr>
              <w:pStyle w:val="BodyText2"/>
              <w:rPr>
                <w:rFonts w:ascii="Calibri" w:hAnsi="Calibri" w:cs="Calibri"/>
                <w:sz w:val="22"/>
                <w:szCs w:val="22"/>
                <w:lang w:val="et-EE"/>
              </w:rPr>
            </w:pPr>
          </w:p>
        </w:tc>
        <w:tc>
          <w:tcPr>
            <w:tcW w:w="4536"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2693"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2410"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1984"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1984" w:type="dxa"/>
            <w:tcBorders>
              <w:top w:val="single" w:sz="4" w:space="0" w:color="auto"/>
              <w:left w:val="single" w:sz="4" w:space="0" w:color="auto"/>
              <w:bottom w:val="single" w:sz="4" w:space="0" w:color="auto"/>
            </w:tcBorders>
          </w:tcPr>
          <w:p w:rsidR="00187CE5" w:rsidRPr="005C0671" w:rsidRDefault="00187CE5" w:rsidP="00DE009C">
            <w:pPr>
              <w:pStyle w:val="BodyText2"/>
              <w:rPr>
                <w:rFonts w:ascii="Calibri" w:hAnsi="Calibri" w:cs="Calibri"/>
                <w:sz w:val="22"/>
                <w:szCs w:val="22"/>
                <w:lang w:val="et-EE"/>
              </w:rPr>
            </w:pPr>
          </w:p>
        </w:tc>
      </w:tr>
      <w:tr w:rsidR="00187CE5" w:rsidRPr="00B75D52" w:rsidTr="00B26E49">
        <w:tc>
          <w:tcPr>
            <w:tcW w:w="534" w:type="dxa"/>
            <w:tcBorders>
              <w:top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p w:rsidR="00187CE5" w:rsidRPr="005C0671" w:rsidRDefault="00187CE5" w:rsidP="00DE009C">
            <w:pPr>
              <w:pStyle w:val="BodyText2"/>
              <w:rPr>
                <w:rFonts w:ascii="Calibri" w:hAnsi="Calibri" w:cs="Calibri"/>
                <w:sz w:val="22"/>
                <w:szCs w:val="22"/>
                <w:lang w:val="et-EE"/>
              </w:rPr>
            </w:pPr>
          </w:p>
        </w:tc>
        <w:tc>
          <w:tcPr>
            <w:tcW w:w="4536"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r w:rsidRPr="00831ED8">
              <w:rPr>
                <w:rFonts w:ascii="Calibri" w:hAnsi="Calibri" w:cs="Calibri"/>
                <w:iCs/>
                <w:color w:val="0070C0"/>
                <w:sz w:val="22"/>
                <w:szCs w:val="22"/>
                <w:lang w:val="et-EE"/>
              </w:rPr>
              <w:t>[</w:t>
            </w:r>
            <w:r>
              <w:rPr>
                <w:rFonts w:ascii="Calibri" w:hAnsi="Calibri" w:cs="Calibri"/>
                <w:iCs/>
                <w:color w:val="0070C0"/>
                <w:sz w:val="22"/>
                <w:szCs w:val="22"/>
                <w:lang w:val="et-EE"/>
              </w:rPr>
              <w:t>Vajadusel lisada ridu</w:t>
            </w:r>
            <w:r w:rsidRPr="00831ED8">
              <w:rPr>
                <w:rFonts w:ascii="Calibri" w:hAnsi="Calibri" w:cs="Calibri"/>
                <w:iCs/>
                <w:color w:val="0070C0"/>
                <w:sz w:val="22"/>
                <w:szCs w:val="22"/>
                <w:lang w:val="et-EE"/>
              </w:rPr>
              <w:t>]</w:t>
            </w:r>
          </w:p>
        </w:tc>
        <w:tc>
          <w:tcPr>
            <w:tcW w:w="2693"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2410"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1984" w:type="dxa"/>
            <w:tcBorders>
              <w:top w:val="single" w:sz="4" w:space="0" w:color="auto"/>
              <w:left w:val="single" w:sz="4" w:space="0" w:color="auto"/>
              <w:bottom w:val="single" w:sz="4" w:space="0" w:color="auto"/>
              <w:right w:val="single" w:sz="4" w:space="0" w:color="auto"/>
            </w:tcBorders>
          </w:tcPr>
          <w:p w:rsidR="00187CE5" w:rsidRPr="005C0671" w:rsidRDefault="00187CE5" w:rsidP="00DE009C">
            <w:pPr>
              <w:pStyle w:val="BodyText2"/>
              <w:rPr>
                <w:rFonts w:ascii="Calibri" w:hAnsi="Calibri" w:cs="Calibri"/>
                <w:sz w:val="22"/>
                <w:szCs w:val="22"/>
                <w:lang w:val="et-EE"/>
              </w:rPr>
            </w:pPr>
          </w:p>
        </w:tc>
        <w:tc>
          <w:tcPr>
            <w:tcW w:w="1984" w:type="dxa"/>
            <w:tcBorders>
              <w:top w:val="single" w:sz="4" w:space="0" w:color="auto"/>
              <w:left w:val="single" w:sz="4" w:space="0" w:color="auto"/>
              <w:bottom w:val="single" w:sz="4" w:space="0" w:color="auto"/>
            </w:tcBorders>
          </w:tcPr>
          <w:p w:rsidR="00187CE5" w:rsidRPr="005C0671" w:rsidRDefault="00187CE5" w:rsidP="00DE009C">
            <w:pPr>
              <w:pStyle w:val="BodyText2"/>
              <w:rPr>
                <w:rFonts w:ascii="Calibri" w:hAnsi="Calibri" w:cs="Calibri"/>
                <w:sz w:val="22"/>
                <w:szCs w:val="22"/>
                <w:lang w:val="et-EE"/>
              </w:rPr>
            </w:pPr>
          </w:p>
        </w:tc>
      </w:tr>
    </w:tbl>
    <w:p w:rsidR="00187CE5" w:rsidRPr="00F502BC" w:rsidRDefault="00187CE5" w:rsidP="0095228B">
      <w:pPr>
        <w:pStyle w:val="BodyText2"/>
        <w:rPr>
          <w:rFonts w:ascii="Calibri" w:hAnsi="Calibri" w:cs="Calibri"/>
          <w:sz w:val="22"/>
          <w:szCs w:val="22"/>
          <w:lang w:val="et-EE"/>
        </w:rPr>
      </w:pPr>
    </w:p>
    <w:p w:rsidR="00187CE5" w:rsidRDefault="00187CE5" w:rsidP="0095228B">
      <w:pPr>
        <w:pStyle w:val="BodyText2"/>
        <w:rPr>
          <w:rFonts w:ascii="Calibri" w:hAnsi="Calibri" w:cs="Calibri"/>
          <w:sz w:val="22"/>
          <w:szCs w:val="22"/>
          <w:lang w:val="et-EE"/>
        </w:rPr>
      </w:pPr>
      <w:r w:rsidRPr="00F502BC">
        <w:rPr>
          <w:rFonts w:ascii="Calibri" w:hAnsi="Calibri" w:cs="Calibri"/>
          <w:sz w:val="22"/>
          <w:szCs w:val="22"/>
          <w:lang w:val="et-EE"/>
        </w:rPr>
        <w:t xml:space="preserve">Kinnitame, et käesolevas nimekirjas märgitud ehitustööd on tehtud sõlmitud lepingute ja hea tava kohaselt. </w:t>
      </w:r>
      <w:r>
        <w:rPr>
          <w:rFonts w:ascii="Calibri" w:hAnsi="Calibri" w:cs="Calibri"/>
          <w:sz w:val="22"/>
          <w:szCs w:val="22"/>
          <w:lang w:val="et-EE"/>
        </w:rPr>
        <w:t xml:space="preserve"> </w:t>
      </w:r>
    </w:p>
    <w:p w:rsidR="00187CE5" w:rsidRPr="00457EF6" w:rsidRDefault="00187CE5" w:rsidP="0095228B">
      <w:pPr>
        <w:pStyle w:val="BodyText2"/>
        <w:rPr>
          <w:rFonts w:ascii="Calibri" w:hAnsi="Calibri" w:cs="Calibri"/>
          <w:bCs/>
          <w:sz w:val="22"/>
          <w:szCs w:val="22"/>
          <w:lang w:val="et-EE"/>
        </w:rPr>
      </w:pPr>
      <w:r w:rsidRPr="00457EF6">
        <w:rPr>
          <w:rFonts w:ascii="Calibri" w:hAnsi="Calibri" w:cs="Calibri"/>
          <w:bCs/>
          <w:sz w:val="22"/>
          <w:szCs w:val="22"/>
          <w:lang w:val="et-EE"/>
        </w:rPr>
        <w:t>Käesolevale nimekirjale on lisatud järgmised tõendid olulisemate lepingute nõuetekohase täitmise kohta: ______________________________.</w:t>
      </w:r>
    </w:p>
    <w:p w:rsidR="00187CE5" w:rsidRPr="00F502BC" w:rsidRDefault="00187CE5" w:rsidP="0095228B">
      <w:pPr>
        <w:pStyle w:val="BodyText2"/>
        <w:rPr>
          <w:rFonts w:ascii="Calibri" w:hAnsi="Calibri" w:cs="Calibri"/>
          <w:color w:val="0000FF"/>
          <w:sz w:val="22"/>
          <w:szCs w:val="22"/>
          <w:lang w:val="et-EE"/>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DE009C">
            <w:pPr>
              <w:pStyle w:val="BodyText2"/>
              <w:rPr>
                <w:rFonts w:ascii="Calibri" w:hAnsi="Calibri" w:cs="Calibri"/>
                <w:sz w:val="22"/>
                <w:szCs w:val="22"/>
                <w:lang w:val="et-EE"/>
              </w:rPr>
            </w:pPr>
          </w:p>
          <w:p w:rsidR="00187CE5" w:rsidRPr="00B75D52" w:rsidRDefault="00187CE5" w:rsidP="00DE009C">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DE009C">
            <w:pPr>
              <w:pStyle w:val="BodyText2"/>
              <w:rPr>
                <w:rFonts w:ascii="Calibri" w:hAnsi="Calibri" w:cs="Calibri"/>
                <w:sz w:val="22"/>
                <w:szCs w:val="22"/>
                <w:lang w:val="et-EE"/>
              </w:rPr>
            </w:pPr>
          </w:p>
          <w:p w:rsidR="00187CE5" w:rsidRPr="00B75D52" w:rsidRDefault="00187CE5" w:rsidP="00DE009C">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DE009C">
            <w:pPr>
              <w:pStyle w:val="BodyText2"/>
              <w:rPr>
                <w:rFonts w:ascii="Calibri" w:hAnsi="Calibri" w:cs="Calibri"/>
                <w:sz w:val="22"/>
                <w:szCs w:val="22"/>
                <w:lang w:val="et-EE"/>
              </w:rPr>
            </w:pPr>
          </w:p>
          <w:p w:rsidR="00187CE5" w:rsidRPr="00B75D52" w:rsidRDefault="00187CE5" w:rsidP="00DE009C">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DE009C">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DE009C">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DE009C">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Default="00187CE5" w:rsidP="001E05BF">
      <w:pPr>
        <w:pStyle w:val="BodyText2"/>
        <w:rPr>
          <w:rFonts w:ascii="Calibri" w:hAnsi="Calibri" w:cs="Calibri"/>
          <w:b/>
          <w:bCs/>
          <w:color w:val="FF0000"/>
          <w:sz w:val="22"/>
          <w:szCs w:val="22"/>
        </w:rPr>
      </w:pPr>
    </w:p>
    <w:p w:rsidR="00187CE5" w:rsidRPr="00F972C1" w:rsidRDefault="00187CE5" w:rsidP="00F972C1">
      <w:pPr>
        <w:rPr>
          <w:noProof/>
          <w:lang w:val="en-US"/>
        </w:rPr>
        <w:sectPr w:rsidR="00187CE5" w:rsidRPr="00F972C1" w:rsidSect="00E246DF">
          <w:pgSz w:w="16838" w:h="11906" w:orient="landscape"/>
          <w:pgMar w:top="1418" w:right="1418" w:bottom="1418" w:left="1418" w:header="709" w:footer="709" w:gutter="0"/>
          <w:cols w:space="708"/>
          <w:titlePg/>
          <w:docGrid w:linePitch="360"/>
        </w:sectPr>
      </w:pPr>
    </w:p>
    <w:p w:rsidR="00187CE5" w:rsidRPr="0061139A" w:rsidRDefault="00187CE5" w:rsidP="006419B8">
      <w:pPr>
        <w:pStyle w:val="BodyText2"/>
        <w:tabs>
          <w:tab w:val="left" w:pos="1418"/>
        </w:tabs>
        <w:ind w:left="1416" w:hanging="1416"/>
        <w:rPr>
          <w:rFonts w:ascii="Calibri" w:hAnsi="Calibri" w:cs="Calibri"/>
          <w:b/>
          <w:bCs/>
          <w:sz w:val="22"/>
          <w:szCs w:val="22"/>
          <w:lang w:val="et-EE"/>
        </w:rPr>
      </w:pPr>
      <w:r>
        <w:rPr>
          <w:rFonts w:ascii="Calibri" w:hAnsi="Calibri" w:cs="Calibri"/>
          <w:b/>
          <w:bCs/>
          <w:sz w:val="22"/>
          <w:szCs w:val="22"/>
          <w:lang w:val="et-EE"/>
        </w:rPr>
        <w:t>Vorm K-7</w:t>
      </w:r>
      <w:r w:rsidRPr="00F502BC">
        <w:rPr>
          <w:rFonts w:ascii="Calibri" w:hAnsi="Calibri" w:cs="Calibri"/>
          <w:b/>
          <w:bCs/>
          <w:sz w:val="22"/>
          <w:szCs w:val="22"/>
          <w:lang w:val="et-EE"/>
        </w:rPr>
        <w:t>:</w:t>
      </w:r>
      <w:r w:rsidRPr="00F502BC">
        <w:rPr>
          <w:rFonts w:ascii="Calibri" w:hAnsi="Calibri" w:cs="Calibri"/>
          <w:b/>
          <w:bCs/>
          <w:sz w:val="22"/>
          <w:szCs w:val="22"/>
          <w:lang w:val="et-EE"/>
        </w:rPr>
        <w:tab/>
      </w:r>
      <w:r w:rsidRPr="0061139A">
        <w:rPr>
          <w:rFonts w:ascii="Calibri" w:hAnsi="Calibri" w:cs="Calibri"/>
          <w:b/>
          <w:bCs/>
          <w:sz w:val="22"/>
          <w:szCs w:val="22"/>
          <w:lang w:val="et-EE"/>
        </w:rPr>
        <w:t>Andmed teenuste osutamise eest vastutavate isikute kogemuse, hariduse ja kutsekvalifikatsiooni kohta</w:t>
      </w:r>
    </w:p>
    <w:p w:rsidR="00187CE5" w:rsidRPr="00F502BC" w:rsidRDefault="00187CE5" w:rsidP="001E05BF">
      <w:pPr>
        <w:pStyle w:val="BodyText2"/>
        <w:rPr>
          <w:rFonts w:ascii="Calibri" w:hAnsi="Calibri" w:cs="Calibri"/>
          <w:b/>
          <w:bCs/>
          <w:color w:val="0000FF"/>
          <w:sz w:val="22"/>
          <w:szCs w:val="22"/>
          <w:lang w:val="et-EE"/>
        </w:rPr>
      </w:pPr>
    </w:p>
    <w:tbl>
      <w:tblPr>
        <w:tblW w:w="9322" w:type="dxa"/>
        <w:tblLook w:val="00A0"/>
      </w:tblPr>
      <w:tblGrid>
        <w:gridCol w:w="2660"/>
        <w:gridCol w:w="6662"/>
      </w:tblGrid>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6662" w:type="dxa"/>
          </w:tcPr>
          <w:p w:rsidR="00187CE5" w:rsidRPr="00B75D52" w:rsidRDefault="00187CE5" w:rsidP="00236E62">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66238D">
            <w:pPr>
              <w:pStyle w:val="BodyText2"/>
              <w:rPr>
                <w:rFonts w:ascii="Calibri" w:hAnsi="Calibri" w:cs="Calibri"/>
                <w:sz w:val="22"/>
                <w:szCs w:val="22"/>
                <w:lang w:val="et-EE"/>
              </w:rPr>
            </w:pPr>
            <w:r w:rsidRPr="00B75D52">
              <w:rPr>
                <w:rFonts w:ascii="Calibri" w:hAnsi="Calibri" w:cs="Calibri"/>
                <w:sz w:val="22"/>
                <w:szCs w:val="22"/>
                <w:lang w:val="et-EE"/>
              </w:rPr>
              <w:t>Pakkuja (Ühispakkujad kui tervik):</w:t>
            </w:r>
          </w:p>
        </w:tc>
        <w:tc>
          <w:tcPr>
            <w:tcW w:w="6662" w:type="dxa"/>
          </w:tcPr>
          <w:p w:rsidR="00187CE5" w:rsidRPr="00B75D52" w:rsidRDefault="00187CE5" w:rsidP="00236E62">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 või kõigi Ühispakkujate nimed eraldatuna kaldkriipsudega]</w:t>
            </w:r>
          </w:p>
        </w:tc>
      </w:tr>
    </w:tbl>
    <w:p w:rsidR="00187CE5" w:rsidRPr="00F502BC" w:rsidRDefault="00187CE5" w:rsidP="001E05BF">
      <w:pPr>
        <w:pStyle w:val="BodyText2"/>
        <w:rPr>
          <w:rFonts w:ascii="Calibri" w:hAnsi="Calibri" w:cs="Calibri"/>
          <w:b/>
          <w:bCs/>
          <w:color w:val="0000FF"/>
          <w:sz w:val="22"/>
          <w:szCs w:val="22"/>
        </w:rPr>
      </w:pPr>
    </w:p>
    <w:p w:rsidR="00187CE5" w:rsidRPr="00265FE9" w:rsidRDefault="00187CE5" w:rsidP="001E05BF">
      <w:pPr>
        <w:pStyle w:val="BodyText2"/>
        <w:rPr>
          <w:rFonts w:ascii="Calibri" w:hAnsi="Calibri" w:cs="Calibri"/>
          <w:bCs/>
          <w:sz w:val="22"/>
          <w:szCs w:val="22"/>
        </w:rPr>
      </w:pPr>
      <w:r w:rsidRPr="00265FE9">
        <w:rPr>
          <w:rFonts w:ascii="Calibri" w:hAnsi="Calibri" w:cs="Calibri"/>
          <w:bCs/>
          <w:sz w:val="22"/>
          <w:szCs w:val="22"/>
        </w:rPr>
        <w:t xml:space="preserve">Kinnitame, et kaasame käesoleva riigihanke täitmise </w:t>
      </w:r>
      <w:r>
        <w:rPr>
          <w:rFonts w:ascii="Calibri" w:hAnsi="Calibri" w:cs="Calibri"/>
          <w:bCs/>
          <w:sz w:val="22"/>
          <w:szCs w:val="22"/>
          <w:lang w:val="et-EE"/>
        </w:rPr>
        <w:t>teenuse osutamise</w:t>
      </w:r>
      <w:r w:rsidRPr="00265FE9">
        <w:rPr>
          <w:rFonts w:ascii="Calibri" w:hAnsi="Calibri" w:cs="Calibri"/>
          <w:bCs/>
          <w:sz w:val="22"/>
          <w:szCs w:val="22"/>
        </w:rPr>
        <w:t xml:space="preserve"> eest vastutavate võtmeisikutena vähemalt järgmised nõutud tingimustele vastavad isikud:</w:t>
      </w:r>
    </w:p>
    <w:p w:rsidR="00187CE5" w:rsidRPr="00F502BC" w:rsidRDefault="00187CE5" w:rsidP="001E05BF">
      <w:pPr>
        <w:pStyle w:val="BodyText2"/>
        <w:rPr>
          <w:rFonts w:ascii="Calibri" w:hAnsi="Calibri" w:cs="Calibri"/>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60"/>
        <w:gridCol w:w="3260"/>
        <w:gridCol w:w="3402"/>
      </w:tblGrid>
      <w:tr w:rsidR="00187CE5" w:rsidRPr="00B75D52" w:rsidTr="00555A12">
        <w:tc>
          <w:tcPr>
            <w:tcW w:w="2660" w:type="dxa"/>
          </w:tcPr>
          <w:p w:rsidR="00187CE5" w:rsidRPr="00F502BC" w:rsidRDefault="00187CE5" w:rsidP="00844B83">
            <w:pPr>
              <w:pStyle w:val="BodyText2"/>
              <w:rPr>
                <w:rFonts w:ascii="Calibri" w:hAnsi="Calibri" w:cs="Calibri"/>
                <w:b/>
                <w:bCs/>
                <w:sz w:val="22"/>
                <w:szCs w:val="22"/>
              </w:rPr>
            </w:pPr>
            <w:r w:rsidRPr="00F502BC">
              <w:rPr>
                <w:rFonts w:ascii="Calibri" w:hAnsi="Calibri" w:cs="Calibri"/>
                <w:b/>
                <w:bCs/>
                <w:sz w:val="22"/>
                <w:szCs w:val="22"/>
              </w:rPr>
              <w:t>Positsioon</w:t>
            </w:r>
          </w:p>
        </w:tc>
        <w:tc>
          <w:tcPr>
            <w:tcW w:w="3260" w:type="dxa"/>
          </w:tcPr>
          <w:p w:rsidR="00187CE5" w:rsidRPr="00F502BC" w:rsidRDefault="00187CE5" w:rsidP="00844B83">
            <w:pPr>
              <w:pStyle w:val="BodyText2"/>
              <w:rPr>
                <w:rFonts w:ascii="Calibri" w:hAnsi="Calibri" w:cs="Calibri"/>
                <w:b/>
                <w:bCs/>
                <w:sz w:val="22"/>
                <w:szCs w:val="22"/>
              </w:rPr>
            </w:pPr>
            <w:r w:rsidRPr="00F502BC">
              <w:rPr>
                <w:rFonts w:ascii="Calibri" w:hAnsi="Calibri" w:cs="Calibri"/>
                <w:b/>
                <w:bCs/>
                <w:sz w:val="22"/>
                <w:szCs w:val="22"/>
              </w:rPr>
              <w:t>Nimi</w:t>
            </w:r>
          </w:p>
        </w:tc>
        <w:tc>
          <w:tcPr>
            <w:tcW w:w="3402" w:type="dxa"/>
          </w:tcPr>
          <w:p w:rsidR="00187CE5" w:rsidRPr="00F502BC" w:rsidRDefault="00187CE5" w:rsidP="00844B83">
            <w:pPr>
              <w:pStyle w:val="BodyText2"/>
              <w:rPr>
                <w:rFonts w:ascii="Calibri" w:hAnsi="Calibri" w:cs="Calibri"/>
                <w:b/>
                <w:bCs/>
                <w:sz w:val="22"/>
                <w:szCs w:val="22"/>
              </w:rPr>
            </w:pPr>
            <w:r>
              <w:rPr>
                <w:rFonts w:ascii="Calibri" w:hAnsi="Calibri" w:cs="Calibri"/>
                <w:b/>
                <w:bCs/>
                <w:sz w:val="22"/>
                <w:szCs w:val="22"/>
              </w:rPr>
              <w:t>Tööandja *</w:t>
            </w:r>
          </w:p>
        </w:tc>
      </w:tr>
      <w:tr w:rsidR="00187CE5" w:rsidRPr="00B75D52" w:rsidTr="00555A12">
        <w:tc>
          <w:tcPr>
            <w:tcW w:w="2660" w:type="dxa"/>
          </w:tcPr>
          <w:p w:rsidR="00187CE5" w:rsidRPr="00457EF6" w:rsidRDefault="00187CE5" w:rsidP="00844B83">
            <w:pPr>
              <w:pStyle w:val="BodyText2"/>
              <w:rPr>
                <w:rFonts w:ascii="Calibri" w:hAnsi="Calibri" w:cs="Calibri"/>
                <w:sz w:val="22"/>
                <w:szCs w:val="22"/>
              </w:rPr>
            </w:pPr>
            <w:r w:rsidRPr="00457EF6">
              <w:rPr>
                <w:rFonts w:ascii="Calibri" w:hAnsi="Calibri" w:cs="Calibri"/>
                <w:sz w:val="22"/>
                <w:szCs w:val="22"/>
              </w:rPr>
              <w:t>Omanikujärelevalve spetsialist</w:t>
            </w:r>
          </w:p>
        </w:tc>
        <w:tc>
          <w:tcPr>
            <w:tcW w:w="3260" w:type="dxa"/>
          </w:tcPr>
          <w:p w:rsidR="00187CE5" w:rsidRPr="00F502BC" w:rsidRDefault="00187CE5" w:rsidP="00844B83">
            <w:pPr>
              <w:pStyle w:val="BodyText2"/>
              <w:rPr>
                <w:rFonts w:ascii="Calibri" w:hAnsi="Calibri" w:cs="Calibri"/>
                <w:sz w:val="22"/>
                <w:szCs w:val="22"/>
              </w:rPr>
            </w:pPr>
          </w:p>
        </w:tc>
        <w:tc>
          <w:tcPr>
            <w:tcW w:w="3402" w:type="dxa"/>
          </w:tcPr>
          <w:p w:rsidR="00187CE5" w:rsidRPr="00F502BC" w:rsidRDefault="00187CE5" w:rsidP="00844B83">
            <w:pPr>
              <w:pStyle w:val="BodyText2"/>
              <w:rPr>
                <w:rFonts w:ascii="Calibri" w:hAnsi="Calibri" w:cs="Calibri"/>
                <w:sz w:val="22"/>
                <w:szCs w:val="22"/>
              </w:rPr>
            </w:pPr>
          </w:p>
        </w:tc>
      </w:tr>
    </w:tbl>
    <w:p w:rsidR="00187CE5" w:rsidRPr="00265FE9" w:rsidRDefault="00187CE5" w:rsidP="001E05BF">
      <w:pPr>
        <w:pStyle w:val="BodyText2"/>
        <w:rPr>
          <w:rFonts w:ascii="Calibri" w:hAnsi="Calibri" w:cs="Calibri"/>
          <w:b/>
          <w:bCs/>
          <w:sz w:val="22"/>
          <w:szCs w:val="22"/>
        </w:rPr>
      </w:pPr>
    </w:p>
    <w:p w:rsidR="00187CE5" w:rsidRPr="00265FE9" w:rsidRDefault="00187CE5" w:rsidP="001E05BF">
      <w:pPr>
        <w:pStyle w:val="BodyText2"/>
        <w:rPr>
          <w:rFonts w:ascii="Calibri" w:hAnsi="Calibri" w:cs="Calibri"/>
          <w:bCs/>
          <w:sz w:val="22"/>
          <w:szCs w:val="22"/>
        </w:rPr>
      </w:pPr>
      <w:r w:rsidRPr="00265FE9">
        <w:rPr>
          <w:rFonts w:ascii="Calibri" w:hAnsi="Calibri" w:cs="Calibri"/>
          <w:bCs/>
          <w:sz w:val="22"/>
          <w:szCs w:val="22"/>
        </w:rPr>
        <w:t>Käesolevale vormile on lisatud kõigi nõutud kaasatavate isikute CV-d (Vorm K-7, Lisa 1) koos nõutud tingimustele vastavuse andmetega.</w:t>
      </w:r>
    </w:p>
    <w:p w:rsidR="00187CE5" w:rsidRPr="00265FE9" w:rsidRDefault="00187CE5" w:rsidP="001E05BF">
      <w:pPr>
        <w:pStyle w:val="BodyText2"/>
        <w:rPr>
          <w:rFonts w:ascii="Calibri" w:hAnsi="Calibri" w:cs="Calibri"/>
          <w:sz w:val="22"/>
          <w:szCs w:val="22"/>
          <w:lang w:val="et-EE"/>
        </w:rPr>
      </w:pPr>
    </w:p>
    <w:p w:rsidR="00187CE5" w:rsidRPr="00265FE9" w:rsidRDefault="00187CE5" w:rsidP="00007159">
      <w:pPr>
        <w:pStyle w:val="BodyText2"/>
        <w:rPr>
          <w:rFonts w:ascii="Calibri" w:hAnsi="Calibri" w:cs="Calibri"/>
          <w:bCs/>
          <w:sz w:val="22"/>
          <w:szCs w:val="22"/>
        </w:rPr>
      </w:pPr>
      <w:r w:rsidRPr="00265FE9">
        <w:rPr>
          <w:rFonts w:ascii="Calibri" w:hAnsi="Calibri" w:cs="Calibri"/>
          <w:bCs/>
          <w:sz w:val="22"/>
          <w:szCs w:val="22"/>
        </w:rPr>
        <w:t>* kui tegemist on Pakkumuses mitteosaleva tööandjaga, lisada tööandja kinnitus (Vorm K-7, Lisa 2).</w:t>
      </w:r>
    </w:p>
    <w:p w:rsidR="00187CE5" w:rsidRPr="00265FE9" w:rsidRDefault="00187CE5" w:rsidP="00007159">
      <w:pPr>
        <w:pStyle w:val="BodyText2"/>
        <w:rPr>
          <w:rFonts w:ascii="Calibri" w:hAnsi="Calibri" w:cs="Calibri"/>
          <w:bCs/>
          <w:sz w:val="22"/>
          <w:szCs w:val="22"/>
        </w:rPr>
      </w:pPr>
    </w:p>
    <w:p w:rsidR="00187CE5" w:rsidRPr="00265FE9" w:rsidRDefault="00187CE5" w:rsidP="001E05BF">
      <w:pPr>
        <w:pStyle w:val="BodyText2"/>
        <w:rPr>
          <w:rFonts w:ascii="Calibri" w:hAnsi="Calibri" w:cs="Calibri"/>
          <w:sz w:val="22"/>
          <w:szCs w:val="22"/>
          <w:lang w:val="et-EE"/>
        </w:rPr>
      </w:pPr>
    </w:p>
    <w:p w:rsidR="00187CE5" w:rsidRPr="00F502BC" w:rsidRDefault="00187CE5" w:rsidP="001E05BF">
      <w:pPr>
        <w:pStyle w:val="BodyText2"/>
        <w:rPr>
          <w:rFonts w:ascii="Calibri" w:hAnsi="Calibri" w:cs="Calibri"/>
          <w:color w:val="0000FF"/>
          <w:sz w:val="22"/>
          <w:szCs w:val="22"/>
          <w:lang w:val="et-EE"/>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Pr="00F502BC" w:rsidRDefault="00187CE5" w:rsidP="001E05BF">
      <w:pPr>
        <w:pStyle w:val="BodyText2"/>
        <w:rPr>
          <w:rFonts w:ascii="Calibri" w:hAnsi="Calibri" w:cs="Calibri"/>
          <w:b/>
          <w:bCs/>
          <w:color w:val="0000FF"/>
          <w:sz w:val="22"/>
          <w:szCs w:val="22"/>
        </w:rPr>
      </w:pPr>
    </w:p>
    <w:p w:rsidR="00187CE5" w:rsidRPr="00F502BC" w:rsidRDefault="00187CE5" w:rsidP="001E05BF">
      <w:pPr>
        <w:pStyle w:val="BodyText2"/>
        <w:rPr>
          <w:rFonts w:ascii="Calibri" w:hAnsi="Calibri" w:cs="Calibri"/>
          <w:b/>
          <w:bCs/>
          <w:color w:val="0000FF"/>
          <w:sz w:val="22"/>
          <w:szCs w:val="22"/>
        </w:rPr>
      </w:pPr>
    </w:p>
    <w:p w:rsidR="00187CE5" w:rsidRPr="00F502BC" w:rsidRDefault="00187CE5" w:rsidP="001E05BF">
      <w:pPr>
        <w:pStyle w:val="BodyText2"/>
        <w:rPr>
          <w:rFonts w:ascii="Calibri" w:hAnsi="Calibri" w:cs="Calibri"/>
          <w:b/>
          <w:bCs/>
          <w:sz w:val="22"/>
          <w:szCs w:val="22"/>
        </w:rPr>
      </w:pPr>
      <w:r w:rsidRPr="00F502BC">
        <w:rPr>
          <w:rFonts w:ascii="Calibri" w:hAnsi="Calibri" w:cs="Calibri"/>
          <w:b/>
          <w:bCs/>
          <w:color w:val="0000FF"/>
          <w:sz w:val="22"/>
          <w:szCs w:val="22"/>
        </w:rPr>
        <w:br w:type="page"/>
      </w:r>
      <w:r>
        <w:rPr>
          <w:rFonts w:ascii="Calibri" w:hAnsi="Calibri" w:cs="Calibri"/>
          <w:b/>
          <w:bCs/>
          <w:sz w:val="22"/>
          <w:szCs w:val="22"/>
        </w:rPr>
        <w:t>Vorm K-7</w:t>
      </w:r>
      <w:r w:rsidRPr="00F502BC">
        <w:rPr>
          <w:rFonts w:ascii="Calibri" w:hAnsi="Calibri" w:cs="Calibri"/>
          <w:b/>
          <w:bCs/>
          <w:sz w:val="22"/>
          <w:szCs w:val="22"/>
        </w:rPr>
        <w:t>, Lisa</w:t>
      </w:r>
      <w:r>
        <w:rPr>
          <w:rFonts w:ascii="Calibri" w:hAnsi="Calibri" w:cs="Calibri"/>
          <w:b/>
          <w:bCs/>
          <w:sz w:val="22"/>
          <w:szCs w:val="22"/>
        </w:rPr>
        <w:t xml:space="preserve"> 1</w:t>
      </w:r>
      <w:r w:rsidRPr="00F502BC">
        <w:rPr>
          <w:rFonts w:ascii="Calibri" w:hAnsi="Calibri" w:cs="Calibri"/>
          <w:b/>
          <w:bCs/>
          <w:sz w:val="22"/>
          <w:szCs w:val="22"/>
        </w:rPr>
        <w:t>:</w:t>
      </w:r>
      <w:r w:rsidRPr="00F502BC">
        <w:rPr>
          <w:rFonts w:ascii="Calibri" w:hAnsi="Calibri" w:cs="Calibri"/>
          <w:b/>
          <w:bCs/>
          <w:sz w:val="22"/>
          <w:szCs w:val="22"/>
        </w:rPr>
        <w:tab/>
        <w:t>CURRICULUM VITAE</w:t>
      </w:r>
    </w:p>
    <w:p w:rsidR="00187CE5" w:rsidRPr="000726A6" w:rsidRDefault="00187CE5" w:rsidP="001E05BF">
      <w:pPr>
        <w:pStyle w:val="BodyText2"/>
        <w:rPr>
          <w:rFonts w:ascii="Calibri" w:hAnsi="Calibri" w:cs="Calibri"/>
          <w:sz w:val="22"/>
          <w:szCs w:val="22"/>
          <w:lang w:val="et-EE"/>
        </w:rPr>
      </w:pPr>
    </w:p>
    <w:p w:rsidR="00187CE5" w:rsidRPr="000726A6" w:rsidRDefault="00187CE5" w:rsidP="00C22FDD">
      <w:pPr>
        <w:pStyle w:val="text"/>
        <w:widowControl/>
        <w:spacing w:before="0"/>
        <w:rPr>
          <w:rFonts w:ascii="Calibri" w:hAnsi="Calibri" w:cs="Calibri"/>
          <w:sz w:val="22"/>
          <w:szCs w:val="22"/>
          <w:lang w:val="et-EE"/>
        </w:rPr>
      </w:pPr>
      <w:r w:rsidRPr="000726A6">
        <w:rPr>
          <w:rFonts w:ascii="Calibri" w:hAnsi="Calibri" w:cs="Calibri"/>
          <w:sz w:val="22"/>
          <w:szCs w:val="22"/>
          <w:lang w:val="et-EE"/>
        </w:rPr>
        <w:t>Ametikoht hankelepingu täitmisel:</w:t>
      </w:r>
    </w:p>
    <w:p w:rsidR="00187CE5" w:rsidRPr="000726A6" w:rsidRDefault="00187CE5" w:rsidP="000726A6">
      <w:pPr>
        <w:pStyle w:val="textcslovan"/>
        <w:widowControl/>
        <w:tabs>
          <w:tab w:val="clear" w:pos="360"/>
          <w:tab w:val="left" w:pos="708"/>
        </w:tabs>
        <w:spacing w:before="0"/>
        <w:rPr>
          <w:rFonts w:ascii="Calibri" w:hAnsi="Calibri" w:cs="Calibri"/>
          <w:sz w:val="22"/>
          <w:szCs w:val="22"/>
          <w:lang w:val="et-EE"/>
        </w:rPr>
      </w:pPr>
    </w:p>
    <w:p w:rsidR="00187CE5" w:rsidRPr="000726A6" w:rsidRDefault="00187CE5" w:rsidP="000C1A27">
      <w:pPr>
        <w:pStyle w:val="BodyText2"/>
        <w:numPr>
          <w:ilvl w:val="0"/>
          <w:numId w:val="11"/>
        </w:numPr>
        <w:rPr>
          <w:rFonts w:ascii="Calibri" w:hAnsi="Calibri" w:cs="Calibri"/>
          <w:sz w:val="22"/>
          <w:szCs w:val="22"/>
          <w:lang w:val="et-EE"/>
        </w:rPr>
      </w:pPr>
      <w:r w:rsidRPr="000726A6">
        <w:rPr>
          <w:rFonts w:ascii="Calibri" w:hAnsi="Calibri" w:cs="Calibri"/>
          <w:sz w:val="22"/>
          <w:szCs w:val="22"/>
          <w:lang w:val="et-EE"/>
        </w:rPr>
        <w:t>Perekonnanimi:</w:t>
      </w:r>
      <w:r w:rsidRPr="000726A6">
        <w:rPr>
          <w:rFonts w:ascii="Calibri" w:hAnsi="Calibri" w:cs="Calibri"/>
          <w:sz w:val="22"/>
          <w:szCs w:val="22"/>
          <w:lang w:val="et-EE"/>
        </w:rPr>
        <w:tab/>
      </w:r>
    </w:p>
    <w:p w:rsidR="00187CE5" w:rsidRPr="000726A6" w:rsidRDefault="00187CE5" w:rsidP="000C1A27">
      <w:pPr>
        <w:pStyle w:val="BodyText2"/>
        <w:numPr>
          <w:ilvl w:val="0"/>
          <w:numId w:val="11"/>
        </w:numPr>
        <w:rPr>
          <w:rFonts w:ascii="Calibri" w:hAnsi="Calibri" w:cs="Calibri"/>
          <w:sz w:val="22"/>
          <w:szCs w:val="22"/>
          <w:lang w:val="et-EE"/>
        </w:rPr>
      </w:pPr>
      <w:r w:rsidRPr="000726A6">
        <w:rPr>
          <w:rFonts w:ascii="Calibri" w:hAnsi="Calibri" w:cs="Calibri"/>
          <w:sz w:val="22"/>
          <w:szCs w:val="22"/>
          <w:lang w:val="et-EE"/>
        </w:rPr>
        <w:t>Eesnimi:</w:t>
      </w:r>
      <w:r w:rsidRPr="000726A6">
        <w:rPr>
          <w:rFonts w:ascii="Calibri" w:hAnsi="Calibri" w:cs="Calibri"/>
          <w:sz w:val="22"/>
          <w:szCs w:val="22"/>
          <w:lang w:val="et-EE"/>
        </w:rPr>
        <w:tab/>
      </w:r>
      <w:r w:rsidRPr="000726A6">
        <w:rPr>
          <w:rFonts w:ascii="Calibri" w:hAnsi="Calibri" w:cs="Calibri"/>
          <w:sz w:val="22"/>
          <w:szCs w:val="22"/>
          <w:lang w:val="et-EE"/>
        </w:rPr>
        <w:tab/>
      </w:r>
    </w:p>
    <w:p w:rsidR="00187CE5" w:rsidRPr="000726A6" w:rsidRDefault="00187CE5" w:rsidP="000C1A27">
      <w:pPr>
        <w:pStyle w:val="BodyText2"/>
        <w:numPr>
          <w:ilvl w:val="0"/>
          <w:numId w:val="11"/>
        </w:numPr>
        <w:rPr>
          <w:rFonts w:ascii="Calibri" w:hAnsi="Calibri" w:cs="Calibri"/>
          <w:sz w:val="22"/>
          <w:szCs w:val="22"/>
          <w:lang w:val="et-EE"/>
        </w:rPr>
      </w:pPr>
      <w:r w:rsidRPr="000726A6">
        <w:rPr>
          <w:rFonts w:ascii="Calibri" w:hAnsi="Calibri" w:cs="Calibri"/>
          <w:sz w:val="22"/>
          <w:szCs w:val="22"/>
          <w:lang w:val="et-EE"/>
        </w:rPr>
        <w:t>Sünniaeg:</w:t>
      </w:r>
      <w:r w:rsidRPr="000726A6">
        <w:rPr>
          <w:rFonts w:ascii="Calibri" w:hAnsi="Calibri" w:cs="Calibri"/>
          <w:sz w:val="22"/>
          <w:szCs w:val="22"/>
          <w:lang w:val="et-EE"/>
        </w:rPr>
        <w:tab/>
      </w:r>
      <w:r w:rsidRPr="000726A6">
        <w:rPr>
          <w:rFonts w:ascii="Calibri" w:hAnsi="Calibri" w:cs="Calibri"/>
          <w:sz w:val="22"/>
          <w:szCs w:val="22"/>
          <w:lang w:val="et-EE"/>
        </w:rPr>
        <w:tab/>
      </w:r>
    </w:p>
    <w:p w:rsidR="00187CE5" w:rsidRPr="000726A6" w:rsidRDefault="00187CE5" w:rsidP="000C1A27">
      <w:pPr>
        <w:pStyle w:val="BodyText2"/>
        <w:numPr>
          <w:ilvl w:val="0"/>
          <w:numId w:val="11"/>
        </w:numPr>
        <w:rPr>
          <w:rFonts w:ascii="Calibri" w:hAnsi="Calibri" w:cs="Calibri"/>
          <w:sz w:val="22"/>
          <w:szCs w:val="22"/>
          <w:lang w:val="et-EE"/>
        </w:rPr>
      </w:pPr>
      <w:r w:rsidRPr="000726A6">
        <w:rPr>
          <w:rFonts w:ascii="Calibri" w:hAnsi="Calibri" w:cs="Calibri"/>
          <w:sz w:val="22"/>
          <w:szCs w:val="22"/>
          <w:lang w:val="et-EE"/>
        </w:rPr>
        <w:t>Haridus:</w:t>
      </w:r>
      <w:r w:rsidRPr="000726A6">
        <w:rPr>
          <w:rFonts w:ascii="Calibri" w:hAnsi="Calibri" w:cs="Calibri"/>
          <w:sz w:val="22"/>
          <w:szCs w:val="22"/>
          <w:lang w:val="et-EE"/>
        </w:rPr>
        <w:tab/>
      </w:r>
      <w:r w:rsidRPr="000726A6">
        <w:rPr>
          <w:rFonts w:ascii="Calibri" w:hAnsi="Calibri" w:cs="Calibri"/>
          <w:sz w:val="22"/>
          <w:szCs w:val="22"/>
          <w:lang w:val="et-EE"/>
        </w:rPr>
        <w:tab/>
      </w:r>
    </w:p>
    <w:tbl>
      <w:tblPr>
        <w:tblW w:w="5604" w:type="dxa"/>
        <w:tblInd w:w="-70" w:type="dxa"/>
        <w:tblLayout w:type="fixed"/>
        <w:tblCellMar>
          <w:left w:w="0" w:type="dxa"/>
          <w:right w:w="0" w:type="dxa"/>
        </w:tblCellMar>
        <w:tblLook w:val="00A0"/>
      </w:tblPr>
      <w:tblGrid>
        <w:gridCol w:w="1918"/>
        <w:gridCol w:w="3686"/>
      </w:tblGrid>
      <w:tr w:rsidR="00187CE5" w:rsidRPr="00B75D52" w:rsidTr="00C22FDD">
        <w:trPr>
          <w:cantSplit/>
        </w:trPr>
        <w:tc>
          <w:tcPr>
            <w:tcW w:w="1918" w:type="dxa"/>
            <w:tcBorders>
              <w:top w:val="single" w:sz="4" w:space="0" w:color="000000"/>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Haridusasutused:</w:t>
            </w:r>
          </w:p>
        </w:tc>
        <w:tc>
          <w:tcPr>
            <w:tcW w:w="3686" w:type="dxa"/>
            <w:tcBorders>
              <w:top w:val="single" w:sz="4" w:space="0" w:color="000000"/>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1918" w:type="dxa"/>
            <w:tcBorders>
              <w:top w:val="nil"/>
              <w:left w:val="single" w:sz="4" w:space="0" w:color="000000"/>
              <w:bottom w:val="single" w:sz="4" w:space="0" w:color="000000"/>
              <w:right w:val="nil"/>
            </w:tcBorders>
          </w:tcPr>
          <w:p w:rsidR="00187CE5" w:rsidRPr="00B75D52" w:rsidRDefault="00187CE5" w:rsidP="00C22FDD">
            <w:pPr>
              <w:snapToGrid w:val="0"/>
              <w:rPr>
                <w:rFonts w:cs="Calibri"/>
              </w:rPr>
            </w:pPr>
            <w:r w:rsidRPr="00B75D52">
              <w:rPr>
                <w:rFonts w:cs="Calibri"/>
                <w:szCs w:val="22"/>
              </w:rPr>
              <w:t xml:space="preserve">Ajaperiood: </w:t>
            </w:r>
          </w:p>
          <w:p w:rsidR="00187CE5" w:rsidRPr="00B75D52" w:rsidRDefault="00187CE5" w:rsidP="00C22FDD">
            <w:pPr>
              <w:snapToGrid w:val="0"/>
              <w:rPr>
                <w:rFonts w:cs="Calibri"/>
              </w:rPr>
            </w:pPr>
            <w:r w:rsidRPr="00B75D52">
              <w:rPr>
                <w:rFonts w:cs="Calibri"/>
                <w:szCs w:val="22"/>
              </w:rPr>
              <w:t xml:space="preserve">alates (kuu/aasta) </w:t>
            </w:r>
          </w:p>
          <w:p w:rsidR="00187CE5" w:rsidRPr="00B75D52" w:rsidRDefault="00187CE5" w:rsidP="00C22FDD">
            <w:pPr>
              <w:snapToGrid w:val="0"/>
              <w:rPr>
                <w:rFonts w:cs="Calibri"/>
                <w:lang w:eastAsia="ar-SA"/>
              </w:rPr>
            </w:pPr>
            <w:r w:rsidRPr="00B75D52">
              <w:rPr>
                <w:rFonts w:cs="Calibri"/>
                <w:szCs w:val="22"/>
              </w:rPr>
              <w:t>kuni (kuu/aasta)</w:t>
            </w:r>
          </w:p>
        </w:tc>
        <w:tc>
          <w:tcPr>
            <w:tcW w:w="3686"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1918"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Eriala, kraad:</w:t>
            </w:r>
          </w:p>
        </w:tc>
        <w:tc>
          <w:tcPr>
            <w:tcW w:w="3686"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bl>
    <w:p w:rsidR="00187CE5" w:rsidRPr="00C22FDD" w:rsidRDefault="00187CE5" w:rsidP="00C22FDD">
      <w:pPr>
        <w:pStyle w:val="BodyText2"/>
        <w:ind w:left="360"/>
        <w:rPr>
          <w:rFonts w:ascii="Calibri" w:hAnsi="Calibri" w:cs="Calibri"/>
          <w:sz w:val="22"/>
          <w:szCs w:val="22"/>
          <w:lang w:val="et-EE"/>
        </w:rPr>
      </w:pPr>
    </w:p>
    <w:p w:rsidR="00187CE5" w:rsidRPr="00C22FDD" w:rsidRDefault="00187CE5" w:rsidP="000C1A27">
      <w:pPr>
        <w:pStyle w:val="BodyText2"/>
        <w:numPr>
          <w:ilvl w:val="0"/>
          <w:numId w:val="11"/>
        </w:numPr>
        <w:rPr>
          <w:rFonts w:ascii="Calibri" w:hAnsi="Calibri" w:cs="Calibri"/>
          <w:sz w:val="22"/>
          <w:szCs w:val="22"/>
          <w:lang w:val="et-EE"/>
        </w:rPr>
      </w:pPr>
      <w:r w:rsidRPr="00C22FDD">
        <w:rPr>
          <w:rFonts w:ascii="Calibri" w:hAnsi="Calibri" w:cs="Calibri"/>
          <w:sz w:val="22"/>
          <w:szCs w:val="22"/>
          <w:lang w:val="et-EE"/>
        </w:rPr>
        <w:t>Keelteoskus (Märgi emakeel; väga hea; hea; rahuldav; kesine; nõrk):</w:t>
      </w:r>
    </w:p>
    <w:tbl>
      <w:tblPr>
        <w:tblW w:w="0" w:type="auto"/>
        <w:tblInd w:w="-73" w:type="dxa"/>
        <w:tblLayout w:type="fixed"/>
        <w:tblCellMar>
          <w:left w:w="0" w:type="dxa"/>
          <w:right w:w="0" w:type="dxa"/>
        </w:tblCellMar>
        <w:tblLook w:val="00A0"/>
      </w:tblPr>
      <w:tblGrid>
        <w:gridCol w:w="1921"/>
        <w:gridCol w:w="1843"/>
        <w:gridCol w:w="1871"/>
      </w:tblGrid>
      <w:tr w:rsidR="00187CE5" w:rsidRPr="00B75D52" w:rsidTr="00C22FDD">
        <w:trPr>
          <w:cantSplit/>
          <w:trHeight w:val="240"/>
        </w:trPr>
        <w:tc>
          <w:tcPr>
            <w:tcW w:w="1921" w:type="dxa"/>
            <w:tcBorders>
              <w:top w:val="single" w:sz="4" w:space="0" w:color="000000"/>
              <w:left w:val="single" w:sz="4" w:space="0" w:color="000000"/>
              <w:bottom w:val="single" w:sz="4" w:space="0" w:color="000000"/>
              <w:right w:val="nil"/>
            </w:tcBorders>
          </w:tcPr>
          <w:p w:rsidR="00187CE5" w:rsidRPr="00B75D52" w:rsidRDefault="00187CE5" w:rsidP="00C22FDD">
            <w:pPr>
              <w:suppressAutoHyphens/>
              <w:snapToGrid w:val="0"/>
              <w:jc w:val="left"/>
              <w:rPr>
                <w:rFonts w:cs="Calibri"/>
                <w:lang w:eastAsia="ar-SA"/>
              </w:rPr>
            </w:pPr>
            <w:r w:rsidRPr="00B75D52">
              <w:rPr>
                <w:rFonts w:cs="Calibri"/>
                <w:szCs w:val="22"/>
              </w:rPr>
              <w:t xml:space="preserve">Keel </w:t>
            </w:r>
          </w:p>
        </w:tc>
        <w:tc>
          <w:tcPr>
            <w:tcW w:w="1843" w:type="dxa"/>
            <w:tcBorders>
              <w:top w:val="single" w:sz="4" w:space="0" w:color="000000"/>
              <w:left w:val="single" w:sz="4" w:space="0" w:color="000000"/>
              <w:bottom w:val="single" w:sz="4" w:space="0" w:color="000000"/>
              <w:right w:val="nil"/>
            </w:tcBorders>
          </w:tcPr>
          <w:p w:rsidR="00187CE5" w:rsidRPr="00B75D52" w:rsidRDefault="00187CE5" w:rsidP="00C22FDD">
            <w:pPr>
              <w:suppressAutoHyphens/>
              <w:snapToGrid w:val="0"/>
              <w:jc w:val="left"/>
              <w:rPr>
                <w:rFonts w:cs="Calibri"/>
                <w:lang w:eastAsia="ar-SA"/>
              </w:rPr>
            </w:pPr>
            <w:r w:rsidRPr="00B75D52">
              <w:rPr>
                <w:rFonts w:cs="Calibri"/>
                <w:szCs w:val="22"/>
              </w:rPr>
              <w:t>Suuline</w:t>
            </w:r>
          </w:p>
        </w:tc>
        <w:tc>
          <w:tcPr>
            <w:tcW w:w="1871" w:type="dxa"/>
            <w:tcBorders>
              <w:top w:val="single" w:sz="4" w:space="0" w:color="000000"/>
              <w:left w:val="single" w:sz="4" w:space="0" w:color="000000"/>
              <w:bottom w:val="single" w:sz="4" w:space="0" w:color="000000"/>
              <w:right w:val="single" w:sz="4" w:space="0" w:color="000000"/>
            </w:tcBorders>
          </w:tcPr>
          <w:p w:rsidR="00187CE5" w:rsidRPr="00B75D52" w:rsidRDefault="00187CE5" w:rsidP="00C22FDD">
            <w:pPr>
              <w:suppressAutoHyphens/>
              <w:snapToGrid w:val="0"/>
              <w:jc w:val="left"/>
              <w:rPr>
                <w:rFonts w:cs="Calibri"/>
                <w:lang w:eastAsia="ar-SA"/>
              </w:rPr>
            </w:pPr>
            <w:r w:rsidRPr="00B75D52">
              <w:rPr>
                <w:rFonts w:cs="Calibri"/>
                <w:szCs w:val="22"/>
              </w:rPr>
              <w:t>Kirjalik</w:t>
            </w:r>
          </w:p>
        </w:tc>
      </w:tr>
      <w:tr w:rsidR="00187CE5" w:rsidRPr="00B75D52" w:rsidTr="00C22FDD">
        <w:trPr>
          <w:cantSplit/>
          <w:trHeight w:val="240"/>
        </w:trPr>
        <w:tc>
          <w:tcPr>
            <w:tcW w:w="1921"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43"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 xml:space="preserve">Emakeel </w:t>
            </w:r>
          </w:p>
        </w:tc>
        <w:tc>
          <w:tcPr>
            <w:tcW w:w="1871"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jc w:val="center"/>
              <w:rPr>
                <w:rFonts w:cs="Calibri"/>
                <w:lang w:eastAsia="ar-SA"/>
              </w:rPr>
            </w:pPr>
          </w:p>
        </w:tc>
      </w:tr>
      <w:tr w:rsidR="00187CE5" w:rsidRPr="00B75D52" w:rsidTr="00C22FDD">
        <w:trPr>
          <w:cantSplit/>
          <w:trHeight w:val="240"/>
        </w:trPr>
        <w:tc>
          <w:tcPr>
            <w:tcW w:w="1921"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43"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71"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jc w:val="center"/>
              <w:rPr>
                <w:rFonts w:cs="Calibri"/>
                <w:lang w:eastAsia="ar-SA"/>
              </w:rPr>
            </w:pPr>
          </w:p>
        </w:tc>
      </w:tr>
      <w:tr w:rsidR="00187CE5" w:rsidRPr="00B75D52" w:rsidTr="00C22FDD">
        <w:trPr>
          <w:cantSplit/>
          <w:trHeight w:val="240"/>
        </w:trPr>
        <w:tc>
          <w:tcPr>
            <w:tcW w:w="1921"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43"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71"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jc w:val="center"/>
              <w:rPr>
                <w:rFonts w:cs="Calibri"/>
                <w:lang w:eastAsia="ar-SA"/>
              </w:rPr>
            </w:pPr>
          </w:p>
        </w:tc>
      </w:tr>
      <w:tr w:rsidR="00187CE5" w:rsidRPr="00B75D52" w:rsidTr="00C22FDD">
        <w:trPr>
          <w:cantSplit/>
          <w:trHeight w:val="240"/>
        </w:trPr>
        <w:tc>
          <w:tcPr>
            <w:tcW w:w="1921"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43"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71"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jc w:val="center"/>
              <w:rPr>
                <w:rFonts w:cs="Calibri"/>
                <w:lang w:eastAsia="ar-SA"/>
              </w:rPr>
            </w:pPr>
          </w:p>
        </w:tc>
      </w:tr>
      <w:tr w:rsidR="00187CE5" w:rsidRPr="00B75D52" w:rsidTr="00C22FDD">
        <w:trPr>
          <w:cantSplit/>
          <w:trHeight w:val="240"/>
        </w:trPr>
        <w:tc>
          <w:tcPr>
            <w:tcW w:w="1921"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43"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p>
        </w:tc>
        <w:tc>
          <w:tcPr>
            <w:tcW w:w="1871"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jc w:val="center"/>
              <w:rPr>
                <w:rFonts w:cs="Calibri"/>
                <w:lang w:eastAsia="ar-SA"/>
              </w:rPr>
            </w:pPr>
          </w:p>
        </w:tc>
      </w:tr>
    </w:tbl>
    <w:p w:rsidR="00187CE5" w:rsidRPr="00C22FDD" w:rsidRDefault="00187CE5" w:rsidP="00C22FDD">
      <w:pPr>
        <w:pStyle w:val="BodyText2"/>
        <w:ind w:left="360"/>
        <w:rPr>
          <w:rFonts w:ascii="Calibri" w:hAnsi="Calibri" w:cs="Calibri"/>
          <w:sz w:val="22"/>
          <w:szCs w:val="22"/>
          <w:lang w:val="et-EE"/>
        </w:rPr>
      </w:pPr>
    </w:p>
    <w:p w:rsidR="00187CE5" w:rsidRPr="00C22FDD" w:rsidRDefault="00187CE5" w:rsidP="000C1A27">
      <w:pPr>
        <w:pStyle w:val="BodyText2"/>
        <w:numPr>
          <w:ilvl w:val="0"/>
          <w:numId w:val="11"/>
        </w:numPr>
        <w:rPr>
          <w:rFonts w:ascii="Calibri" w:hAnsi="Calibri" w:cs="Calibri"/>
          <w:sz w:val="22"/>
          <w:szCs w:val="22"/>
          <w:lang w:val="et-EE"/>
        </w:rPr>
      </w:pPr>
      <w:r w:rsidRPr="00C22FDD">
        <w:rPr>
          <w:rFonts w:ascii="Calibri" w:hAnsi="Calibri" w:cs="Calibri"/>
          <w:sz w:val="22"/>
          <w:szCs w:val="22"/>
          <w:lang w:val="et-EE"/>
        </w:rPr>
        <w:t>Kutsealastesse organisatsioonidesse kuulumine:</w:t>
      </w:r>
    </w:p>
    <w:p w:rsidR="00187CE5" w:rsidRPr="00C22FDD" w:rsidRDefault="00187CE5" w:rsidP="000C1A27">
      <w:pPr>
        <w:pStyle w:val="BodyText2"/>
        <w:numPr>
          <w:ilvl w:val="0"/>
          <w:numId w:val="11"/>
        </w:numPr>
        <w:rPr>
          <w:rFonts w:ascii="Calibri" w:hAnsi="Calibri" w:cs="Calibri"/>
          <w:sz w:val="22"/>
          <w:szCs w:val="22"/>
          <w:lang w:val="et-EE"/>
        </w:rPr>
      </w:pPr>
      <w:r w:rsidRPr="00C22FDD">
        <w:rPr>
          <w:rFonts w:ascii="Calibri" w:hAnsi="Calibri" w:cs="Calibri"/>
          <w:sz w:val="22"/>
          <w:szCs w:val="22"/>
          <w:lang w:val="et-EE"/>
        </w:rPr>
        <w:t>Muud oskused (sh arvutioskus jm):</w:t>
      </w:r>
    </w:p>
    <w:p w:rsidR="00187CE5" w:rsidRPr="00C22FDD" w:rsidRDefault="00187CE5" w:rsidP="000C1A27">
      <w:pPr>
        <w:pStyle w:val="BodyText2"/>
        <w:numPr>
          <w:ilvl w:val="0"/>
          <w:numId w:val="11"/>
        </w:numPr>
        <w:rPr>
          <w:rFonts w:ascii="Calibri" w:hAnsi="Calibri" w:cs="Calibri"/>
          <w:sz w:val="22"/>
          <w:szCs w:val="22"/>
          <w:lang w:val="et-EE"/>
        </w:rPr>
      </w:pPr>
      <w:r w:rsidRPr="00C22FDD">
        <w:rPr>
          <w:rFonts w:ascii="Calibri" w:hAnsi="Calibri" w:cs="Calibri"/>
          <w:sz w:val="22"/>
          <w:szCs w:val="22"/>
          <w:lang w:val="et-EE"/>
        </w:rPr>
        <w:t>Praegune töökoht:</w:t>
      </w:r>
    </w:p>
    <w:p w:rsidR="00187CE5" w:rsidRPr="00C22FDD" w:rsidRDefault="00187CE5" w:rsidP="000C1A27">
      <w:pPr>
        <w:pStyle w:val="BodyText2"/>
        <w:numPr>
          <w:ilvl w:val="0"/>
          <w:numId w:val="11"/>
        </w:numPr>
        <w:rPr>
          <w:rFonts w:ascii="Calibri" w:hAnsi="Calibri" w:cs="Calibri"/>
          <w:sz w:val="22"/>
          <w:szCs w:val="22"/>
          <w:lang w:val="et-EE"/>
        </w:rPr>
      </w:pPr>
      <w:r w:rsidRPr="00C22FDD">
        <w:rPr>
          <w:rFonts w:ascii="Calibri" w:hAnsi="Calibri" w:cs="Calibri"/>
          <w:sz w:val="22"/>
          <w:szCs w:val="22"/>
          <w:lang w:val="et-EE"/>
        </w:rPr>
        <w:t>Erialane tööstaaž:</w:t>
      </w:r>
    </w:p>
    <w:p w:rsidR="00187CE5" w:rsidRPr="00C22FDD" w:rsidRDefault="00187CE5" w:rsidP="000C1A27">
      <w:pPr>
        <w:pStyle w:val="BodyText2"/>
        <w:numPr>
          <w:ilvl w:val="0"/>
          <w:numId w:val="11"/>
        </w:numPr>
        <w:rPr>
          <w:rFonts w:ascii="Calibri" w:hAnsi="Calibri" w:cs="Calibri"/>
          <w:sz w:val="22"/>
          <w:szCs w:val="22"/>
          <w:lang w:val="et-EE"/>
        </w:rPr>
      </w:pPr>
      <w:r w:rsidRPr="00C22FDD">
        <w:rPr>
          <w:rFonts w:ascii="Calibri" w:hAnsi="Calibri" w:cs="Calibri"/>
          <w:sz w:val="22"/>
          <w:szCs w:val="22"/>
          <w:lang w:val="et-EE"/>
        </w:rPr>
        <w:t>Töökogemused:</w:t>
      </w:r>
    </w:p>
    <w:tbl>
      <w:tblPr>
        <w:tblW w:w="9289" w:type="dxa"/>
        <w:tblInd w:w="-70" w:type="dxa"/>
        <w:tblLayout w:type="fixed"/>
        <w:tblCellMar>
          <w:left w:w="0" w:type="dxa"/>
          <w:right w:w="0" w:type="dxa"/>
        </w:tblCellMar>
        <w:tblLook w:val="00A0"/>
      </w:tblPr>
      <w:tblGrid>
        <w:gridCol w:w="3336"/>
        <w:gridCol w:w="5953"/>
      </w:tblGrid>
      <w:tr w:rsidR="00187CE5" w:rsidRPr="00B75D52" w:rsidTr="00C22FDD">
        <w:trPr>
          <w:cantSplit/>
        </w:trPr>
        <w:tc>
          <w:tcPr>
            <w:tcW w:w="3336" w:type="dxa"/>
            <w:tcBorders>
              <w:top w:val="single" w:sz="4" w:space="0" w:color="000000"/>
              <w:left w:val="single" w:sz="4" w:space="0" w:color="000000"/>
              <w:bottom w:val="single" w:sz="4" w:space="0" w:color="000000"/>
              <w:right w:val="nil"/>
            </w:tcBorders>
          </w:tcPr>
          <w:p w:rsidR="00187CE5" w:rsidRPr="00B75D52" w:rsidRDefault="00187CE5">
            <w:pPr>
              <w:suppressAutoHyphens/>
              <w:snapToGrid w:val="0"/>
              <w:rPr>
                <w:rFonts w:cs="Calibri"/>
              </w:rPr>
            </w:pPr>
            <w:r w:rsidRPr="00B75D52">
              <w:rPr>
                <w:rFonts w:cs="Calibri"/>
                <w:szCs w:val="22"/>
              </w:rPr>
              <w:t xml:space="preserve">Ajaperiood: </w:t>
            </w:r>
          </w:p>
          <w:p w:rsidR="00187CE5" w:rsidRPr="00B75D52" w:rsidRDefault="00187CE5">
            <w:pPr>
              <w:suppressAutoHyphens/>
              <w:snapToGrid w:val="0"/>
              <w:rPr>
                <w:rFonts w:cs="Calibri"/>
                <w:lang w:eastAsia="ar-SA"/>
              </w:rPr>
            </w:pPr>
            <w:r w:rsidRPr="00B75D52">
              <w:rPr>
                <w:rFonts w:cs="Calibri"/>
                <w:szCs w:val="22"/>
              </w:rPr>
              <w:t>alates (kuu/aasta) kuni (kuu/aasta)</w:t>
            </w:r>
          </w:p>
        </w:tc>
        <w:tc>
          <w:tcPr>
            <w:tcW w:w="5953" w:type="dxa"/>
            <w:tcBorders>
              <w:top w:val="single" w:sz="4" w:space="0" w:color="000000"/>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Asukoht:</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Ettevõte / organisatsioon:</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Amet:</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Töökirjeldus:</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bl>
    <w:p w:rsidR="00187CE5" w:rsidRPr="000726A6" w:rsidRDefault="00187CE5" w:rsidP="000726A6">
      <w:pPr>
        <w:rPr>
          <w:rFonts w:cs="Calibri"/>
          <w:szCs w:val="22"/>
          <w:lang w:eastAsia="ar-SA"/>
        </w:rPr>
      </w:pPr>
      <w:r>
        <w:rPr>
          <w:rFonts w:cs="Calibri"/>
          <w:szCs w:val="22"/>
        </w:rPr>
        <w:t>[</w:t>
      </w:r>
      <w:r w:rsidRPr="000726A6">
        <w:rPr>
          <w:rFonts w:cs="Calibri"/>
          <w:szCs w:val="22"/>
        </w:rPr>
        <w:t>t</w:t>
      </w:r>
      <w:r>
        <w:rPr>
          <w:rFonts w:cs="Calibri"/>
          <w:szCs w:val="22"/>
        </w:rPr>
        <w:t>abeleid lisada vajalikul hulgal]</w:t>
      </w:r>
    </w:p>
    <w:p w:rsidR="00187CE5" w:rsidRPr="00C22FDD" w:rsidRDefault="00187CE5" w:rsidP="00C22FDD">
      <w:pPr>
        <w:pStyle w:val="BodyText2"/>
        <w:ind w:left="360"/>
        <w:rPr>
          <w:rFonts w:ascii="Calibri" w:hAnsi="Calibri" w:cs="Calibri"/>
          <w:sz w:val="22"/>
          <w:szCs w:val="22"/>
          <w:lang w:val="et-EE"/>
        </w:rPr>
      </w:pPr>
    </w:p>
    <w:p w:rsidR="00187CE5" w:rsidRPr="00C22FDD" w:rsidRDefault="00187CE5" w:rsidP="000C1A27">
      <w:pPr>
        <w:pStyle w:val="BodyText2"/>
        <w:numPr>
          <w:ilvl w:val="0"/>
          <w:numId w:val="11"/>
        </w:numPr>
        <w:rPr>
          <w:rFonts w:ascii="Calibri" w:hAnsi="Calibri" w:cs="Calibri"/>
          <w:sz w:val="22"/>
          <w:szCs w:val="22"/>
          <w:lang w:val="et-EE"/>
        </w:rPr>
      </w:pPr>
      <w:r w:rsidRPr="00C22FDD">
        <w:rPr>
          <w:rFonts w:ascii="Calibri" w:hAnsi="Calibri" w:cs="Calibri"/>
          <w:sz w:val="22"/>
          <w:szCs w:val="22"/>
          <w:lang w:val="et-EE"/>
        </w:rPr>
        <w:t>Referentsprojektid:</w:t>
      </w:r>
    </w:p>
    <w:tbl>
      <w:tblPr>
        <w:tblW w:w="9289" w:type="dxa"/>
        <w:tblInd w:w="-70" w:type="dxa"/>
        <w:tblLayout w:type="fixed"/>
        <w:tblCellMar>
          <w:left w:w="0" w:type="dxa"/>
          <w:right w:w="0" w:type="dxa"/>
        </w:tblCellMar>
        <w:tblLook w:val="00A0"/>
      </w:tblPr>
      <w:tblGrid>
        <w:gridCol w:w="3336"/>
        <w:gridCol w:w="5953"/>
      </w:tblGrid>
      <w:tr w:rsidR="00187CE5" w:rsidRPr="00B75D52" w:rsidTr="00C22FDD">
        <w:trPr>
          <w:cantSplit/>
        </w:trPr>
        <w:tc>
          <w:tcPr>
            <w:tcW w:w="3336" w:type="dxa"/>
            <w:tcBorders>
              <w:top w:val="single" w:sz="4" w:space="0" w:color="000000"/>
              <w:left w:val="single" w:sz="4" w:space="0" w:color="000000"/>
              <w:bottom w:val="single" w:sz="4" w:space="0" w:color="000000"/>
              <w:right w:val="nil"/>
            </w:tcBorders>
          </w:tcPr>
          <w:p w:rsidR="00187CE5" w:rsidRPr="00B75D52" w:rsidRDefault="00187CE5">
            <w:pPr>
              <w:suppressAutoHyphens/>
              <w:snapToGrid w:val="0"/>
              <w:rPr>
                <w:rFonts w:cs="Calibri"/>
              </w:rPr>
            </w:pPr>
            <w:r w:rsidRPr="00B75D52">
              <w:rPr>
                <w:rFonts w:cs="Calibri"/>
                <w:szCs w:val="22"/>
              </w:rPr>
              <w:t xml:space="preserve">Ajaperiood: </w:t>
            </w:r>
          </w:p>
          <w:p w:rsidR="00187CE5" w:rsidRPr="00B75D52" w:rsidRDefault="00187CE5">
            <w:pPr>
              <w:suppressAutoHyphens/>
              <w:snapToGrid w:val="0"/>
              <w:rPr>
                <w:rFonts w:cs="Calibri"/>
                <w:lang w:eastAsia="ar-SA"/>
              </w:rPr>
            </w:pPr>
            <w:r w:rsidRPr="00B75D52">
              <w:rPr>
                <w:rFonts w:cs="Calibri"/>
                <w:szCs w:val="22"/>
              </w:rPr>
              <w:t>alates (kuu/aasta) kuni (kuu/aasta)</w:t>
            </w:r>
          </w:p>
        </w:tc>
        <w:tc>
          <w:tcPr>
            <w:tcW w:w="5953" w:type="dxa"/>
            <w:tcBorders>
              <w:top w:val="single" w:sz="4" w:space="0" w:color="000000"/>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 xml:space="preserve">Tellija </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Projekti rahastaja(d)</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Projekti nimetus, lühikirjeldus ja objekti põhinäitajad, maksumus EUR</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Positsioon projektis</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r w:rsidR="00187CE5" w:rsidRPr="00B75D52" w:rsidTr="00C22FDD">
        <w:trPr>
          <w:cantSplit/>
        </w:trPr>
        <w:tc>
          <w:tcPr>
            <w:tcW w:w="3336" w:type="dxa"/>
            <w:tcBorders>
              <w:top w:val="nil"/>
              <w:left w:val="single" w:sz="4" w:space="0" w:color="000000"/>
              <w:bottom w:val="single" w:sz="4" w:space="0" w:color="000000"/>
              <w:right w:val="nil"/>
            </w:tcBorders>
          </w:tcPr>
          <w:p w:rsidR="00187CE5" w:rsidRPr="00B75D52" w:rsidRDefault="00187CE5">
            <w:pPr>
              <w:suppressAutoHyphens/>
              <w:snapToGrid w:val="0"/>
              <w:rPr>
                <w:rFonts w:cs="Calibri"/>
                <w:lang w:eastAsia="ar-SA"/>
              </w:rPr>
            </w:pPr>
            <w:r w:rsidRPr="00B75D52">
              <w:rPr>
                <w:rFonts w:cs="Calibri"/>
                <w:szCs w:val="22"/>
              </w:rPr>
              <w:t>Täidetud ülesanded</w:t>
            </w:r>
          </w:p>
        </w:tc>
        <w:tc>
          <w:tcPr>
            <w:tcW w:w="5953" w:type="dxa"/>
            <w:tcBorders>
              <w:top w:val="nil"/>
              <w:left w:val="single" w:sz="4" w:space="0" w:color="000000"/>
              <w:bottom w:val="single" w:sz="4" w:space="0" w:color="000000"/>
              <w:right w:val="single" w:sz="4" w:space="0" w:color="000000"/>
            </w:tcBorders>
          </w:tcPr>
          <w:p w:rsidR="00187CE5" w:rsidRPr="00B75D52" w:rsidRDefault="00187CE5">
            <w:pPr>
              <w:suppressAutoHyphens/>
              <w:snapToGrid w:val="0"/>
              <w:rPr>
                <w:rFonts w:cs="Calibri"/>
                <w:lang w:eastAsia="ar-SA"/>
              </w:rPr>
            </w:pPr>
          </w:p>
        </w:tc>
      </w:tr>
    </w:tbl>
    <w:p w:rsidR="00187CE5" w:rsidRPr="000726A6" w:rsidRDefault="00187CE5" w:rsidP="00C22FDD">
      <w:pPr>
        <w:rPr>
          <w:rFonts w:cs="Calibri"/>
          <w:szCs w:val="22"/>
          <w:lang w:eastAsia="ar-SA"/>
        </w:rPr>
      </w:pPr>
      <w:r>
        <w:rPr>
          <w:rFonts w:cs="Calibri"/>
          <w:szCs w:val="22"/>
        </w:rPr>
        <w:t>[</w:t>
      </w:r>
      <w:r w:rsidRPr="000726A6">
        <w:rPr>
          <w:rFonts w:cs="Calibri"/>
          <w:szCs w:val="22"/>
        </w:rPr>
        <w:t>t</w:t>
      </w:r>
      <w:r>
        <w:rPr>
          <w:rFonts w:cs="Calibri"/>
          <w:szCs w:val="22"/>
        </w:rPr>
        <w:t>abeleid lisada vajalikul hulgal]</w:t>
      </w:r>
    </w:p>
    <w:p w:rsidR="00187CE5" w:rsidRPr="000726A6" w:rsidRDefault="00187CE5" w:rsidP="000726A6">
      <w:pPr>
        <w:rPr>
          <w:rFonts w:cs="Calibri"/>
          <w:szCs w:val="22"/>
        </w:rPr>
      </w:pPr>
    </w:p>
    <w:p w:rsidR="00187CE5" w:rsidRDefault="00187CE5" w:rsidP="000726A6">
      <w:pPr>
        <w:pStyle w:val="BodyText2"/>
        <w:rPr>
          <w:rFonts w:ascii="Calibri" w:hAnsi="Calibri" w:cs="Calibri"/>
          <w:sz w:val="22"/>
          <w:szCs w:val="22"/>
        </w:rPr>
      </w:pPr>
      <w:r>
        <w:rPr>
          <w:rFonts w:ascii="Calibri" w:hAnsi="Calibri" w:cs="Calibri"/>
          <w:sz w:val="22"/>
          <w:szCs w:val="22"/>
        </w:rPr>
        <w:t>CV-le lisada h</w:t>
      </w:r>
      <w:r w:rsidRPr="000726A6">
        <w:rPr>
          <w:rFonts w:ascii="Calibri" w:hAnsi="Calibri" w:cs="Calibri"/>
          <w:sz w:val="22"/>
          <w:szCs w:val="22"/>
        </w:rPr>
        <w:t>aridust tõendava</w:t>
      </w:r>
      <w:r>
        <w:rPr>
          <w:rFonts w:ascii="Calibri" w:hAnsi="Calibri" w:cs="Calibri"/>
          <w:sz w:val="22"/>
          <w:szCs w:val="22"/>
        </w:rPr>
        <w:t>te (ja vajadusel muude HT-s nimetatud) dokumentide</w:t>
      </w:r>
      <w:r w:rsidRPr="000726A6">
        <w:rPr>
          <w:rFonts w:ascii="Calibri" w:hAnsi="Calibri" w:cs="Calibri"/>
          <w:sz w:val="22"/>
          <w:szCs w:val="22"/>
        </w:rPr>
        <w:t xml:space="preserve"> koopia</w:t>
      </w:r>
      <w:r>
        <w:rPr>
          <w:rFonts w:ascii="Calibri" w:hAnsi="Calibri" w:cs="Calibri"/>
          <w:sz w:val="22"/>
          <w:szCs w:val="22"/>
        </w:rPr>
        <w:t>d.</w:t>
      </w:r>
    </w:p>
    <w:p w:rsidR="00187CE5" w:rsidRPr="00C22FDD" w:rsidRDefault="00187CE5" w:rsidP="000726A6">
      <w:pPr>
        <w:pStyle w:val="BodyText2"/>
        <w:rPr>
          <w:rFonts w:ascii="Calibri" w:hAnsi="Calibri" w:cs="Calibri"/>
          <w:sz w:val="22"/>
          <w:szCs w:val="22"/>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236E62">
            <w:pPr>
              <w:pStyle w:val="BodyText2"/>
              <w:rPr>
                <w:rFonts w:ascii="Calibri" w:hAnsi="Calibri" w:cs="Calibri"/>
                <w:sz w:val="22"/>
                <w:szCs w:val="22"/>
                <w:lang w:val="et-EE"/>
              </w:rPr>
            </w:pPr>
          </w:p>
          <w:p w:rsidR="00187CE5" w:rsidRPr="00B75D52" w:rsidRDefault="00187CE5" w:rsidP="00236E62">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Pakkuja esindaja nimi</w:t>
            </w:r>
          </w:p>
        </w:tc>
        <w:tc>
          <w:tcPr>
            <w:tcW w:w="3260"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236E62">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Pr="00F502BC" w:rsidRDefault="00187CE5" w:rsidP="00A725E8">
      <w:pPr>
        <w:pStyle w:val="BodyText2"/>
        <w:rPr>
          <w:rFonts w:ascii="Calibri" w:hAnsi="Calibri" w:cs="Calibri"/>
          <w:b/>
          <w:bCs/>
          <w:sz w:val="22"/>
          <w:szCs w:val="22"/>
        </w:rPr>
      </w:pPr>
      <w:r>
        <w:rPr>
          <w:rFonts w:ascii="Calibri" w:hAnsi="Calibri" w:cs="Calibri"/>
          <w:b/>
          <w:bCs/>
          <w:sz w:val="22"/>
          <w:szCs w:val="22"/>
        </w:rPr>
        <w:t>Vorm K-7</w:t>
      </w:r>
      <w:r w:rsidRPr="00F502BC">
        <w:rPr>
          <w:rFonts w:ascii="Calibri" w:hAnsi="Calibri" w:cs="Calibri"/>
          <w:b/>
          <w:bCs/>
          <w:sz w:val="22"/>
          <w:szCs w:val="22"/>
        </w:rPr>
        <w:t>, Lisa</w:t>
      </w:r>
      <w:r>
        <w:rPr>
          <w:rFonts w:ascii="Calibri" w:hAnsi="Calibri" w:cs="Calibri"/>
          <w:b/>
          <w:bCs/>
          <w:sz w:val="22"/>
          <w:szCs w:val="22"/>
        </w:rPr>
        <w:t xml:space="preserve"> 2</w:t>
      </w:r>
      <w:r w:rsidRPr="00F502BC">
        <w:rPr>
          <w:rFonts w:ascii="Calibri" w:hAnsi="Calibri" w:cs="Calibri"/>
          <w:b/>
          <w:bCs/>
          <w:sz w:val="22"/>
          <w:szCs w:val="22"/>
        </w:rPr>
        <w:t>:</w:t>
      </w:r>
      <w:r w:rsidRPr="00F502BC">
        <w:rPr>
          <w:rFonts w:ascii="Calibri" w:hAnsi="Calibri" w:cs="Calibri"/>
          <w:b/>
          <w:bCs/>
          <w:sz w:val="22"/>
          <w:szCs w:val="22"/>
        </w:rPr>
        <w:tab/>
      </w:r>
      <w:r w:rsidRPr="00AD1817">
        <w:rPr>
          <w:rFonts w:ascii="Calibri" w:hAnsi="Calibri" w:cs="Calibri"/>
          <w:b/>
          <w:bCs/>
          <w:sz w:val="22"/>
          <w:szCs w:val="22"/>
        </w:rPr>
        <w:t>Pakkumuses mitteosaleva tööandja kinnitus</w:t>
      </w:r>
    </w:p>
    <w:p w:rsidR="00187CE5" w:rsidRPr="000726A6" w:rsidRDefault="00187CE5" w:rsidP="00A725E8">
      <w:pPr>
        <w:pStyle w:val="BodyText2"/>
        <w:rPr>
          <w:rFonts w:ascii="Calibri" w:hAnsi="Calibri" w:cs="Calibri"/>
          <w:sz w:val="22"/>
          <w:szCs w:val="22"/>
          <w:lang w:val="et-EE"/>
        </w:rPr>
      </w:pPr>
    </w:p>
    <w:tbl>
      <w:tblPr>
        <w:tblW w:w="9322" w:type="dxa"/>
        <w:tblLook w:val="00A0"/>
      </w:tblPr>
      <w:tblGrid>
        <w:gridCol w:w="2660"/>
        <w:gridCol w:w="6662"/>
      </w:tblGrid>
      <w:tr w:rsidR="00187CE5" w:rsidRPr="00B75D52" w:rsidTr="00B75D52">
        <w:tc>
          <w:tcPr>
            <w:tcW w:w="2660" w:type="dxa"/>
          </w:tcPr>
          <w:p w:rsidR="00187CE5" w:rsidRPr="00B75D52" w:rsidRDefault="00187CE5" w:rsidP="009E3FED">
            <w:pPr>
              <w:pStyle w:val="BodyText2"/>
              <w:rPr>
                <w:rFonts w:ascii="Calibri" w:hAnsi="Calibri" w:cs="Calibri"/>
                <w:sz w:val="22"/>
                <w:szCs w:val="22"/>
                <w:lang w:val="et-EE"/>
              </w:rPr>
            </w:pPr>
            <w:r w:rsidRPr="00B75D52">
              <w:rPr>
                <w:rFonts w:ascii="Calibri" w:hAnsi="Calibri" w:cs="Calibri"/>
                <w:sz w:val="22"/>
                <w:szCs w:val="22"/>
                <w:lang w:val="et-EE"/>
              </w:rPr>
              <w:t>Hankija nimi:</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rPr>
              <w:t>Narva Linnavalitsuse Linnavara- ja majandusamet</w:t>
            </w:r>
          </w:p>
        </w:tc>
      </w:tr>
      <w:tr w:rsidR="00187CE5" w:rsidRPr="00B75D52" w:rsidTr="00B75D52">
        <w:tc>
          <w:tcPr>
            <w:tcW w:w="2660" w:type="dxa"/>
          </w:tcPr>
          <w:p w:rsidR="00187CE5" w:rsidRPr="00B75D52" w:rsidRDefault="00187CE5" w:rsidP="009E3FED">
            <w:pPr>
              <w:pStyle w:val="BodyText2"/>
              <w:rPr>
                <w:rFonts w:ascii="Calibri" w:hAnsi="Calibri" w:cs="Calibri"/>
                <w:sz w:val="22"/>
                <w:szCs w:val="22"/>
                <w:lang w:val="et-EE"/>
              </w:rPr>
            </w:pPr>
            <w:r w:rsidRPr="00B75D52">
              <w:rPr>
                <w:rFonts w:ascii="Calibri" w:hAnsi="Calibri" w:cs="Calibri"/>
                <w:sz w:val="22"/>
                <w:szCs w:val="22"/>
                <w:lang w:val="et-EE"/>
              </w:rPr>
              <w:t>Hankelepingu nimetus:</w:t>
            </w:r>
          </w:p>
        </w:tc>
        <w:tc>
          <w:tcPr>
            <w:tcW w:w="6662" w:type="dxa"/>
          </w:tcPr>
          <w:p w:rsidR="00187CE5" w:rsidRPr="00B75D52" w:rsidRDefault="00187CE5" w:rsidP="001127FF">
            <w:pPr>
              <w:pStyle w:val="BodyText2"/>
              <w:rPr>
                <w:rFonts w:ascii="Calibri" w:hAnsi="Calibri" w:cs="Calibri"/>
                <w:sz w:val="22"/>
                <w:szCs w:val="22"/>
                <w:lang w:val="et-EE"/>
              </w:rPr>
            </w:pPr>
            <w:r w:rsidRPr="00B75D52">
              <w:rPr>
                <w:rFonts w:ascii="Calibri" w:hAnsi="Calibri" w:cs="Calibri"/>
                <w:sz w:val="22"/>
                <w:szCs w:val="22"/>
                <w:lang w:val="et-EE"/>
              </w:rPr>
              <w:t>Narva Pimeaia Kaldapealse aia ja tänavaäärse allee rekonstrueerimine (Narva ja Ivangorodi kaldapealsete ajaloolise kaitseala integreeritud arendamine II etapp)</w:t>
            </w:r>
          </w:p>
        </w:tc>
      </w:tr>
      <w:tr w:rsidR="00187CE5" w:rsidRPr="00B75D52" w:rsidTr="00B75D52">
        <w:tc>
          <w:tcPr>
            <w:tcW w:w="2660" w:type="dxa"/>
          </w:tcPr>
          <w:p w:rsidR="00187CE5" w:rsidRPr="00B75D52" w:rsidRDefault="00187CE5" w:rsidP="009E3FED">
            <w:pPr>
              <w:pStyle w:val="BodyText2"/>
              <w:rPr>
                <w:rFonts w:ascii="Calibri" w:hAnsi="Calibri" w:cs="Calibri"/>
                <w:sz w:val="22"/>
                <w:szCs w:val="22"/>
                <w:lang w:val="et-EE"/>
              </w:rPr>
            </w:pPr>
            <w:r w:rsidRPr="00B75D52">
              <w:rPr>
                <w:rFonts w:ascii="Calibri" w:hAnsi="Calibri" w:cs="Calibri"/>
                <w:sz w:val="22"/>
                <w:szCs w:val="22"/>
                <w:lang w:val="et-EE"/>
              </w:rPr>
              <w:t>Hankelepingu viitenumber:</w:t>
            </w:r>
          </w:p>
        </w:tc>
        <w:tc>
          <w:tcPr>
            <w:tcW w:w="6662" w:type="dxa"/>
          </w:tcPr>
          <w:p w:rsidR="00187CE5" w:rsidRPr="00B75D52" w:rsidRDefault="00187CE5" w:rsidP="009E3FED">
            <w:pPr>
              <w:pStyle w:val="BodyText2"/>
              <w:rPr>
                <w:rFonts w:ascii="Calibri" w:hAnsi="Calibri" w:cs="Calibri"/>
                <w:sz w:val="22"/>
                <w:szCs w:val="22"/>
                <w:lang w:val="et-EE"/>
              </w:rPr>
            </w:pPr>
            <w:r w:rsidRPr="00B75D52">
              <w:rPr>
                <w:rFonts w:ascii="Calibri" w:hAnsi="Calibri" w:cs="Calibri"/>
                <w:color w:val="0070C0"/>
                <w:sz w:val="22"/>
                <w:szCs w:val="22"/>
                <w:lang w:val="et-EE"/>
              </w:rPr>
              <w:t>[lisada number registrist]</w:t>
            </w:r>
          </w:p>
        </w:tc>
      </w:tr>
      <w:tr w:rsidR="00187CE5" w:rsidRPr="00B75D52" w:rsidTr="00B75D52">
        <w:tc>
          <w:tcPr>
            <w:tcW w:w="2660" w:type="dxa"/>
          </w:tcPr>
          <w:p w:rsidR="00187CE5" w:rsidRPr="00B75D52" w:rsidRDefault="00187CE5" w:rsidP="009E3FED">
            <w:pPr>
              <w:pStyle w:val="BodyText2"/>
              <w:rPr>
                <w:rFonts w:ascii="Calibri" w:hAnsi="Calibri" w:cs="Calibri"/>
                <w:sz w:val="22"/>
                <w:szCs w:val="22"/>
                <w:lang w:val="et-EE"/>
              </w:rPr>
            </w:pPr>
            <w:r w:rsidRPr="00B75D52">
              <w:rPr>
                <w:rFonts w:ascii="Calibri" w:hAnsi="Calibri" w:cs="Calibri"/>
                <w:sz w:val="22"/>
                <w:szCs w:val="22"/>
                <w:lang w:val="et-EE"/>
              </w:rPr>
              <w:t>Pakkuja (Ühispakkujad kui tervik):</w:t>
            </w:r>
          </w:p>
        </w:tc>
        <w:tc>
          <w:tcPr>
            <w:tcW w:w="6662" w:type="dxa"/>
          </w:tcPr>
          <w:p w:rsidR="00187CE5" w:rsidRPr="00B75D52" w:rsidRDefault="00187CE5" w:rsidP="009E3FED">
            <w:pPr>
              <w:pStyle w:val="BodyText2"/>
              <w:rPr>
                <w:rFonts w:ascii="Calibri" w:hAnsi="Calibri" w:cs="Calibri"/>
                <w:color w:val="0070C0"/>
                <w:sz w:val="22"/>
                <w:szCs w:val="22"/>
                <w:lang w:val="et-EE"/>
              </w:rPr>
            </w:pPr>
            <w:r w:rsidRPr="00B75D52">
              <w:rPr>
                <w:rFonts w:ascii="Calibri" w:hAnsi="Calibri" w:cs="Calibri"/>
                <w:color w:val="0070C0"/>
                <w:sz w:val="22"/>
                <w:szCs w:val="22"/>
                <w:lang w:val="et-EE"/>
              </w:rPr>
              <w:t>[lisada Pakkuja nimi või kõigi Ühispakkujate nimed eraldatuna kaldkriipsudega]</w:t>
            </w:r>
          </w:p>
        </w:tc>
      </w:tr>
    </w:tbl>
    <w:p w:rsidR="00187CE5" w:rsidRDefault="00187CE5" w:rsidP="009650C7">
      <w:pPr>
        <w:pStyle w:val="BodyText2"/>
        <w:rPr>
          <w:rFonts w:ascii="Calibri" w:hAnsi="Calibri" w:cs="Calibri"/>
          <w:sz w:val="22"/>
          <w:szCs w:val="22"/>
        </w:rPr>
      </w:pPr>
    </w:p>
    <w:p w:rsidR="00187CE5" w:rsidRPr="00BC0F51" w:rsidRDefault="00187CE5" w:rsidP="009650C7">
      <w:pPr>
        <w:pStyle w:val="BodyText2"/>
        <w:rPr>
          <w:rFonts w:ascii="Calibri" w:hAnsi="Calibri" w:cs="Calibri"/>
          <w:color w:val="0070C0"/>
          <w:sz w:val="22"/>
          <w:szCs w:val="22"/>
        </w:rPr>
      </w:pPr>
      <w:r w:rsidRPr="00BC0F51">
        <w:rPr>
          <w:rFonts w:ascii="Calibri" w:hAnsi="Calibri" w:cs="Calibri"/>
          <w:color w:val="0070C0"/>
          <w:sz w:val="22"/>
          <w:szCs w:val="22"/>
        </w:rPr>
        <w:t>[</w:t>
      </w:r>
      <w:r>
        <w:rPr>
          <w:rFonts w:ascii="Calibri" w:hAnsi="Calibri" w:cs="Calibri"/>
          <w:color w:val="0070C0"/>
          <w:sz w:val="22"/>
          <w:szCs w:val="22"/>
        </w:rPr>
        <w:t>käesoleva</w:t>
      </w:r>
      <w:r w:rsidRPr="00BC0F51">
        <w:rPr>
          <w:rFonts w:ascii="Calibri" w:hAnsi="Calibri" w:cs="Calibri"/>
          <w:color w:val="0070C0"/>
          <w:sz w:val="22"/>
          <w:szCs w:val="22"/>
        </w:rPr>
        <w:t xml:space="preserve"> vormi täidab </w:t>
      </w:r>
      <w:r>
        <w:rPr>
          <w:rFonts w:ascii="Calibri" w:hAnsi="Calibri" w:cs="Calibri"/>
          <w:color w:val="0070C0"/>
          <w:sz w:val="22"/>
          <w:szCs w:val="22"/>
        </w:rPr>
        <w:t>võtme</w:t>
      </w:r>
      <w:r w:rsidRPr="00BC0F51">
        <w:rPr>
          <w:rFonts w:ascii="Calibri" w:hAnsi="Calibri" w:cs="Calibri"/>
          <w:color w:val="0070C0"/>
          <w:sz w:val="22"/>
          <w:szCs w:val="22"/>
        </w:rPr>
        <w:t>isiku tööandja, kui see tööandja ei osale Pakkumuses]</w:t>
      </w:r>
    </w:p>
    <w:p w:rsidR="00187CE5" w:rsidRPr="00113C5F" w:rsidRDefault="00187CE5" w:rsidP="009650C7">
      <w:pPr>
        <w:pStyle w:val="BodyText2"/>
        <w:rPr>
          <w:rFonts w:ascii="Calibri" w:hAnsi="Calibri" w:cs="Calibri"/>
          <w:sz w:val="22"/>
          <w:szCs w:val="22"/>
        </w:rPr>
      </w:pPr>
    </w:p>
    <w:p w:rsidR="00187CE5" w:rsidRPr="00113C5F" w:rsidRDefault="00187CE5" w:rsidP="00113C5F">
      <w:pPr>
        <w:pStyle w:val="BodyText2"/>
        <w:rPr>
          <w:rFonts w:ascii="Calibri" w:hAnsi="Calibri" w:cs="Calibri"/>
          <w:sz w:val="22"/>
          <w:szCs w:val="22"/>
        </w:rPr>
      </w:pPr>
      <w:r w:rsidRPr="00113C5F">
        <w:rPr>
          <w:rFonts w:ascii="Calibri" w:hAnsi="Calibri" w:cs="Calibri"/>
          <w:sz w:val="22"/>
          <w:szCs w:val="22"/>
        </w:rPr>
        <w:t xml:space="preserve">Käesolevaga mina, </w:t>
      </w:r>
      <w:r w:rsidRPr="00B6018F">
        <w:rPr>
          <w:rFonts w:ascii="Calibri" w:hAnsi="Calibri" w:cs="Calibri"/>
          <w:color w:val="0070C0"/>
          <w:sz w:val="22"/>
          <w:szCs w:val="22"/>
        </w:rPr>
        <w:t>_______________________________________ [esindaja amet ning nimi]</w:t>
      </w:r>
      <w:r w:rsidRPr="00113C5F">
        <w:rPr>
          <w:rFonts w:ascii="Calibri" w:hAnsi="Calibri" w:cs="Calibri"/>
          <w:sz w:val="22"/>
          <w:szCs w:val="22"/>
        </w:rPr>
        <w:t xml:space="preserve">, esindades tööandjat </w:t>
      </w:r>
      <w:r w:rsidRPr="00B6018F">
        <w:rPr>
          <w:rFonts w:ascii="Calibri" w:hAnsi="Calibri" w:cs="Calibri"/>
          <w:color w:val="0070C0"/>
          <w:sz w:val="22"/>
          <w:szCs w:val="22"/>
        </w:rPr>
        <w:t>_______________________________ [tööandja nimi] __________________________ [esindusõiguse alus]</w:t>
      </w:r>
      <w:r w:rsidRPr="00113C5F">
        <w:rPr>
          <w:rFonts w:ascii="Calibri" w:hAnsi="Calibri" w:cs="Calibri"/>
          <w:sz w:val="22"/>
          <w:szCs w:val="22"/>
        </w:rPr>
        <w:t xml:space="preserve">, olen andnud oma nõusoleku </w:t>
      </w:r>
      <w:r w:rsidRPr="00B6018F">
        <w:rPr>
          <w:rFonts w:ascii="Calibri" w:hAnsi="Calibri" w:cs="Calibri"/>
          <w:color w:val="0070C0"/>
          <w:sz w:val="22"/>
          <w:szCs w:val="22"/>
        </w:rPr>
        <w:t xml:space="preserve">____________________ [võtmeeksperdi nimi] </w:t>
      </w:r>
      <w:r w:rsidRPr="00113C5F">
        <w:rPr>
          <w:rFonts w:ascii="Calibri" w:hAnsi="Calibri" w:cs="Calibri"/>
          <w:sz w:val="22"/>
          <w:szCs w:val="22"/>
        </w:rPr>
        <w:t xml:space="preserve">osalemiseks </w:t>
      </w:r>
      <w:r w:rsidRPr="00B6018F">
        <w:rPr>
          <w:rFonts w:ascii="Calibri" w:hAnsi="Calibri" w:cs="Calibri"/>
          <w:color w:val="0070C0"/>
          <w:sz w:val="22"/>
          <w:szCs w:val="22"/>
        </w:rPr>
        <w:t>__________________ [</w:t>
      </w:r>
      <w:r>
        <w:rPr>
          <w:rFonts w:ascii="Calibri" w:hAnsi="Calibri" w:cs="Calibri"/>
          <w:color w:val="0070C0"/>
          <w:sz w:val="22"/>
          <w:szCs w:val="22"/>
        </w:rPr>
        <w:t>P</w:t>
      </w:r>
      <w:r w:rsidRPr="00B6018F">
        <w:rPr>
          <w:rFonts w:ascii="Calibri" w:hAnsi="Calibri" w:cs="Calibri"/>
          <w:color w:val="0070C0"/>
          <w:sz w:val="22"/>
          <w:szCs w:val="22"/>
        </w:rPr>
        <w:t xml:space="preserve">akkuja nimi] </w:t>
      </w:r>
      <w:r>
        <w:rPr>
          <w:rFonts w:ascii="Calibri" w:hAnsi="Calibri" w:cs="Calibri"/>
          <w:sz w:val="22"/>
          <w:szCs w:val="22"/>
        </w:rPr>
        <w:t>P</w:t>
      </w:r>
      <w:r w:rsidRPr="00113C5F">
        <w:rPr>
          <w:rFonts w:ascii="Calibri" w:hAnsi="Calibri" w:cs="Calibri"/>
          <w:sz w:val="22"/>
          <w:szCs w:val="22"/>
        </w:rPr>
        <w:t>akkumuses</w:t>
      </w:r>
      <w:r>
        <w:rPr>
          <w:rFonts w:ascii="Calibri" w:hAnsi="Calibri" w:cs="Calibri"/>
          <w:sz w:val="22"/>
          <w:szCs w:val="22"/>
        </w:rPr>
        <w:t xml:space="preserve"> </w:t>
      </w:r>
      <w:r w:rsidRPr="00B6018F">
        <w:rPr>
          <w:rFonts w:ascii="Calibri" w:hAnsi="Calibri" w:cs="Calibri"/>
          <w:color w:val="0070C0"/>
          <w:sz w:val="22"/>
          <w:szCs w:val="22"/>
        </w:rPr>
        <w:t xml:space="preserve">____________________ [võtmeeksperdi positsioon] </w:t>
      </w:r>
      <w:r w:rsidRPr="00113C5F">
        <w:rPr>
          <w:rFonts w:ascii="Calibri" w:hAnsi="Calibri" w:cs="Calibri"/>
          <w:sz w:val="22"/>
          <w:szCs w:val="22"/>
        </w:rPr>
        <w:t>ning kinnitan, et eelpoolnimetatud isik</w:t>
      </w:r>
      <w:r>
        <w:rPr>
          <w:rFonts w:ascii="Calibri" w:hAnsi="Calibri" w:cs="Calibri"/>
          <w:sz w:val="22"/>
          <w:szCs w:val="22"/>
        </w:rPr>
        <w:t xml:space="preserve"> on P</w:t>
      </w:r>
      <w:r w:rsidRPr="00113C5F">
        <w:rPr>
          <w:rFonts w:ascii="Calibri" w:hAnsi="Calibri" w:cs="Calibri"/>
          <w:sz w:val="22"/>
          <w:szCs w:val="22"/>
        </w:rPr>
        <w:t xml:space="preserve">akkumuse edukaks tunnistamisel </w:t>
      </w:r>
      <w:r>
        <w:rPr>
          <w:rFonts w:ascii="Calibri" w:hAnsi="Calibri" w:cs="Calibri"/>
          <w:sz w:val="22"/>
          <w:szCs w:val="22"/>
        </w:rPr>
        <w:t>L</w:t>
      </w:r>
      <w:r w:rsidRPr="00113C5F">
        <w:rPr>
          <w:rFonts w:ascii="Calibri" w:hAnsi="Calibri" w:cs="Calibri"/>
          <w:sz w:val="22"/>
          <w:szCs w:val="22"/>
        </w:rPr>
        <w:t xml:space="preserve">epingu elluviimise perioodil kättesaadav ning võimeline </w:t>
      </w:r>
      <w:r>
        <w:rPr>
          <w:rFonts w:ascii="Calibri" w:hAnsi="Calibri" w:cs="Calibri"/>
          <w:sz w:val="22"/>
          <w:szCs w:val="22"/>
        </w:rPr>
        <w:t>täitma oma ülesandeid L</w:t>
      </w:r>
      <w:r w:rsidRPr="00113C5F">
        <w:rPr>
          <w:rFonts w:ascii="Calibri" w:hAnsi="Calibri" w:cs="Calibri"/>
          <w:sz w:val="22"/>
          <w:szCs w:val="22"/>
        </w:rPr>
        <w:t xml:space="preserve">epingu elluviimisel ja meie töösuhe võimaldab tal seda täies mahus teha.   </w:t>
      </w:r>
    </w:p>
    <w:p w:rsidR="00187CE5" w:rsidRDefault="00187CE5" w:rsidP="009650C7">
      <w:pPr>
        <w:pStyle w:val="BodyText2"/>
        <w:rPr>
          <w:rFonts w:ascii="Calibri" w:hAnsi="Calibri" w:cs="Calibri"/>
          <w:b/>
          <w:color w:val="FF0000"/>
          <w:sz w:val="22"/>
          <w:szCs w:val="22"/>
        </w:rPr>
      </w:pPr>
    </w:p>
    <w:p w:rsidR="00187CE5" w:rsidRDefault="00187CE5" w:rsidP="009650C7">
      <w:pPr>
        <w:pStyle w:val="BodyText2"/>
        <w:rPr>
          <w:rFonts w:ascii="Calibri" w:hAnsi="Calibri" w:cs="Calibri"/>
          <w:b/>
          <w:color w:val="FF0000"/>
          <w:sz w:val="22"/>
          <w:szCs w:val="22"/>
        </w:rPr>
      </w:pPr>
    </w:p>
    <w:p w:rsidR="00187CE5" w:rsidRDefault="00187CE5" w:rsidP="009650C7">
      <w:pPr>
        <w:pStyle w:val="BodyText2"/>
        <w:rPr>
          <w:rFonts w:ascii="Calibri" w:hAnsi="Calibri" w:cs="Calibri"/>
          <w:b/>
          <w:color w:val="FF0000"/>
          <w:sz w:val="22"/>
          <w:szCs w:val="22"/>
        </w:rPr>
      </w:pPr>
    </w:p>
    <w:tbl>
      <w:tblPr>
        <w:tblW w:w="9322" w:type="dxa"/>
        <w:tblLook w:val="00A0"/>
      </w:tblPr>
      <w:tblGrid>
        <w:gridCol w:w="3369"/>
        <w:gridCol w:w="3260"/>
        <w:gridCol w:w="2693"/>
      </w:tblGrid>
      <w:tr w:rsidR="00187CE5" w:rsidRPr="00B75D52" w:rsidTr="00B75D52">
        <w:tc>
          <w:tcPr>
            <w:tcW w:w="3369" w:type="dxa"/>
            <w:tcBorders>
              <w:bottom w:val="single" w:sz="4" w:space="0" w:color="auto"/>
            </w:tcBorders>
          </w:tcPr>
          <w:p w:rsidR="00187CE5" w:rsidRPr="00B75D52" w:rsidRDefault="00187CE5" w:rsidP="009E3FED">
            <w:pPr>
              <w:pStyle w:val="BodyText2"/>
              <w:rPr>
                <w:rFonts w:ascii="Calibri" w:hAnsi="Calibri" w:cs="Calibri"/>
                <w:sz w:val="22"/>
                <w:szCs w:val="22"/>
                <w:lang w:val="et-EE"/>
              </w:rPr>
            </w:pPr>
          </w:p>
          <w:p w:rsidR="00187CE5" w:rsidRPr="00B75D52" w:rsidRDefault="00187CE5" w:rsidP="009E3FED">
            <w:pPr>
              <w:pStyle w:val="BodyText2"/>
              <w:rPr>
                <w:rFonts w:ascii="Calibri" w:hAnsi="Calibri" w:cs="Calibri"/>
                <w:sz w:val="22"/>
                <w:szCs w:val="22"/>
                <w:lang w:val="et-EE"/>
              </w:rPr>
            </w:pPr>
          </w:p>
        </w:tc>
        <w:tc>
          <w:tcPr>
            <w:tcW w:w="3260" w:type="dxa"/>
            <w:tcBorders>
              <w:bottom w:val="single" w:sz="4" w:space="0" w:color="auto"/>
            </w:tcBorders>
          </w:tcPr>
          <w:p w:rsidR="00187CE5" w:rsidRPr="00B75D52" w:rsidRDefault="00187CE5" w:rsidP="009E3FED">
            <w:pPr>
              <w:pStyle w:val="BodyText2"/>
              <w:rPr>
                <w:rFonts w:ascii="Calibri" w:hAnsi="Calibri" w:cs="Calibri"/>
                <w:sz w:val="22"/>
                <w:szCs w:val="22"/>
                <w:lang w:val="et-EE"/>
              </w:rPr>
            </w:pPr>
          </w:p>
          <w:p w:rsidR="00187CE5" w:rsidRPr="00B75D52" w:rsidRDefault="00187CE5" w:rsidP="009E3FED">
            <w:pPr>
              <w:pStyle w:val="BodyText2"/>
              <w:rPr>
                <w:rFonts w:ascii="Calibri" w:hAnsi="Calibri" w:cs="Calibri"/>
                <w:sz w:val="22"/>
                <w:szCs w:val="22"/>
                <w:lang w:val="et-EE"/>
              </w:rPr>
            </w:pPr>
          </w:p>
        </w:tc>
        <w:tc>
          <w:tcPr>
            <w:tcW w:w="2693" w:type="dxa"/>
            <w:tcBorders>
              <w:bottom w:val="single" w:sz="4" w:space="0" w:color="auto"/>
            </w:tcBorders>
          </w:tcPr>
          <w:p w:rsidR="00187CE5" w:rsidRPr="00B75D52" w:rsidRDefault="00187CE5" w:rsidP="009E3FED">
            <w:pPr>
              <w:pStyle w:val="BodyText2"/>
              <w:rPr>
                <w:rFonts w:ascii="Calibri" w:hAnsi="Calibri" w:cs="Calibri"/>
                <w:sz w:val="22"/>
                <w:szCs w:val="22"/>
                <w:lang w:val="et-EE"/>
              </w:rPr>
            </w:pPr>
          </w:p>
          <w:p w:rsidR="00187CE5" w:rsidRPr="00B75D52" w:rsidRDefault="00187CE5" w:rsidP="009E3FED">
            <w:pPr>
              <w:pStyle w:val="BodyText2"/>
              <w:rPr>
                <w:rFonts w:ascii="Calibri" w:hAnsi="Calibri" w:cs="Calibri"/>
                <w:sz w:val="22"/>
                <w:szCs w:val="22"/>
                <w:lang w:val="et-EE"/>
              </w:rPr>
            </w:pPr>
          </w:p>
        </w:tc>
      </w:tr>
      <w:tr w:rsidR="00187CE5" w:rsidRPr="00B75D52" w:rsidTr="00B75D52">
        <w:tc>
          <w:tcPr>
            <w:tcW w:w="3369" w:type="dxa"/>
            <w:tcBorders>
              <w:top w:val="single" w:sz="4" w:space="0" w:color="auto"/>
            </w:tcBorders>
          </w:tcPr>
          <w:p w:rsidR="00187CE5" w:rsidRPr="00B75D52" w:rsidRDefault="00187CE5" w:rsidP="009E3FED">
            <w:pPr>
              <w:pStyle w:val="BodyText2"/>
              <w:rPr>
                <w:rFonts w:ascii="Calibri" w:hAnsi="Calibri" w:cs="Calibri"/>
                <w:sz w:val="18"/>
                <w:szCs w:val="22"/>
                <w:lang w:val="et-EE"/>
              </w:rPr>
            </w:pPr>
            <w:r w:rsidRPr="00B75D52">
              <w:rPr>
                <w:rFonts w:ascii="Calibri" w:hAnsi="Calibri" w:cs="Calibri"/>
                <w:sz w:val="18"/>
                <w:szCs w:val="22"/>
                <w:lang w:val="et-EE"/>
              </w:rPr>
              <w:t>Tööandja esindaja nimi</w:t>
            </w:r>
          </w:p>
        </w:tc>
        <w:tc>
          <w:tcPr>
            <w:tcW w:w="3260" w:type="dxa"/>
            <w:tcBorders>
              <w:top w:val="single" w:sz="4" w:space="0" w:color="auto"/>
            </w:tcBorders>
          </w:tcPr>
          <w:p w:rsidR="00187CE5" w:rsidRPr="00B75D52" w:rsidRDefault="00187CE5" w:rsidP="009E3FED">
            <w:pPr>
              <w:pStyle w:val="BodyText2"/>
              <w:rPr>
                <w:rFonts w:ascii="Calibri" w:hAnsi="Calibri" w:cs="Calibri"/>
                <w:sz w:val="18"/>
                <w:szCs w:val="22"/>
                <w:lang w:val="et-EE"/>
              </w:rPr>
            </w:pPr>
            <w:r w:rsidRPr="00B75D52">
              <w:rPr>
                <w:rFonts w:ascii="Calibri" w:hAnsi="Calibri" w:cs="Calibri"/>
                <w:sz w:val="18"/>
                <w:szCs w:val="22"/>
                <w:lang w:val="et-EE"/>
              </w:rPr>
              <w:t>allkiri</w:t>
            </w:r>
          </w:p>
        </w:tc>
        <w:tc>
          <w:tcPr>
            <w:tcW w:w="2693" w:type="dxa"/>
            <w:tcBorders>
              <w:top w:val="single" w:sz="4" w:space="0" w:color="auto"/>
            </w:tcBorders>
          </w:tcPr>
          <w:p w:rsidR="00187CE5" w:rsidRPr="00B75D52" w:rsidRDefault="00187CE5" w:rsidP="009E3FED">
            <w:pPr>
              <w:pStyle w:val="BodyText2"/>
              <w:rPr>
                <w:rFonts w:ascii="Calibri" w:hAnsi="Calibri" w:cs="Calibri"/>
                <w:sz w:val="18"/>
                <w:szCs w:val="22"/>
                <w:lang w:val="et-EE"/>
              </w:rPr>
            </w:pPr>
            <w:r w:rsidRPr="00B75D52">
              <w:rPr>
                <w:rFonts w:ascii="Calibri" w:hAnsi="Calibri" w:cs="Calibri"/>
                <w:sz w:val="18"/>
                <w:szCs w:val="22"/>
                <w:lang w:val="et-EE"/>
              </w:rPr>
              <w:t>kuupäev</w:t>
            </w:r>
          </w:p>
        </w:tc>
      </w:tr>
    </w:tbl>
    <w:p w:rsidR="00187CE5" w:rsidRPr="00F502BC" w:rsidRDefault="00187CE5" w:rsidP="009650C7">
      <w:pPr>
        <w:pStyle w:val="BodyText2"/>
        <w:rPr>
          <w:rFonts w:ascii="Calibri" w:hAnsi="Calibri" w:cs="Calibri"/>
          <w:b/>
          <w:color w:val="FF0000"/>
          <w:sz w:val="22"/>
          <w:szCs w:val="22"/>
        </w:rPr>
      </w:pPr>
    </w:p>
    <w:sectPr w:rsidR="00187CE5" w:rsidRPr="00F502BC" w:rsidSect="00AC6AE0">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CE5" w:rsidRDefault="00187CE5" w:rsidP="00801EEE">
      <w:r>
        <w:separator/>
      </w:r>
    </w:p>
  </w:endnote>
  <w:endnote w:type="continuationSeparator" w:id="0">
    <w:p w:rsidR="00187CE5" w:rsidRDefault="00187CE5" w:rsidP="00801E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61002A87" w:usb1="80000000" w:usb2="00000008" w:usb3="00000000" w:csb0="000101FF" w:csb1="00000000"/>
  </w:font>
  <w:font w:name="Cambria">
    <w:panose1 w:val="02040503050406030204"/>
    <w:charset w:val="BA"/>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22" w:type="dxa"/>
      <w:tblBorders>
        <w:top w:val="single" w:sz="4" w:space="0" w:color="auto"/>
      </w:tblBorders>
      <w:tblLook w:val="00A0"/>
    </w:tblPr>
    <w:tblGrid>
      <w:gridCol w:w="7621"/>
      <w:gridCol w:w="1701"/>
    </w:tblGrid>
    <w:tr w:rsidR="00187CE5" w:rsidRPr="00B75D52" w:rsidTr="00B75D52">
      <w:tc>
        <w:tcPr>
          <w:tcW w:w="7621" w:type="dxa"/>
          <w:tcBorders>
            <w:top w:val="single" w:sz="4" w:space="0" w:color="auto"/>
          </w:tcBorders>
        </w:tcPr>
        <w:p w:rsidR="00187CE5" w:rsidRPr="00B75D52" w:rsidRDefault="00187CE5" w:rsidP="002C2201">
          <w:pPr>
            <w:pStyle w:val="Footer"/>
            <w:rPr>
              <w:rFonts w:cs="Calibri"/>
              <w:sz w:val="20"/>
              <w:szCs w:val="20"/>
            </w:rPr>
          </w:pPr>
          <w:fldSimple w:instr=" FILENAME   \* MERGEFORMAT ">
            <w:r w:rsidRPr="00B75D52">
              <w:rPr>
                <w:rFonts w:cs="Calibri"/>
                <w:bCs/>
                <w:noProof/>
                <w:sz w:val="20"/>
                <w:szCs w:val="20"/>
              </w:rPr>
              <w:t>A28-v1 RH HD I osa - Juhised Pakkujatele</w:t>
            </w:r>
          </w:fldSimple>
        </w:p>
      </w:tc>
      <w:tc>
        <w:tcPr>
          <w:tcW w:w="1701" w:type="dxa"/>
          <w:tcBorders>
            <w:top w:val="single" w:sz="4" w:space="0" w:color="auto"/>
          </w:tcBorders>
        </w:tcPr>
        <w:p w:rsidR="00187CE5" w:rsidRPr="00B75D52" w:rsidRDefault="00187CE5" w:rsidP="00B75D52">
          <w:pPr>
            <w:pStyle w:val="Footer"/>
            <w:jc w:val="right"/>
            <w:rPr>
              <w:rFonts w:cs="Calibri"/>
              <w:sz w:val="20"/>
              <w:szCs w:val="20"/>
            </w:rPr>
          </w:pPr>
          <w:r w:rsidRPr="00B75D52">
            <w:rPr>
              <w:rFonts w:cs="Calibri"/>
              <w:sz w:val="20"/>
              <w:szCs w:val="20"/>
            </w:rPr>
            <w:t xml:space="preserve">Lk. </w:t>
          </w:r>
          <w:r w:rsidRPr="00B75D52">
            <w:rPr>
              <w:rFonts w:cs="Calibri"/>
              <w:sz w:val="20"/>
              <w:szCs w:val="20"/>
            </w:rPr>
            <w:fldChar w:fldCharType="begin"/>
          </w:r>
          <w:r w:rsidRPr="00B75D52">
            <w:rPr>
              <w:rFonts w:cs="Calibri"/>
              <w:sz w:val="20"/>
              <w:szCs w:val="20"/>
            </w:rPr>
            <w:instrText xml:space="preserve"> PAGE   \* MERGEFORMAT </w:instrText>
          </w:r>
          <w:r w:rsidRPr="00B75D52">
            <w:rPr>
              <w:rFonts w:cs="Calibri"/>
              <w:sz w:val="20"/>
              <w:szCs w:val="20"/>
            </w:rPr>
            <w:fldChar w:fldCharType="separate"/>
          </w:r>
          <w:r>
            <w:rPr>
              <w:rFonts w:cs="Calibri"/>
              <w:noProof/>
              <w:sz w:val="20"/>
              <w:szCs w:val="20"/>
            </w:rPr>
            <w:t>18</w:t>
          </w:r>
          <w:r w:rsidRPr="00B75D52">
            <w:rPr>
              <w:rFonts w:cs="Calibri"/>
              <w:sz w:val="20"/>
              <w:szCs w:val="20"/>
            </w:rPr>
            <w:fldChar w:fldCharType="end"/>
          </w:r>
          <w:r w:rsidRPr="00B75D52">
            <w:rPr>
              <w:rFonts w:cs="Calibri"/>
              <w:sz w:val="20"/>
              <w:szCs w:val="20"/>
            </w:rPr>
            <w:t>(</w:t>
          </w:r>
          <w:fldSimple w:instr=" NUMPAGES   \* MERGEFORMAT ">
            <w:r w:rsidRPr="00C252FA">
              <w:rPr>
                <w:rFonts w:cs="Calibri"/>
                <w:noProof/>
                <w:sz w:val="20"/>
                <w:szCs w:val="20"/>
              </w:rPr>
              <w:t>28</w:t>
            </w:r>
          </w:fldSimple>
          <w:r w:rsidRPr="00B75D52">
            <w:rPr>
              <w:rFonts w:cs="Calibri"/>
              <w:sz w:val="20"/>
              <w:szCs w:val="20"/>
            </w:rPr>
            <w:t>)</w:t>
          </w:r>
        </w:p>
      </w:tc>
    </w:tr>
  </w:tbl>
  <w:p w:rsidR="00187CE5" w:rsidRDefault="00187C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CE5" w:rsidRDefault="00187CE5" w:rsidP="00801EEE">
      <w:r>
        <w:separator/>
      </w:r>
    </w:p>
  </w:footnote>
  <w:footnote w:type="continuationSeparator" w:id="0">
    <w:p w:rsidR="00187CE5" w:rsidRDefault="00187CE5" w:rsidP="00801E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14"/>
    <w:lvl w:ilvl="0">
      <w:start w:val="6"/>
      <w:numFmt w:val="decimal"/>
      <w:lvlText w:val="%1."/>
      <w:lvlJc w:val="left"/>
      <w:pPr>
        <w:tabs>
          <w:tab w:val="num" w:pos="1080"/>
        </w:tabs>
        <w:ind w:left="1080" w:hanging="720"/>
      </w:pPr>
      <w:rPr>
        <w:rFonts w:cs="Times New Roman"/>
      </w:rPr>
    </w:lvl>
  </w:abstractNum>
  <w:abstractNum w:abstractNumId="1">
    <w:nsid w:val="0000000D"/>
    <w:multiLevelType w:val="singleLevel"/>
    <w:tmpl w:val="0000000D"/>
    <w:name w:val="WW8Num74"/>
    <w:lvl w:ilvl="0">
      <w:numFmt w:val="bullet"/>
      <w:lvlText w:val="-"/>
      <w:lvlJc w:val="left"/>
      <w:pPr>
        <w:tabs>
          <w:tab w:val="num" w:pos="720"/>
        </w:tabs>
      </w:pPr>
      <w:rPr>
        <w:rFonts w:ascii="Times New Roman" w:hAnsi="Times New Roman"/>
      </w:rPr>
    </w:lvl>
  </w:abstractNum>
  <w:abstractNum w:abstractNumId="2">
    <w:nsid w:val="049F027A"/>
    <w:multiLevelType w:val="hybridMultilevel"/>
    <w:tmpl w:val="E6AE239A"/>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nsid w:val="15BA3E31"/>
    <w:multiLevelType w:val="hybridMultilevel"/>
    <w:tmpl w:val="726030C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18300D30"/>
    <w:multiLevelType w:val="hybridMultilevel"/>
    <w:tmpl w:val="E6AE23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1B7B6CCD"/>
    <w:multiLevelType w:val="multilevel"/>
    <w:tmpl w:val="55A62BCA"/>
    <w:lvl w:ilvl="0">
      <w:start w:val="1"/>
      <w:numFmt w:val="ordinal"/>
      <w:pStyle w:val="Heading2"/>
      <w:lvlText w:val="%1"/>
      <w:lvlJc w:val="left"/>
      <w:pPr>
        <w:ind w:left="360" w:hanging="360"/>
      </w:pPr>
      <w:rPr>
        <w:rFonts w:cs="Times New Roman" w:hint="default"/>
      </w:rPr>
    </w:lvl>
    <w:lvl w:ilvl="1">
      <w:start w:val="1"/>
      <w:numFmt w:val="ordinal"/>
      <w:lvlText w:val="1.1.%2"/>
      <w:lvlJc w:val="left"/>
      <w:pPr>
        <w:ind w:left="2148" w:hanging="360"/>
      </w:pPr>
      <w:rPr>
        <w:rFonts w:cs="Times New Roman" w:hint="default"/>
      </w:rPr>
    </w:lvl>
    <w:lvl w:ilvl="2">
      <w:start w:val="1"/>
      <w:numFmt w:val="lowerRoman"/>
      <w:lvlText w:val="%3."/>
      <w:lvlJc w:val="right"/>
      <w:pPr>
        <w:ind w:left="2868" w:hanging="180"/>
      </w:pPr>
      <w:rPr>
        <w:rFonts w:cs="Times New Roman" w:hint="default"/>
      </w:rPr>
    </w:lvl>
    <w:lvl w:ilvl="3">
      <w:start w:val="1"/>
      <w:numFmt w:val="decimal"/>
      <w:lvlText w:val="%4."/>
      <w:lvlJc w:val="left"/>
      <w:pPr>
        <w:ind w:left="3588" w:hanging="360"/>
      </w:pPr>
      <w:rPr>
        <w:rFonts w:cs="Times New Roman" w:hint="default"/>
      </w:rPr>
    </w:lvl>
    <w:lvl w:ilvl="4">
      <w:start w:val="1"/>
      <w:numFmt w:val="lowerLetter"/>
      <w:lvlText w:val="%5."/>
      <w:lvlJc w:val="left"/>
      <w:pPr>
        <w:ind w:left="4308" w:hanging="360"/>
      </w:pPr>
      <w:rPr>
        <w:rFonts w:cs="Times New Roman" w:hint="default"/>
      </w:rPr>
    </w:lvl>
    <w:lvl w:ilvl="5">
      <w:start w:val="1"/>
      <w:numFmt w:val="lowerRoman"/>
      <w:lvlText w:val="%6."/>
      <w:lvlJc w:val="right"/>
      <w:pPr>
        <w:ind w:left="5028" w:hanging="180"/>
      </w:pPr>
      <w:rPr>
        <w:rFonts w:cs="Times New Roman" w:hint="default"/>
      </w:rPr>
    </w:lvl>
    <w:lvl w:ilvl="6">
      <w:start w:val="1"/>
      <w:numFmt w:val="decimal"/>
      <w:lvlText w:val="%7."/>
      <w:lvlJc w:val="left"/>
      <w:pPr>
        <w:ind w:left="5748" w:hanging="360"/>
      </w:pPr>
      <w:rPr>
        <w:rFonts w:cs="Times New Roman" w:hint="default"/>
      </w:rPr>
    </w:lvl>
    <w:lvl w:ilvl="7">
      <w:start w:val="1"/>
      <w:numFmt w:val="lowerLetter"/>
      <w:lvlText w:val="%8."/>
      <w:lvlJc w:val="left"/>
      <w:pPr>
        <w:ind w:left="6468" w:hanging="360"/>
      </w:pPr>
      <w:rPr>
        <w:rFonts w:cs="Times New Roman" w:hint="default"/>
      </w:rPr>
    </w:lvl>
    <w:lvl w:ilvl="8">
      <w:start w:val="1"/>
      <w:numFmt w:val="lowerRoman"/>
      <w:lvlText w:val="%9."/>
      <w:lvlJc w:val="right"/>
      <w:pPr>
        <w:ind w:left="7188" w:hanging="180"/>
      </w:pPr>
      <w:rPr>
        <w:rFonts w:cs="Times New Roman" w:hint="default"/>
      </w:rPr>
    </w:lvl>
  </w:abstractNum>
  <w:abstractNum w:abstractNumId="6">
    <w:nsid w:val="25D764E4"/>
    <w:multiLevelType w:val="multilevel"/>
    <w:tmpl w:val="062E9388"/>
    <w:lvl w:ilvl="0">
      <w:start w:val="1"/>
      <w:numFmt w:val="decimal"/>
      <w:pStyle w:val="Heading1"/>
      <w:lvlText w:val="%1."/>
      <w:lvlJc w:val="left"/>
      <w:pPr>
        <w:ind w:left="720" w:hanging="360"/>
      </w:pPr>
      <w:rPr>
        <w:rFonts w:cs="Times New Roman"/>
      </w:rPr>
    </w:lvl>
    <w:lvl w:ilvl="1">
      <w:start w:val="1"/>
      <w:numFmt w:val="decimal"/>
      <w:pStyle w:val="ListHeading1"/>
      <w:lvlText w:val="1.%2."/>
      <w:lvlJc w:val="left"/>
      <w:pPr>
        <w:ind w:left="2508" w:hanging="360"/>
      </w:pPr>
      <w:rPr>
        <w:rFonts w:cs="Times New Roman"/>
        <w:b w:val="0"/>
        <w:bCs w:val="0"/>
        <w:i w:val="0"/>
        <w:iCs w:val="0"/>
        <w:caps w:val="0"/>
        <w:smallCaps w:val="0"/>
        <w:strike w:val="0"/>
        <w:dstrike w:val="0"/>
        <w:vanish w:val="0"/>
        <w:spacing w:val="0"/>
        <w:kern w:val="0"/>
        <w:position w:val="0"/>
        <w:u w:val="none"/>
        <w:effect w:val="none"/>
        <w:vertAlign w:val="baseline"/>
      </w:rPr>
    </w:lvl>
    <w:lvl w:ilvl="2">
      <w:start w:val="1"/>
      <w:numFmt w:val="decimal"/>
      <w:isLgl/>
      <w:lvlText w:val="%1.%2.%3."/>
      <w:lvlJc w:val="left"/>
      <w:pPr>
        <w:ind w:left="4656" w:hanging="720"/>
      </w:pPr>
      <w:rPr>
        <w:rFonts w:cs="Times New Roman" w:hint="default"/>
      </w:rPr>
    </w:lvl>
    <w:lvl w:ilvl="3">
      <w:start w:val="1"/>
      <w:numFmt w:val="decimal"/>
      <w:isLgl/>
      <w:lvlText w:val="%1.%2.%3.%4."/>
      <w:lvlJc w:val="left"/>
      <w:pPr>
        <w:ind w:left="6444" w:hanging="720"/>
      </w:pPr>
      <w:rPr>
        <w:rFonts w:cs="Times New Roman" w:hint="default"/>
      </w:rPr>
    </w:lvl>
    <w:lvl w:ilvl="4">
      <w:start w:val="1"/>
      <w:numFmt w:val="decimal"/>
      <w:isLgl/>
      <w:lvlText w:val="%1.%2.%3.%4.%5."/>
      <w:lvlJc w:val="left"/>
      <w:pPr>
        <w:ind w:left="8592" w:hanging="1080"/>
      </w:pPr>
      <w:rPr>
        <w:rFonts w:cs="Times New Roman" w:hint="default"/>
      </w:rPr>
    </w:lvl>
    <w:lvl w:ilvl="5">
      <w:start w:val="1"/>
      <w:numFmt w:val="decimal"/>
      <w:isLgl/>
      <w:lvlText w:val="%1.%2.%3.%4.%5.%6."/>
      <w:lvlJc w:val="left"/>
      <w:pPr>
        <w:ind w:left="10380" w:hanging="1080"/>
      </w:pPr>
      <w:rPr>
        <w:rFonts w:cs="Times New Roman" w:hint="default"/>
      </w:rPr>
    </w:lvl>
    <w:lvl w:ilvl="6">
      <w:start w:val="1"/>
      <w:numFmt w:val="decimal"/>
      <w:isLgl/>
      <w:lvlText w:val="%1.%2.%3.%4.%5.%6.%7."/>
      <w:lvlJc w:val="left"/>
      <w:pPr>
        <w:ind w:left="12528" w:hanging="1440"/>
      </w:pPr>
      <w:rPr>
        <w:rFonts w:cs="Times New Roman" w:hint="default"/>
      </w:rPr>
    </w:lvl>
    <w:lvl w:ilvl="7">
      <w:start w:val="1"/>
      <w:numFmt w:val="decimal"/>
      <w:isLgl/>
      <w:lvlText w:val="%1.%2.%3.%4.%5.%6.%7.%8."/>
      <w:lvlJc w:val="left"/>
      <w:pPr>
        <w:ind w:left="14316" w:hanging="1440"/>
      </w:pPr>
      <w:rPr>
        <w:rFonts w:cs="Times New Roman" w:hint="default"/>
      </w:rPr>
    </w:lvl>
    <w:lvl w:ilvl="8">
      <w:start w:val="1"/>
      <w:numFmt w:val="decimal"/>
      <w:isLgl/>
      <w:lvlText w:val="%1.%2.%3.%4.%5.%6.%7.%8.%9."/>
      <w:lvlJc w:val="left"/>
      <w:pPr>
        <w:ind w:left="16464" w:hanging="1800"/>
      </w:pPr>
      <w:rPr>
        <w:rFonts w:cs="Times New Roman" w:hint="default"/>
      </w:rPr>
    </w:lvl>
  </w:abstractNum>
  <w:abstractNum w:abstractNumId="7">
    <w:nsid w:val="31177D19"/>
    <w:multiLevelType w:val="hybridMultilevel"/>
    <w:tmpl w:val="E6AE23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3234251E"/>
    <w:multiLevelType w:val="multilevel"/>
    <w:tmpl w:val="82FEE6E4"/>
    <w:lvl w:ilvl="0">
      <w:start w:val="1"/>
      <w:numFmt w:val="decimal"/>
      <w:pStyle w:val="ListParagraph"/>
      <w:lvlText w:val="%1."/>
      <w:lvlJc w:val="left"/>
      <w:pPr>
        <w:ind w:left="720" w:hanging="363"/>
      </w:pPr>
      <w:rPr>
        <w:rFonts w:cs="Times New Roman" w:hint="default"/>
      </w:rPr>
    </w:lvl>
    <w:lvl w:ilvl="1">
      <w:start w:val="1"/>
      <w:numFmt w:val="decimal"/>
      <w:isLgl/>
      <w:lvlText w:val="%1.%2."/>
      <w:lvlJc w:val="left"/>
      <w:pPr>
        <w:ind w:left="1077" w:hanging="363"/>
      </w:pPr>
      <w:rPr>
        <w:rFonts w:cs="Times New Roman" w:hint="default"/>
      </w:rPr>
    </w:lvl>
    <w:lvl w:ilvl="2">
      <w:start w:val="1"/>
      <w:numFmt w:val="decimal"/>
      <w:isLgl/>
      <w:lvlText w:val="%1.%2.%3."/>
      <w:lvlJc w:val="left"/>
      <w:pPr>
        <w:ind w:left="1434" w:hanging="363"/>
      </w:pPr>
      <w:rPr>
        <w:rFonts w:cs="Times New Roman" w:hint="default"/>
      </w:rPr>
    </w:lvl>
    <w:lvl w:ilvl="3">
      <w:start w:val="1"/>
      <w:numFmt w:val="decimal"/>
      <w:isLgl/>
      <w:lvlText w:val="%1.%2.%3.%4."/>
      <w:lvlJc w:val="left"/>
      <w:pPr>
        <w:ind w:left="1791" w:hanging="363"/>
      </w:pPr>
      <w:rPr>
        <w:rFonts w:cs="Times New Roman" w:hint="default"/>
      </w:rPr>
    </w:lvl>
    <w:lvl w:ilvl="4">
      <w:start w:val="1"/>
      <w:numFmt w:val="decimal"/>
      <w:isLgl/>
      <w:lvlText w:val="%1.%2.%3.%4.%5."/>
      <w:lvlJc w:val="left"/>
      <w:pPr>
        <w:ind w:left="2148" w:hanging="363"/>
      </w:pPr>
      <w:rPr>
        <w:rFonts w:cs="Times New Roman" w:hint="default"/>
      </w:rPr>
    </w:lvl>
    <w:lvl w:ilvl="5">
      <w:start w:val="1"/>
      <w:numFmt w:val="decimal"/>
      <w:isLgl/>
      <w:lvlText w:val="%1.%2.%3.%4.%5.%6."/>
      <w:lvlJc w:val="left"/>
      <w:pPr>
        <w:ind w:left="2505" w:hanging="363"/>
      </w:pPr>
      <w:rPr>
        <w:rFonts w:cs="Times New Roman" w:hint="default"/>
      </w:rPr>
    </w:lvl>
    <w:lvl w:ilvl="6">
      <w:start w:val="1"/>
      <w:numFmt w:val="decimal"/>
      <w:isLgl/>
      <w:lvlText w:val="%1.%2.%3.%4.%5.%6.%7."/>
      <w:lvlJc w:val="left"/>
      <w:pPr>
        <w:ind w:left="2862" w:hanging="363"/>
      </w:pPr>
      <w:rPr>
        <w:rFonts w:cs="Times New Roman" w:hint="default"/>
      </w:rPr>
    </w:lvl>
    <w:lvl w:ilvl="7">
      <w:start w:val="1"/>
      <w:numFmt w:val="decimal"/>
      <w:isLgl/>
      <w:lvlText w:val="%1.%2.%3.%4.%5.%6.%7.%8."/>
      <w:lvlJc w:val="left"/>
      <w:pPr>
        <w:ind w:left="3219" w:hanging="363"/>
      </w:pPr>
      <w:rPr>
        <w:rFonts w:cs="Times New Roman" w:hint="default"/>
      </w:rPr>
    </w:lvl>
    <w:lvl w:ilvl="8">
      <w:start w:val="1"/>
      <w:numFmt w:val="decimal"/>
      <w:isLgl/>
      <w:lvlText w:val="%1.%2.%3.%4.%5.%6.%7.%8.%9."/>
      <w:lvlJc w:val="left"/>
      <w:pPr>
        <w:ind w:left="3576" w:hanging="363"/>
      </w:pPr>
      <w:rPr>
        <w:rFonts w:cs="Times New Roman" w:hint="default"/>
      </w:rPr>
    </w:lvl>
  </w:abstractNum>
  <w:abstractNum w:abstractNumId="9">
    <w:nsid w:val="485B18F8"/>
    <w:multiLevelType w:val="multilevel"/>
    <w:tmpl w:val="27F8DE04"/>
    <w:styleLink w:val="Style1"/>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990"/>
        </w:tabs>
        <w:ind w:left="990" w:hanging="63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lowerLetter"/>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0">
    <w:nsid w:val="4C9A645C"/>
    <w:multiLevelType w:val="hybridMultilevel"/>
    <w:tmpl w:val="D7209D58"/>
    <w:lvl w:ilvl="0" w:tplc="6EE4AD12">
      <w:start w:val="5"/>
      <w:numFmt w:val="bullet"/>
      <w:lvlText w:val="-"/>
      <w:lvlJc w:val="left"/>
      <w:pPr>
        <w:ind w:left="1587" w:hanging="360"/>
      </w:pPr>
      <w:rPr>
        <w:rFonts w:ascii="Calibri" w:eastAsia="Times New Roman" w:hAnsi="Calibri" w:hint="default"/>
      </w:rPr>
    </w:lvl>
    <w:lvl w:ilvl="1" w:tplc="04250003" w:tentative="1">
      <w:start w:val="1"/>
      <w:numFmt w:val="bullet"/>
      <w:lvlText w:val="o"/>
      <w:lvlJc w:val="left"/>
      <w:pPr>
        <w:ind w:left="2307" w:hanging="360"/>
      </w:pPr>
      <w:rPr>
        <w:rFonts w:ascii="Courier New" w:hAnsi="Courier New" w:hint="default"/>
      </w:rPr>
    </w:lvl>
    <w:lvl w:ilvl="2" w:tplc="04250005" w:tentative="1">
      <w:start w:val="1"/>
      <w:numFmt w:val="bullet"/>
      <w:lvlText w:val=""/>
      <w:lvlJc w:val="left"/>
      <w:pPr>
        <w:ind w:left="3027" w:hanging="360"/>
      </w:pPr>
      <w:rPr>
        <w:rFonts w:ascii="Wingdings" w:hAnsi="Wingdings" w:hint="default"/>
      </w:rPr>
    </w:lvl>
    <w:lvl w:ilvl="3" w:tplc="04250001" w:tentative="1">
      <w:start w:val="1"/>
      <w:numFmt w:val="bullet"/>
      <w:lvlText w:val=""/>
      <w:lvlJc w:val="left"/>
      <w:pPr>
        <w:ind w:left="3747" w:hanging="360"/>
      </w:pPr>
      <w:rPr>
        <w:rFonts w:ascii="Symbol" w:hAnsi="Symbol" w:hint="default"/>
      </w:rPr>
    </w:lvl>
    <w:lvl w:ilvl="4" w:tplc="04250003" w:tentative="1">
      <w:start w:val="1"/>
      <w:numFmt w:val="bullet"/>
      <w:lvlText w:val="o"/>
      <w:lvlJc w:val="left"/>
      <w:pPr>
        <w:ind w:left="4467" w:hanging="360"/>
      </w:pPr>
      <w:rPr>
        <w:rFonts w:ascii="Courier New" w:hAnsi="Courier New" w:hint="default"/>
      </w:rPr>
    </w:lvl>
    <w:lvl w:ilvl="5" w:tplc="04250005" w:tentative="1">
      <w:start w:val="1"/>
      <w:numFmt w:val="bullet"/>
      <w:lvlText w:val=""/>
      <w:lvlJc w:val="left"/>
      <w:pPr>
        <w:ind w:left="5187" w:hanging="360"/>
      </w:pPr>
      <w:rPr>
        <w:rFonts w:ascii="Wingdings" w:hAnsi="Wingdings" w:hint="default"/>
      </w:rPr>
    </w:lvl>
    <w:lvl w:ilvl="6" w:tplc="04250001" w:tentative="1">
      <w:start w:val="1"/>
      <w:numFmt w:val="bullet"/>
      <w:lvlText w:val=""/>
      <w:lvlJc w:val="left"/>
      <w:pPr>
        <w:ind w:left="5907" w:hanging="360"/>
      </w:pPr>
      <w:rPr>
        <w:rFonts w:ascii="Symbol" w:hAnsi="Symbol" w:hint="default"/>
      </w:rPr>
    </w:lvl>
    <w:lvl w:ilvl="7" w:tplc="04250003" w:tentative="1">
      <w:start w:val="1"/>
      <w:numFmt w:val="bullet"/>
      <w:lvlText w:val="o"/>
      <w:lvlJc w:val="left"/>
      <w:pPr>
        <w:ind w:left="6627" w:hanging="360"/>
      </w:pPr>
      <w:rPr>
        <w:rFonts w:ascii="Courier New" w:hAnsi="Courier New" w:hint="default"/>
      </w:rPr>
    </w:lvl>
    <w:lvl w:ilvl="8" w:tplc="04250005" w:tentative="1">
      <w:start w:val="1"/>
      <w:numFmt w:val="bullet"/>
      <w:lvlText w:val=""/>
      <w:lvlJc w:val="left"/>
      <w:pPr>
        <w:ind w:left="7347" w:hanging="360"/>
      </w:pPr>
      <w:rPr>
        <w:rFonts w:ascii="Wingdings" w:hAnsi="Wingdings" w:hint="default"/>
      </w:rPr>
    </w:lvl>
  </w:abstractNum>
  <w:abstractNum w:abstractNumId="11">
    <w:nsid w:val="4E403BA2"/>
    <w:multiLevelType w:val="hybridMultilevel"/>
    <w:tmpl w:val="E6AE239A"/>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nsid w:val="56827F38"/>
    <w:multiLevelType w:val="hybridMultilevel"/>
    <w:tmpl w:val="DBA013D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5D443A47"/>
    <w:multiLevelType w:val="hybridMultilevel"/>
    <w:tmpl w:val="FDD8D868"/>
    <w:lvl w:ilvl="0" w:tplc="6EE4AD12">
      <w:start w:val="5"/>
      <w:numFmt w:val="bullet"/>
      <w:lvlText w:val="-"/>
      <w:lvlJc w:val="left"/>
      <w:pPr>
        <w:ind w:left="720" w:hanging="360"/>
      </w:pPr>
      <w:rPr>
        <w:rFonts w:ascii="Calibri" w:eastAsia="Times New Roman" w:hAnsi="Calibri"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nsid w:val="6C333F63"/>
    <w:multiLevelType w:val="hybridMultilevel"/>
    <w:tmpl w:val="093A5274"/>
    <w:lvl w:ilvl="0" w:tplc="385EB69C">
      <w:numFmt w:val="bullet"/>
      <w:lvlText w:val="-"/>
      <w:lvlJc w:val="left"/>
      <w:pPr>
        <w:tabs>
          <w:tab w:val="num" w:pos="720"/>
        </w:tabs>
        <w:ind w:left="720" w:hanging="360"/>
      </w:pPr>
      <w:rPr>
        <w:rFonts w:ascii="Garamond" w:eastAsia="Times New Roman" w:hAnsi="Garamond"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9"/>
  </w:num>
  <w:num w:numId="3">
    <w:abstractNumId w:val="13"/>
  </w:num>
  <w:num w:numId="4">
    <w:abstractNumId w:val="8"/>
  </w:num>
  <w:num w:numId="5">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6">
    <w:abstractNumId w:val="10"/>
  </w:num>
  <w:num w:numId="7">
    <w:abstractNumId w:val="1"/>
  </w:num>
  <w:num w:numId="8">
    <w:abstractNumId w:val="7"/>
  </w:num>
  <w:num w:numId="9">
    <w:abstractNumId w:val="4"/>
  </w:num>
  <w:num w:numId="10">
    <w:abstractNumId w:val="11"/>
  </w:num>
  <w:num w:numId="11">
    <w:abstractNumId w:val="2"/>
  </w:num>
  <w:num w:numId="12">
    <w:abstractNumId w:val="14"/>
  </w:num>
  <w:num w:numId="13">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4">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5">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6">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7">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8">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9">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0">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1">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ascii="Calibri" w:hAnsi="Calibri" w:cs="Times New Roman" w:hint="default"/>
          <w:b w:val="0"/>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2">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3">
    <w:abstractNumId w:val="6"/>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4">
    <w:abstractNumId w:val="12"/>
  </w:num>
  <w:num w:numId="25">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4DEE"/>
    <w:rsid w:val="00000866"/>
    <w:rsid w:val="00002438"/>
    <w:rsid w:val="000044D8"/>
    <w:rsid w:val="00005B17"/>
    <w:rsid w:val="00006186"/>
    <w:rsid w:val="0000675F"/>
    <w:rsid w:val="00007159"/>
    <w:rsid w:val="000104C3"/>
    <w:rsid w:val="00013C91"/>
    <w:rsid w:val="0001558A"/>
    <w:rsid w:val="00015789"/>
    <w:rsid w:val="00020765"/>
    <w:rsid w:val="00022287"/>
    <w:rsid w:val="00023EBB"/>
    <w:rsid w:val="000274AE"/>
    <w:rsid w:val="0003164F"/>
    <w:rsid w:val="00031FD0"/>
    <w:rsid w:val="00032060"/>
    <w:rsid w:val="00032817"/>
    <w:rsid w:val="0003606F"/>
    <w:rsid w:val="000370E5"/>
    <w:rsid w:val="000409EE"/>
    <w:rsid w:val="00040D25"/>
    <w:rsid w:val="00040F4E"/>
    <w:rsid w:val="00041528"/>
    <w:rsid w:val="00042325"/>
    <w:rsid w:val="000458AC"/>
    <w:rsid w:val="00047E41"/>
    <w:rsid w:val="00052C2B"/>
    <w:rsid w:val="00054ED9"/>
    <w:rsid w:val="00056269"/>
    <w:rsid w:val="00060B6B"/>
    <w:rsid w:val="0006202A"/>
    <w:rsid w:val="00064FDF"/>
    <w:rsid w:val="0006606D"/>
    <w:rsid w:val="000726A6"/>
    <w:rsid w:val="00074151"/>
    <w:rsid w:val="000769C8"/>
    <w:rsid w:val="000774EB"/>
    <w:rsid w:val="000803E0"/>
    <w:rsid w:val="00081DB2"/>
    <w:rsid w:val="000824F0"/>
    <w:rsid w:val="000837AD"/>
    <w:rsid w:val="000863AA"/>
    <w:rsid w:val="000919F6"/>
    <w:rsid w:val="000931B0"/>
    <w:rsid w:val="000944A2"/>
    <w:rsid w:val="00096749"/>
    <w:rsid w:val="00097DF4"/>
    <w:rsid w:val="000A0047"/>
    <w:rsid w:val="000A22E2"/>
    <w:rsid w:val="000A38B4"/>
    <w:rsid w:val="000A3E55"/>
    <w:rsid w:val="000A3EC8"/>
    <w:rsid w:val="000A4ABD"/>
    <w:rsid w:val="000A4D36"/>
    <w:rsid w:val="000A6E58"/>
    <w:rsid w:val="000B5C8D"/>
    <w:rsid w:val="000B6713"/>
    <w:rsid w:val="000B7709"/>
    <w:rsid w:val="000C095A"/>
    <w:rsid w:val="000C108D"/>
    <w:rsid w:val="000C1389"/>
    <w:rsid w:val="000C1A27"/>
    <w:rsid w:val="000C2184"/>
    <w:rsid w:val="000C2A9A"/>
    <w:rsid w:val="000C338C"/>
    <w:rsid w:val="000C4CB8"/>
    <w:rsid w:val="000C53D2"/>
    <w:rsid w:val="000C5939"/>
    <w:rsid w:val="000C662C"/>
    <w:rsid w:val="000C6C63"/>
    <w:rsid w:val="000C7980"/>
    <w:rsid w:val="000D020A"/>
    <w:rsid w:val="000D27E7"/>
    <w:rsid w:val="000D3D10"/>
    <w:rsid w:val="000D4423"/>
    <w:rsid w:val="000D4A6C"/>
    <w:rsid w:val="000D72E4"/>
    <w:rsid w:val="000D7936"/>
    <w:rsid w:val="000E25A0"/>
    <w:rsid w:val="000E30F0"/>
    <w:rsid w:val="000E35E6"/>
    <w:rsid w:val="000E3B76"/>
    <w:rsid w:val="000E5336"/>
    <w:rsid w:val="000F1196"/>
    <w:rsid w:val="000F216D"/>
    <w:rsid w:val="00102662"/>
    <w:rsid w:val="00104F5A"/>
    <w:rsid w:val="001065B3"/>
    <w:rsid w:val="00110B7B"/>
    <w:rsid w:val="00110FC2"/>
    <w:rsid w:val="00111BD5"/>
    <w:rsid w:val="0011243B"/>
    <w:rsid w:val="001127FF"/>
    <w:rsid w:val="00112A32"/>
    <w:rsid w:val="00113C5F"/>
    <w:rsid w:val="001162F0"/>
    <w:rsid w:val="00116419"/>
    <w:rsid w:val="00122FA5"/>
    <w:rsid w:val="001327D5"/>
    <w:rsid w:val="001329DB"/>
    <w:rsid w:val="00132DE3"/>
    <w:rsid w:val="00136618"/>
    <w:rsid w:val="00141280"/>
    <w:rsid w:val="00141CDE"/>
    <w:rsid w:val="001422E7"/>
    <w:rsid w:val="00146AD2"/>
    <w:rsid w:val="001512FC"/>
    <w:rsid w:val="00151AD0"/>
    <w:rsid w:val="00161C28"/>
    <w:rsid w:val="0016276A"/>
    <w:rsid w:val="0016285B"/>
    <w:rsid w:val="00163660"/>
    <w:rsid w:val="00163FAC"/>
    <w:rsid w:val="00166DD5"/>
    <w:rsid w:val="001705AB"/>
    <w:rsid w:val="00174009"/>
    <w:rsid w:val="001750AC"/>
    <w:rsid w:val="00175240"/>
    <w:rsid w:val="00175653"/>
    <w:rsid w:val="00175B90"/>
    <w:rsid w:val="00177B46"/>
    <w:rsid w:val="00180909"/>
    <w:rsid w:val="00180FF1"/>
    <w:rsid w:val="00182771"/>
    <w:rsid w:val="00182CC8"/>
    <w:rsid w:val="0018362C"/>
    <w:rsid w:val="001848CF"/>
    <w:rsid w:val="00187CE5"/>
    <w:rsid w:val="00191B4C"/>
    <w:rsid w:val="00192575"/>
    <w:rsid w:val="001926BA"/>
    <w:rsid w:val="00194A05"/>
    <w:rsid w:val="0019604B"/>
    <w:rsid w:val="0019681B"/>
    <w:rsid w:val="0019791C"/>
    <w:rsid w:val="001A3D29"/>
    <w:rsid w:val="001A4871"/>
    <w:rsid w:val="001A62CB"/>
    <w:rsid w:val="001A6C16"/>
    <w:rsid w:val="001A770C"/>
    <w:rsid w:val="001B0999"/>
    <w:rsid w:val="001B1BA3"/>
    <w:rsid w:val="001B2172"/>
    <w:rsid w:val="001B3CEE"/>
    <w:rsid w:val="001B7BF0"/>
    <w:rsid w:val="001C10C3"/>
    <w:rsid w:val="001C14ED"/>
    <w:rsid w:val="001C2E4A"/>
    <w:rsid w:val="001C4B09"/>
    <w:rsid w:val="001D05E8"/>
    <w:rsid w:val="001D195C"/>
    <w:rsid w:val="001D3BBF"/>
    <w:rsid w:val="001D42F2"/>
    <w:rsid w:val="001D4517"/>
    <w:rsid w:val="001D6DA3"/>
    <w:rsid w:val="001E0497"/>
    <w:rsid w:val="001E05BF"/>
    <w:rsid w:val="001E158C"/>
    <w:rsid w:val="001E1C8F"/>
    <w:rsid w:val="001E4858"/>
    <w:rsid w:val="001E62A4"/>
    <w:rsid w:val="001E6D10"/>
    <w:rsid w:val="001F0434"/>
    <w:rsid w:val="001F1D65"/>
    <w:rsid w:val="001F4410"/>
    <w:rsid w:val="001F4EBE"/>
    <w:rsid w:val="002000B3"/>
    <w:rsid w:val="00200109"/>
    <w:rsid w:val="00200EF3"/>
    <w:rsid w:val="0020342E"/>
    <w:rsid w:val="00204FB8"/>
    <w:rsid w:val="002072E4"/>
    <w:rsid w:val="00207FD9"/>
    <w:rsid w:val="0021070A"/>
    <w:rsid w:val="00214B4E"/>
    <w:rsid w:val="00214FB6"/>
    <w:rsid w:val="00215C54"/>
    <w:rsid w:val="00221EBE"/>
    <w:rsid w:val="00223FB8"/>
    <w:rsid w:val="00226487"/>
    <w:rsid w:val="00231FF2"/>
    <w:rsid w:val="00233EA7"/>
    <w:rsid w:val="00236E62"/>
    <w:rsid w:val="00242742"/>
    <w:rsid w:val="002437B3"/>
    <w:rsid w:val="002538E9"/>
    <w:rsid w:val="00253D4D"/>
    <w:rsid w:val="00254689"/>
    <w:rsid w:val="00257C77"/>
    <w:rsid w:val="002622BA"/>
    <w:rsid w:val="002639C9"/>
    <w:rsid w:val="00264DC3"/>
    <w:rsid w:val="00265DEB"/>
    <w:rsid w:val="00265FE9"/>
    <w:rsid w:val="002662E3"/>
    <w:rsid w:val="00266B32"/>
    <w:rsid w:val="0027328A"/>
    <w:rsid w:val="0027579D"/>
    <w:rsid w:val="0027604F"/>
    <w:rsid w:val="00277198"/>
    <w:rsid w:val="002772C6"/>
    <w:rsid w:val="0027766D"/>
    <w:rsid w:val="00280CBE"/>
    <w:rsid w:val="0028203D"/>
    <w:rsid w:val="00284BC2"/>
    <w:rsid w:val="00284C24"/>
    <w:rsid w:val="00286EDB"/>
    <w:rsid w:val="002874AC"/>
    <w:rsid w:val="00290786"/>
    <w:rsid w:val="0029103C"/>
    <w:rsid w:val="00293A96"/>
    <w:rsid w:val="00293EFB"/>
    <w:rsid w:val="00295582"/>
    <w:rsid w:val="00295EA9"/>
    <w:rsid w:val="002A0801"/>
    <w:rsid w:val="002A1B0B"/>
    <w:rsid w:val="002A36D8"/>
    <w:rsid w:val="002A504F"/>
    <w:rsid w:val="002A7102"/>
    <w:rsid w:val="002B12DC"/>
    <w:rsid w:val="002B153A"/>
    <w:rsid w:val="002B198A"/>
    <w:rsid w:val="002B25C1"/>
    <w:rsid w:val="002B3E71"/>
    <w:rsid w:val="002B590A"/>
    <w:rsid w:val="002B5C69"/>
    <w:rsid w:val="002B6854"/>
    <w:rsid w:val="002B69FF"/>
    <w:rsid w:val="002B7C6F"/>
    <w:rsid w:val="002C2201"/>
    <w:rsid w:val="002C4FA6"/>
    <w:rsid w:val="002C515F"/>
    <w:rsid w:val="002C75D3"/>
    <w:rsid w:val="002D0375"/>
    <w:rsid w:val="002D0970"/>
    <w:rsid w:val="002D120B"/>
    <w:rsid w:val="002D2EE7"/>
    <w:rsid w:val="002D30BF"/>
    <w:rsid w:val="002D37A7"/>
    <w:rsid w:val="002D4B4F"/>
    <w:rsid w:val="002D6761"/>
    <w:rsid w:val="002E2FB3"/>
    <w:rsid w:val="002E32A7"/>
    <w:rsid w:val="002E33F1"/>
    <w:rsid w:val="002E599B"/>
    <w:rsid w:val="002E5A1E"/>
    <w:rsid w:val="002E6511"/>
    <w:rsid w:val="002E69C7"/>
    <w:rsid w:val="002E7820"/>
    <w:rsid w:val="002F4C60"/>
    <w:rsid w:val="00301247"/>
    <w:rsid w:val="0030218A"/>
    <w:rsid w:val="00303CBF"/>
    <w:rsid w:val="00306874"/>
    <w:rsid w:val="003070A2"/>
    <w:rsid w:val="00311428"/>
    <w:rsid w:val="00312344"/>
    <w:rsid w:val="00314DEA"/>
    <w:rsid w:val="00315C59"/>
    <w:rsid w:val="00315DD0"/>
    <w:rsid w:val="00322F55"/>
    <w:rsid w:val="00330A3E"/>
    <w:rsid w:val="00330B00"/>
    <w:rsid w:val="003325F4"/>
    <w:rsid w:val="003369F8"/>
    <w:rsid w:val="003370F5"/>
    <w:rsid w:val="003373FC"/>
    <w:rsid w:val="00342776"/>
    <w:rsid w:val="00344AFA"/>
    <w:rsid w:val="0035065C"/>
    <w:rsid w:val="00353D0C"/>
    <w:rsid w:val="00355BCC"/>
    <w:rsid w:val="00357D4E"/>
    <w:rsid w:val="003610BD"/>
    <w:rsid w:val="00362460"/>
    <w:rsid w:val="00362966"/>
    <w:rsid w:val="00367218"/>
    <w:rsid w:val="00370C5E"/>
    <w:rsid w:val="00373546"/>
    <w:rsid w:val="00373EE3"/>
    <w:rsid w:val="00376763"/>
    <w:rsid w:val="003819AD"/>
    <w:rsid w:val="00384366"/>
    <w:rsid w:val="003847A5"/>
    <w:rsid w:val="0038680F"/>
    <w:rsid w:val="00391884"/>
    <w:rsid w:val="00392A6A"/>
    <w:rsid w:val="00397EA6"/>
    <w:rsid w:val="003A010D"/>
    <w:rsid w:val="003A4E00"/>
    <w:rsid w:val="003B1799"/>
    <w:rsid w:val="003B1D35"/>
    <w:rsid w:val="003B210F"/>
    <w:rsid w:val="003B32FA"/>
    <w:rsid w:val="003B46FD"/>
    <w:rsid w:val="003B6E0C"/>
    <w:rsid w:val="003B7C39"/>
    <w:rsid w:val="003C0D14"/>
    <w:rsid w:val="003C2684"/>
    <w:rsid w:val="003C27E5"/>
    <w:rsid w:val="003C5643"/>
    <w:rsid w:val="003C63BF"/>
    <w:rsid w:val="003C78D8"/>
    <w:rsid w:val="003D35FE"/>
    <w:rsid w:val="003D435F"/>
    <w:rsid w:val="003D5F4A"/>
    <w:rsid w:val="003D752F"/>
    <w:rsid w:val="003E22C6"/>
    <w:rsid w:val="003E3FDE"/>
    <w:rsid w:val="003E6108"/>
    <w:rsid w:val="003E63EB"/>
    <w:rsid w:val="003E6996"/>
    <w:rsid w:val="003E6DCD"/>
    <w:rsid w:val="003F1E89"/>
    <w:rsid w:val="003F3E08"/>
    <w:rsid w:val="003F5027"/>
    <w:rsid w:val="003F64A4"/>
    <w:rsid w:val="003F6861"/>
    <w:rsid w:val="004002E5"/>
    <w:rsid w:val="0040289B"/>
    <w:rsid w:val="00403FE9"/>
    <w:rsid w:val="0040468A"/>
    <w:rsid w:val="00404A06"/>
    <w:rsid w:val="00405189"/>
    <w:rsid w:val="004059BC"/>
    <w:rsid w:val="00406DCC"/>
    <w:rsid w:val="004077D3"/>
    <w:rsid w:val="00410652"/>
    <w:rsid w:val="0041077C"/>
    <w:rsid w:val="00410976"/>
    <w:rsid w:val="00410D0F"/>
    <w:rsid w:val="0041653B"/>
    <w:rsid w:val="00416ED6"/>
    <w:rsid w:val="0041756F"/>
    <w:rsid w:val="00417893"/>
    <w:rsid w:val="00420690"/>
    <w:rsid w:val="004223ED"/>
    <w:rsid w:val="00423E5E"/>
    <w:rsid w:val="00423F86"/>
    <w:rsid w:val="00425395"/>
    <w:rsid w:val="004307E6"/>
    <w:rsid w:val="00435348"/>
    <w:rsid w:val="00435BE1"/>
    <w:rsid w:val="00436634"/>
    <w:rsid w:val="00436B6F"/>
    <w:rsid w:val="004378BB"/>
    <w:rsid w:val="00451415"/>
    <w:rsid w:val="00451DD0"/>
    <w:rsid w:val="00451FE4"/>
    <w:rsid w:val="0045210D"/>
    <w:rsid w:val="00452EF1"/>
    <w:rsid w:val="00453DE4"/>
    <w:rsid w:val="004550E5"/>
    <w:rsid w:val="00456C1E"/>
    <w:rsid w:val="00457116"/>
    <w:rsid w:val="00457309"/>
    <w:rsid w:val="00457EF6"/>
    <w:rsid w:val="00460003"/>
    <w:rsid w:val="00463BD7"/>
    <w:rsid w:val="00466059"/>
    <w:rsid w:val="004663BD"/>
    <w:rsid w:val="004764F1"/>
    <w:rsid w:val="004801AD"/>
    <w:rsid w:val="00482C22"/>
    <w:rsid w:val="00487486"/>
    <w:rsid w:val="00492A51"/>
    <w:rsid w:val="00492D9B"/>
    <w:rsid w:val="00493C81"/>
    <w:rsid w:val="00496724"/>
    <w:rsid w:val="004973F8"/>
    <w:rsid w:val="004A2E02"/>
    <w:rsid w:val="004A588F"/>
    <w:rsid w:val="004A7A29"/>
    <w:rsid w:val="004A7E00"/>
    <w:rsid w:val="004B1096"/>
    <w:rsid w:val="004B6645"/>
    <w:rsid w:val="004B6A3C"/>
    <w:rsid w:val="004C4AD6"/>
    <w:rsid w:val="004C4F56"/>
    <w:rsid w:val="004C70CD"/>
    <w:rsid w:val="004D0C93"/>
    <w:rsid w:val="004D1913"/>
    <w:rsid w:val="004D469F"/>
    <w:rsid w:val="004D5ECA"/>
    <w:rsid w:val="004E3D13"/>
    <w:rsid w:val="004E4A34"/>
    <w:rsid w:val="004E4CF2"/>
    <w:rsid w:val="004E739F"/>
    <w:rsid w:val="004E75D5"/>
    <w:rsid w:val="004F3963"/>
    <w:rsid w:val="004F4733"/>
    <w:rsid w:val="004F4CAD"/>
    <w:rsid w:val="004F59E4"/>
    <w:rsid w:val="004F5D87"/>
    <w:rsid w:val="004F68DB"/>
    <w:rsid w:val="004F752C"/>
    <w:rsid w:val="005018BC"/>
    <w:rsid w:val="00505319"/>
    <w:rsid w:val="005057A8"/>
    <w:rsid w:val="00506559"/>
    <w:rsid w:val="00511644"/>
    <w:rsid w:val="00512849"/>
    <w:rsid w:val="005137F1"/>
    <w:rsid w:val="00515FA8"/>
    <w:rsid w:val="00520E28"/>
    <w:rsid w:val="00521C28"/>
    <w:rsid w:val="0052273F"/>
    <w:rsid w:val="00522E9A"/>
    <w:rsid w:val="00531FE2"/>
    <w:rsid w:val="00532588"/>
    <w:rsid w:val="00532E15"/>
    <w:rsid w:val="00533CDD"/>
    <w:rsid w:val="00535D18"/>
    <w:rsid w:val="005402FC"/>
    <w:rsid w:val="005449C7"/>
    <w:rsid w:val="005452F4"/>
    <w:rsid w:val="005471FC"/>
    <w:rsid w:val="005478A4"/>
    <w:rsid w:val="00547A3D"/>
    <w:rsid w:val="005549C8"/>
    <w:rsid w:val="00555A12"/>
    <w:rsid w:val="0055661B"/>
    <w:rsid w:val="00556A13"/>
    <w:rsid w:val="0055762F"/>
    <w:rsid w:val="005600D8"/>
    <w:rsid w:val="00564F8A"/>
    <w:rsid w:val="00567BCF"/>
    <w:rsid w:val="0057008F"/>
    <w:rsid w:val="00571AEE"/>
    <w:rsid w:val="00571C05"/>
    <w:rsid w:val="005753E8"/>
    <w:rsid w:val="00576DD2"/>
    <w:rsid w:val="00577301"/>
    <w:rsid w:val="00584390"/>
    <w:rsid w:val="00585B13"/>
    <w:rsid w:val="005866FF"/>
    <w:rsid w:val="0059020A"/>
    <w:rsid w:val="00592B34"/>
    <w:rsid w:val="00592EAD"/>
    <w:rsid w:val="00592EDD"/>
    <w:rsid w:val="0059358F"/>
    <w:rsid w:val="00594417"/>
    <w:rsid w:val="005945F5"/>
    <w:rsid w:val="00594846"/>
    <w:rsid w:val="005A2363"/>
    <w:rsid w:val="005A2781"/>
    <w:rsid w:val="005B1051"/>
    <w:rsid w:val="005B2940"/>
    <w:rsid w:val="005B32E8"/>
    <w:rsid w:val="005B371C"/>
    <w:rsid w:val="005B409C"/>
    <w:rsid w:val="005B4429"/>
    <w:rsid w:val="005B5EA7"/>
    <w:rsid w:val="005C0671"/>
    <w:rsid w:val="005C22D3"/>
    <w:rsid w:val="005C55B8"/>
    <w:rsid w:val="005C62BB"/>
    <w:rsid w:val="005C7F93"/>
    <w:rsid w:val="005D04D6"/>
    <w:rsid w:val="005D1850"/>
    <w:rsid w:val="005D284E"/>
    <w:rsid w:val="005D3145"/>
    <w:rsid w:val="005D6A83"/>
    <w:rsid w:val="005D6E5F"/>
    <w:rsid w:val="005D79CB"/>
    <w:rsid w:val="005E4B64"/>
    <w:rsid w:val="005E5DD0"/>
    <w:rsid w:val="005E7BA9"/>
    <w:rsid w:val="005E7D01"/>
    <w:rsid w:val="005F2341"/>
    <w:rsid w:val="005F56FB"/>
    <w:rsid w:val="005F5A69"/>
    <w:rsid w:val="005F7C7E"/>
    <w:rsid w:val="005F7D3B"/>
    <w:rsid w:val="005F7DC0"/>
    <w:rsid w:val="00600CF6"/>
    <w:rsid w:val="00601724"/>
    <w:rsid w:val="00601A86"/>
    <w:rsid w:val="0060404D"/>
    <w:rsid w:val="00604BC1"/>
    <w:rsid w:val="00606356"/>
    <w:rsid w:val="006103BF"/>
    <w:rsid w:val="0061139A"/>
    <w:rsid w:val="00612FF3"/>
    <w:rsid w:val="006154EF"/>
    <w:rsid w:val="00617F13"/>
    <w:rsid w:val="006208A1"/>
    <w:rsid w:val="006212D4"/>
    <w:rsid w:val="00621929"/>
    <w:rsid w:val="00623D36"/>
    <w:rsid w:val="00630F90"/>
    <w:rsid w:val="00634AAE"/>
    <w:rsid w:val="00637E8D"/>
    <w:rsid w:val="0064009E"/>
    <w:rsid w:val="0064119F"/>
    <w:rsid w:val="006419B8"/>
    <w:rsid w:val="00646A3C"/>
    <w:rsid w:val="00646AEB"/>
    <w:rsid w:val="00647047"/>
    <w:rsid w:val="00651DD1"/>
    <w:rsid w:val="0065240D"/>
    <w:rsid w:val="0065334E"/>
    <w:rsid w:val="0065508D"/>
    <w:rsid w:val="00655A6B"/>
    <w:rsid w:val="00657799"/>
    <w:rsid w:val="00657F8A"/>
    <w:rsid w:val="006618A9"/>
    <w:rsid w:val="0066238D"/>
    <w:rsid w:val="00662631"/>
    <w:rsid w:val="00662853"/>
    <w:rsid w:val="006638C0"/>
    <w:rsid w:val="00663ABE"/>
    <w:rsid w:val="00666906"/>
    <w:rsid w:val="00671F43"/>
    <w:rsid w:val="006724B9"/>
    <w:rsid w:val="006736DE"/>
    <w:rsid w:val="00673D9E"/>
    <w:rsid w:val="006741D9"/>
    <w:rsid w:val="00674A02"/>
    <w:rsid w:val="00674B82"/>
    <w:rsid w:val="00676029"/>
    <w:rsid w:val="0067677F"/>
    <w:rsid w:val="00676B8D"/>
    <w:rsid w:val="00677088"/>
    <w:rsid w:val="00677916"/>
    <w:rsid w:val="006813FA"/>
    <w:rsid w:val="00683C5F"/>
    <w:rsid w:val="00685CE5"/>
    <w:rsid w:val="00687293"/>
    <w:rsid w:val="00690197"/>
    <w:rsid w:val="00694B7F"/>
    <w:rsid w:val="00695379"/>
    <w:rsid w:val="00696FBE"/>
    <w:rsid w:val="006A266D"/>
    <w:rsid w:val="006A2E5A"/>
    <w:rsid w:val="006A5358"/>
    <w:rsid w:val="006A778A"/>
    <w:rsid w:val="006B0CA7"/>
    <w:rsid w:val="006B34A7"/>
    <w:rsid w:val="006B53E9"/>
    <w:rsid w:val="006B6FB9"/>
    <w:rsid w:val="006C0700"/>
    <w:rsid w:val="006C16FB"/>
    <w:rsid w:val="006C2934"/>
    <w:rsid w:val="006C39D7"/>
    <w:rsid w:val="006C3C51"/>
    <w:rsid w:val="006C4807"/>
    <w:rsid w:val="006C4971"/>
    <w:rsid w:val="006C5D50"/>
    <w:rsid w:val="006C640A"/>
    <w:rsid w:val="006C74F4"/>
    <w:rsid w:val="006D1558"/>
    <w:rsid w:val="006D1872"/>
    <w:rsid w:val="006D27C0"/>
    <w:rsid w:val="006D3BA1"/>
    <w:rsid w:val="006D4849"/>
    <w:rsid w:val="006D4852"/>
    <w:rsid w:val="006D6DFC"/>
    <w:rsid w:val="006D72D4"/>
    <w:rsid w:val="006D72DD"/>
    <w:rsid w:val="006E0077"/>
    <w:rsid w:val="006E0640"/>
    <w:rsid w:val="006E409F"/>
    <w:rsid w:val="006E5BCE"/>
    <w:rsid w:val="006E78CC"/>
    <w:rsid w:val="006F1493"/>
    <w:rsid w:val="006F14E7"/>
    <w:rsid w:val="006F313E"/>
    <w:rsid w:val="006F4AEA"/>
    <w:rsid w:val="006F5841"/>
    <w:rsid w:val="006F5E12"/>
    <w:rsid w:val="006F69AC"/>
    <w:rsid w:val="006F72A8"/>
    <w:rsid w:val="00701338"/>
    <w:rsid w:val="007040EC"/>
    <w:rsid w:val="007059A8"/>
    <w:rsid w:val="00711CEB"/>
    <w:rsid w:val="00716080"/>
    <w:rsid w:val="0071660C"/>
    <w:rsid w:val="00720DDC"/>
    <w:rsid w:val="00722791"/>
    <w:rsid w:val="00724DED"/>
    <w:rsid w:val="00725578"/>
    <w:rsid w:val="00730D1A"/>
    <w:rsid w:val="00733589"/>
    <w:rsid w:val="0073453C"/>
    <w:rsid w:val="0074161E"/>
    <w:rsid w:val="007425CD"/>
    <w:rsid w:val="007429F7"/>
    <w:rsid w:val="00742C2B"/>
    <w:rsid w:val="0074478E"/>
    <w:rsid w:val="00744B91"/>
    <w:rsid w:val="00747A87"/>
    <w:rsid w:val="00747AF8"/>
    <w:rsid w:val="007500D3"/>
    <w:rsid w:val="00752323"/>
    <w:rsid w:val="007540D7"/>
    <w:rsid w:val="00761382"/>
    <w:rsid w:val="00761B42"/>
    <w:rsid w:val="00762B1A"/>
    <w:rsid w:val="00766112"/>
    <w:rsid w:val="00770F1D"/>
    <w:rsid w:val="0077126F"/>
    <w:rsid w:val="00772792"/>
    <w:rsid w:val="0077308C"/>
    <w:rsid w:val="00773609"/>
    <w:rsid w:val="00776598"/>
    <w:rsid w:val="0077660D"/>
    <w:rsid w:val="00780446"/>
    <w:rsid w:val="00782450"/>
    <w:rsid w:val="00782A61"/>
    <w:rsid w:val="00783929"/>
    <w:rsid w:val="00783B75"/>
    <w:rsid w:val="007867D9"/>
    <w:rsid w:val="0078714B"/>
    <w:rsid w:val="0078749D"/>
    <w:rsid w:val="007913D0"/>
    <w:rsid w:val="00791C44"/>
    <w:rsid w:val="007937F9"/>
    <w:rsid w:val="0079477B"/>
    <w:rsid w:val="007958D7"/>
    <w:rsid w:val="007A5372"/>
    <w:rsid w:val="007A578F"/>
    <w:rsid w:val="007A5C52"/>
    <w:rsid w:val="007A6FC0"/>
    <w:rsid w:val="007B0781"/>
    <w:rsid w:val="007B108F"/>
    <w:rsid w:val="007B1C27"/>
    <w:rsid w:val="007B201A"/>
    <w:rsid w:val="007B2983"/>
    <w:rsid w:val="007B29F3"/>
    <w:rsid w:val="007B4DF8"/>
    <w:rsid w:val="007B65F2"/>
    <w:rsid w:val="007B6789"/>
    <w:rsid w:val="007C1417"/>
    <w:rsid w:val="007C1D4B"/>
    <w:rsid w:val="007C21CC"/>
    <w:rsid w:val="007C34D3"/>
    <w:rsid w:val="007C3B1B"/>
    <w:rsid w:val="007C3C96"/>
    <w:rsid w:val="007C40E9"/>
    <w:rsid w:val="007C41A5"/>
    <w:rsid w:val="007C65AF"/>
    <w:rsid w:val="007C6A73"/>
    <w:rsid w:val="007D032E"/>
    <w:rsid w:val="007D16AD"/>
    <w:rsid w:val="007D1766"/>
    <w:rsid w:val="007D34D7"/>
    <w:rsid w:val="007D36BF"/>
    <w:rsid w:val="007D4F68"/>
    <w:rsid w:val="007D565C"/>
    <w:rsid w:val="007D6B69"/>
    <w:rsid w:val="007E0116"/>
    <w:rsid w:val="007E135E"/>
    <w:rsid w:val="007E13E0"/>
    <w:rsid w:val="007E2183"/>
    <w:rsid w:val="007E47B3"/>
    <w:rsid w:val="007E57C7"/>
    <w:rsid w:val="007F392E"/>
    <w:rsid w:val="007F4F7A"/>
    <w:rsid w:val="007F77F4"/>
    <w:rsid w:val="00801EEE"/>
    <w:rsid w:val="008039BB"/>
    <w:rsid w:val="00805544"/>
    <w:rsid w:val="00805A5A"/>
    <w:rsid w:val="008118AF"/>
    <w:rsid w:val="00813236"/>
    <w:rsid w:val="00813A00"/>
    <w:rsid w:val="00815A75"/>
    <w:rsid w:val="00816055"/>
    <w:rsid w:val="008163A7"/>
    <w:rsid w:val="008171B9"/>
    <w:rsid w:val="008207B1"/>
    <w:rsid w:val="008235AC"/>
    <w:rsid w:val="0082646B"/>
    <w:rsid w:val="00826804"/>
    <w:rsid w:val="00831DA7"/>
    <w:rsid w:val="00831ED8"/>
    <w:rsid w:val="00832460"/>
    <w:rsid w:val="008356D8"/>
    <w:rsid w:val="008370A4"/>
    <w:rsid w:val="0084247F"/>
    <w:rsid w:val="00844B83"/>
    <w:rsid w:val="0084507C"/>
    <w:rsid w:val="0084688D"/>
    <w:rsid w:val="00846987"/>
    <w:rsid w:val="00847139"/>
    <w:rsid w:val="00850DD7"/>
    <w:rsid w:val="00852CEE"/>
    <w:rsid w:val="00854063"/>
    <w:rsid w:val="00854D63"/>
    <w:rsid w:val="00855E87"/>
    <w:rsid w:val="0086093C"/>
    <w:rsid w:val="00861BB1"/>
    <w:rsid w:val="00862F66"/>
    <w:rsid w:val="0087295A"/>
    <w:rsid w:val="008758C0"/>
    <w:rsid w:val="00875D37"/>
    <w:rsid w:val="008818F2"/>
    <w:rsid w:val="0088236A"/>
    <w:rsid w:val="008844E3"/>
    <w:rsid w:val="0088726A"/>
    <w:rsid w:val="00887A91"/>
    <w:rsid w:val="00894232"/>
    <w:rsid w:val="00897C1B"/>
    <w:rsid w:val="008A0AA2"/>
    <w:rsid w:val="008A0BC2"/>
    <w:rsid w:val="008A1461"/>
    <w:rsid w:val="008A1B75"/>
    <w:rsid w:val="008A3D49"/>
    <w:rsid w:val="008A4E9B"/>
    <w:rsid w:val="008A793E"/>
    <w:rsid w:val="008A7EFF"/>
    <w:rsid w:val="008B0132"/>
    <w:rsid w:val="008B1695"/>
    <w:rsid w:val="008B2BA6"/>
    <w:rsid w:val="008B395D"/>
    <w:rsid w:val="008B3BD2"/>
    <w:rsid w:val="008B608E"/>
    <w:rsid w:val="008B6E7F"/>
    <w:rsid w:val="008B7334"/>
    <w:rsid w:val="008C0DC2"/>
    <w:rsid w:val="008C1FDD"/>
    <w:rsid w:val="008C3C1A"/>
    <w:rsid w:val="008C468D"/>
    <w:rsid w:val="008C5ABA"/>
    <w:rsid w:val="008C6502"/>
    <w:rsid w:val="008C7477"/>
    <w:rsid w:val="008C757D"/>
    <w:rsid w:val="008D04C6"/>
    <w:rsid w:val="008D2939"/>
    <w:rsid w:val="008D354E"/>
    <w:rsid w:val="008D3F0F"/>
    <w:rsid w:val="008D4EE1"/>
    <w:rsid w:val="008D5265"/>
    <w:rsid w:val="008E386D"/>
    <w:rsid w:val="008E668E"/>
    <w:rsid w:val="00900F62"/>
    <w:rsid w:val="0090342C"/>
    <w:rsid w:val="0090460A"/>
    <w:rsid w:val="00904DCC"/>
    <w:rsid w:val="00904E7A"/>
    <w:rsid w:val="00907360"/>
    <w:rsid w:val="009103FA"/>
    <w:rsid w:val="00914859"/>
    <w:rsid w:val="0092255A"/>
    <w:rsid w:val="009248E3"/>
    <w:rsid w:val="00925138"/>
    <w:rsid w:val="00926F7E"/>
    <w:rsid w:val="00927ED9"/>
    <w:rsid w:val="00930BCE"/>
    <w:rsid w:val="00930DE8"/>
    <w:rsid w:val="009328F7"/>
    <w:rsid w:val="0093369D"/>
    <w:rsid w:val="00934225"/>
    <w:rsid w:val="00937C09"/>
    <w:rsid w:val="00941561"/>
    <w:rsid w:val="00941F3A"/>
    <w:rsid w:val="0094557D"/>
    <w:rsid w:val="009469A4"/>
    <w:rsid w:val="00946DB8"/>
    <w:rsid w:val="00946E0B"/>
    <w:rsid w:val="00947294"/>
    <w:rsid w:val="00947CEE"/>
    <w:rsid w:val="00950A49"/>
    <w:rsid w:val="00952227"/>
    <w:rsid w:val="0095228B"/>
    <w:rsid w:val="00955F7C"/>
    <w:rsid w:val="00957725"/>
    <w:rsid w:val="009606C5"/>
    <w:rsid w:val="009633B3"/>
    <w:rsid w:val="009650C7"/>
    <w:rsid w:val="0096538E"/>
    <w:rsid w:val="00971EA0"/>
    <w:rsid w:val="0097327A"/>
    <w:rsid w:val="009753B5"/>
    <w:rsid w:val="009776E2"/>
    <w:rsid w:val="009802D1"/>
    <w:rsid w:val="00981873"/>
    <w:rsid w:val="00981D01"/>
    <w:rsid w:val="00983E5B"/>
    <w:rsid w:val="00984846"/>
    <w:rsid w:val="009851F0"/>
    <w:rsid w:val="0098737B"/>
    <w:rsid w:val="00987A15"/>
    <w:rsid w:val="00987B55"/>
    <w:rsid w:val="009933CA"/>
    <w:rsid w:val="00995A2F"/>
    <w:rsid w:val="00996556"/>
    <w:rsid w:val="0099657D"/>
    <w:rsid w:val="009A687E"/>
    <w:rsid w:val="009B2DA2"/>
    <w:rsid w:val="009B32A4"/>
    <w:rsid w:val="009B3D4B"/>
    <w:rsid w:val="009B4052"/>
    <w:rsid w:val="009B49EA"/>
    <w:rsid w:val="009B7BDA"/>
    <w:rsid w:val="009C20AC"/>
    <w:rsid w:val="009C2D56"/>
    <w:rsid w:val="009C3A8F"/>
    <w:rsid w:val="009C3E28"/>
    <w:rsid w:val="009C3E67"/>
    <w:rsid w:val="009C487A"/>
    <w:rsid w:val="009C5859"/>
    <w:rsid w:val="009C5BA1"/>
    <w:rsid w:val="009C5BFB"/>
    <w:rsid w:val="009C5CEB"/>
    <w:rsid w:val="009C5ED4"/>
    <w:rsid w:val="009C5EF0"/>
    <w:rsid w:val="009C631D"/>
    <w:rsid w:val="009C6E2D"/>
    <w:rsid w:val="009C7B30"/>
    <w:rsid w:val="009D11C7"/>
    <w:rsid w:val="009D4791"/>
    <w:rsid w:val="009D4897"/>
    <w:rsid w:val="009D4E84"/>
    <w:rsid w:val="009D4E90"/>
    <w:rsid w:val="009E0AEE"/>
    <w:rsid w:val="009E305A"/>
    <w:rsid w:val="009E34C9"/>
    <w:rsid w:val="009E3FED"/>
    <w:rsid w:val="009E7351"/>
    <w:rsid w:val="009F35C7"/>
    <w:rsid w:val="009F7A57"/>
    <w:rsid w:val="00A0003D"/>
    <w:rsid w:val="00A05317"/>
    <w:rsid w:val="00A060BA"/>
    <w:rsid w:val="00A071CF"/>
    <w:rsid w:val="00A07242"/>
    <w:rsid w:val="00A106E0"/>
    <w:rsid w:val="00A12893"/>
    <w:rsid w:val="00A12D37"/>
    <w:rsid w:val="00A206C6"/>
    <w:rsid w:val="00A2108D"/>
    <w:rsid w:val="00A24B9A"/>
    <w:rsid w:val="00A270DB"/>
    <w:rsid w:val="00A306D1"/>
    <w:rsid w:val="00A3261B"/>
    <w:rsid w:val="00A32E34"/>
    <w:rsid w:val="00A33AB2"/>
    <w:rsid w:val="00A35091"/>
    <w:rsid w:val="00A36505"/>
    <w:rsid w:val="00A372A2"/>
    <w:rsid w:val="00A42AB0"/>
    <w:rsid w:val="00A44D36"/>
    <w:rsid w:val="00A44F26"/>
    <w:rsid w:val="00A4593B"/>
    <w:rsid w:val="00A45BD9"/>
    <w:rsid w:val="00A46136"/>
    <w:rsid w:val="00A51A8A"/>
    <w:rsid w:val="00A52D07"/>
    <w:rsid w:val="00A62B9E"/>
    <w:rsid w:val="00A632C6"/>
    <w:rsid w:val="00A637E0"/>
    <w:rsid w:val="00A725E8"/>
    <w:rsid w:val="00A75A15"/>
    <w:rsid w:val="00A770D1"/>
    <w:rsid w:val="00A80FFB"/>
    <w:rsid w:val="00A81717"/>
    <w:rsid w:val="00A82B09"/>
    <w:rsid w:val="00A8736C"/>
    <w:rsid w:val="00A90ADA"/>
    <w:rsid w:val="00A91133"/>
    <w:rsid w:val="00A94E93"/>
    <w:rsid w:val="00A9632F"/>
    <w:rsid w:val="00A963F1"/>
    <w:rsid w:val="00A966C5"/>
    <w:rsid w:val="00AA105B"/>
    <w:rsid w:val="00AA2387"/>
    <w:rsid w:val="00AA2658"/>
    <w:rsid w:val="00AA2A3A"/>
    <w:rsid w:val="00AA3BDE"/>
    <w:rsid w:val="00AA5625"/>
    <w:rsid w:val="00AA58C2"/>
    <w:rsid w:val="00AA7624"/>
    <w:rsid w:val="00AB19B2"/>
    <w:rsid w:val="00AB3B38"/>
    <w:rsid w:val="00AB4AF7"/>
    <w:rsid w:val="00AB64A6"/>
    <w:rsid w:val="00AC0C50"/>
    <w:rsid w:val="00AC2B89"/>
    <w:rsid w:val="00AC613C"/>
    <w:rsid w:val="00AC628D"/>
    <w:rsid w:val="00AC6AE0"/>
    <w:rsid w:val="00AC72FA"/>
    <w:rsid w:val="00AD0058"/>
    <w:rsid w:val="00AD07AA"/>
    <w:rsid w:val="00AD0DE7"/>
    <w:rsid w:val="00AD1817"/>
    <w:rsid w:val="00AD1906"/>
    <w:rsid w:val="00AD2691"/>
    <w:rsid w:val="00AD2C97"/>
    <w:rsid w:val="00AD4A50"/>
    <w:rsid w:val="00AD7867"/>
    <w:rsid w:val="00AE690B"/>
    <w:rsid w:val="00AF1EA1"/>
    <w:rsid w:val="00AF2C69"/>
    <w:rsid w:val="00AF33D8"/>
    <w:rsid w:val="00AF4370"/>
    <w:rsid w:val="00AF5B77"/>
    <w:rsid w:val="00AF64B0"/>
    <w:rsid w:val="00B02839"/>
    <w:rsid w:val="00B0334B"/>
    <w:rsid w:val="00B0780F"/>
    <w:rsid w:val="00B106BD"/>
    <w:rsid w:val="00B10E91"/>
    <w:rsid w:val="00B16A18"/>
    <w:rsid w:val="00B17F61"/>
    <w:rsid w:val="00B20424"/>
    <w:rsid w:val="00B2076B"/>
    <w:rsid w:val="00B21068"/>
    <w:rsid w:val="00B23667"/>
    <w:rsid w:val="00B24558"/>
    <w:rsid w:val="00B26DA9"/>
    <w:rsid w:val="00B26E49"/>
    <w:rsid w:val="00B27F5B"/>
    <w:rsid w:val="00B30F08"/>
    <w:rsid w:val="00B321BE"/>
    <w:rsid w:val="00B32A98"/>
    <w:rsid w:val="00B3313E"/>
    <w:rsid w:val="00B3487B"/>
    <w:rsid w:val="00B34C90"/>
    <w:rsid w:val="00B35471"/>
    <w:rsid w:val="00B37BC8"/>
    <w:rsid w:val="00B44C17"/>
    <w:rsid w:val="00B46167"/>
    <w:rsid w:val="00B51E53"/>
    <w:rsid w:val="00B5534A"/>
    <w:rsid w:val="00B56C60"/>
    <w:rsid w:val="00B574F8"/>
    <w:rsid w:val="00B6018F"/>
    <w:rsid w:val="00B60FDD"/>
    <w:rsid w:val="00B64A8C"/>
    <w:rsid w:val="00B6513E"/>
    <w:rsid w:val="00B71126"/>
    <w:rsid w:val="00B725B0"/>
    <w:rsid w:val="00B72DF3"/>
    <w:rsid w:val="00B737DD"/>
    <w:rsid w:val="00B75C92"/>
    <w:rsid w:val="00B75D52"/>
    <w:rsid w:val="00B802D8"/>
    <w:rsid w:val="00B8070E"/>
    <w:rsid w:val="00B80860"/>
    <w:rsid w:val="00B826EF"/>
    <w:rsid w:val="00B82AEE"/>
    <w:rsid w:val="00B83EC1"/>
    <w:rsid w:val="00B8626C"/>
    <w:rsid w:val="00B93885"/>
    <w:rsid w:val="00B94CBA"/>
    <w:rsid w:val="00BA7C25"/>
    <w:rsid w:val="00BB08C4"/>
    <w:rsid w:val="00BB1320"/>
    <w:rsid w:val="00BB3867"/>
    <w:rsid w:val="00BB3B7B"/>
    <w:rsid w:val="00BB43E1"/>
    <w:rsid w:val="00BB5A79"/>
    <w:rsid w:val="00BB60A0"/>
    <w:rsid w:val="00BC0F51"/>
    <w:rsid w:val="00BC1DF3"/>
    <w:rsid w:val="00BC396B"/>
    <w:rsid w:val="00BC3F9D"/>
    <w:rsid w:val="00BC4385"/>
    <w:rsid w:val="00BC60EB"/>
    <w:rsid w:val="00BC694D"/>
    <w:rsid w:val="00BD1E33"/>
    <w:rsid w:val="00BD3C7C"/>
    <w:rsid w:val="00BD4C61"/>
    <w:rsid w:val="00BD4F42"/>
    <w:rsid w:val="00BD7D0C"/>
    <w:rsid w:val="00BE0647"/>
    <w:rsid w:val="00BE2897"/>
    <w:rsid w:val="00BE2FC3"/>
    <w:rsid w:val="00BE626D"/>
    <w:rsid w:val="00BE686D"/>
    <w:rsid w:val="00BF0836"/>
    <w:rsid w:val="00BF0C82"/>
    <w:rsid w:val="00BF0D9A"/>
    <w:rsid w:val="00BF5637"/>
    <w:rsid w:val="00BF6E3E"/>
    <w:rsid w:val="00C02EF3"/>
    <w:rsid w:val="00C05842"/>
    <w:rsid w:val="00C07AA9"/>
    <w:rsid w:val="00C10FEE"/>
    <w:rsid w:val="00C120B5"/>
    <w:rsid w:val="00C12801"/>
    <w:rsid w:val="00C12C3A"/>
    <w:rsid w:val="00C14E76"/>
    <w:rsid w:val="00C15C35"/>
    <w:rsid w:val="00C172C1"/>
    <w:rsid w:val="00C17CFB"/>
    <w:rsid w:val="00C20063"/>
    <w:rsid w:val="00C20E04"/>
    <w:rsid w:val="00C2285F"/>
    <w:rsid w:val="00C22FDD"/>
    <w:rsid w:val="00C24467"/>
    <w:rsid w:val="00C252FA"/>
    <w:rsid w:val="00C30905"/>
    <w:rsid w:val="00C30FD0"/>
    <w:rsid w:val="00C32D06"/>
    <w:rsid w:val="00C34023"/>
    <w:rsid w:val="00C34443"/>
    <w:rsid w:val="00C402C0"/>
    <w:rsid w:val="00C411DB"/>
    <w:rsid w:val="00C41A3E"/>
    <w:rsid w:val="00C42195"/>
    <w:rsid w:val="00C435E3"/>
    <w:rsid w:val="00C46B69"/>
    <w:rsid w:val="00C46E7B"/>
    <w:rsid w:val="00C47A15"/>
    <w:rsid w:val="00C51B89"/>
    <w:rsid w:val="00C51DA6"/>
    <w:rsid w:val="00C51F6F"/>
    <w:rsid w:val="00C52556"/>
    <w:rsid w:val="00C53221"/>
    <w:rsid w:val="00C53FC6"/>
    <w:rsid w:val="00C55119"/>
    <w:rsid w:val="00C607B8"/>
    <w:rsid w:val="00C60A6B"/>
    <w:rsid w:val="00C619C4"/>
    <w:rsid w:val="00C622FC"/>
    <w:rsid w:val="00C62EAC"/>
    <w:rsid w:val="00C653D8"/>
    <w:rsid w:val="00C67F2A"/>
    <w:rsid w:val="00C70489"/>
    <w:rsid w:val="00C75679"/>
    <w:rsid w:val="00C75B4F"/>
    <w:rsid w:val="00C761D6"/>
    <w:rsid w:val="00C76261"/>
    <w:rsid w:val="00C76F0B"/>
    <w:rsid w:val="00C77FC4"/>
    <w:rsid w:val="00C804C5"/>
    <w:rsid w:val="00C82C60"/>
    <w:rsid w:val="00C87F2C"/>
    <w:rsid w:val="00C9000F"/>
    <w:rsid w:val="00C92294"/>
    <w:rsid w:val="00C93CA2"/>
    <w:rsid w:val="00C9522E"/>
    <w:rsid w:val="00C96769"/>
    <w:rsid w:val="00CA0EE5"/>
    <w:rsid w:val="00CA2A4A"/>
    <w:rsid w:val="00CB154A"/>
    <w:rsid w:val="00CB1C6D"/>
    <w:rsid w:val="00CB2DE7"/>
    <w:rsid w:val="00CB46CF"/>
    <w:rsid w:val="00CB4DEE"/>
    <w:rsid w:val="00CB55DF"/>
    <w:rsid w:val="00CB6AC8"/>
    <w:rsid w:val="00CB7CE2"/>
    <w:rsid w:val="00CC065F"/>
    <w:rsid w:val="00CC1A95"/>
    <w:rsid w:val="00CC2C75"/>
    <w:rsid w:val="00CC48C8"/>
    <w:rsid w:val="00CC51CC"/>
    <w:rsid w:val="00CC5B00"/>
    <w:rsid w:val="00CC6797"/>
    <w:rsid w:val="00CC7016"/>
    <w:rsid w:val="00CC7188"/>
    <w:rsid w:val="00CD11EF"/>
    <w:rsid w:val="00CD3274"/>
    <w:rsid w:val="00CD488E"/>
    <w:rsid w:val="00CD5B9C"/>
    <w:rsid w:val="00CD6104"/>
    <w:rsid w:val="00CE0720"/>
    <w:rsid w:val="00CE199A"/>
    <w:rsid w:val="00CE2DF6"/>
    <w:rsid w:val="00CE7980"/>
    <w:rsid w:val="00CF0F80"/>
    <w:rsid w:val="00CF76C6"/>
    <w:rsid w:val="00D015F0"/>
    <w:rsid w:val="00D02395"/>
    <w:rsid w:val="00D03714"/>
    <w:rsid w:val="00D03FF2"/>
    <w:rsid w:val="00D04B8E"/>
    <w:rsid w:val="00D04C6A"/>
    <w:rsid w:val="00D057AE"/>
    <w:rsid w:val="00D10A05"/>
    <w:rsid w:val="00D11D06"/>
    <w:rsid w:val="00D1447D"/>
    <w:rsid w:val="00D14B56"/>
    <w:rsid w:val="00D14DED"/>
    <w:rsid w:val="00D151F0"/>
    <w:rsid w:val="00D226BC"/>
    <w:rsid w:val="00D23DA3"/>
    <w:rsid w:val="00D26325"/>
    <w:rsid w:val="00D3284B"/>
    <w:rsid w:val="00D366DF"/>
    <w:rsid w:val="00D405CF"/>
    <w:rsid w:val="00D421CB"/>
    <w:rsid w:val="00D4659A"/>
    <w:rsid w:val="00D46CC1"/>
    <w:rsid w:val="00D609BC"/>
    <w:rsid w:val="00D6254F"/>
    <w:rsid w:val="00D629C6"/>
    <w:rsid w:val="00D637A3"/>
    <w:rsid w:val="00D64E39"/>
    <w:rsid w:val="00D6544C"/>
    <w:rsid w:val="00D76429"/>
    <w:rsid w:val="00D77BBB"/>
    <w:rsid w:val="00D80564"/>
    <w:rsid w:val="00D8219F"/>
    <w:rsid w:val="00D83D54"/>
    <w:rsid w:val="00D8451D"/>
    <w:rsid w:val="00D84BEB"/>
    <w:rsid w:val="00D85B88"/>
    <w:rsid w:val="00D86AC5"/>
    <w:rsid w:val="00D94E03"/>
    <w:rsid w:val="00D96F8E"/>
    <w:rsid w:val="00D97EAD"/>
    <w:rsid w:val="00DA4953"/>
    <w:rsid w:val="00DA4C63"/>
    <w:rsid w:val="00DA5258"/>
    <w:rsid w:val="00DB16E9"/>
    <w:rsid w:val="00DB198A"/>
    <w:rsid w:val="00DB295F"/>
    <w:rsid w:val="00DB46E0"/>
    <w:rsid w:val="00DB6227"/>
    <w:rsid w:val="00DC01DA"/>
    <w:rsid w:val="00DC64E8"/>
    <w:rsid w:val="00DC7C27"/>
    <w:rsid w:val="00DD01DB"/>
    <w:rsid w:val="00DD154B"/>
    <w:rsid w:val="00DD5F36"/>
    <w:rsid w:val="00DD6EEE"/>
    <w:rsid w:val="00DD7846"/>
    <w:rsid w:val="00DE009C"/>
    <w:rsid w:val="00DE47B7"/>
    <w:rsid w:val="00DE5034"/>
    <w:rsid w:val="00DE5F38"/>
    <w:rsid w:val="00DE6911"/>
    <w:rsid w:val="00DE699F"/>
    <w:rsid w:val="00DE7C84"/>
    <w:rsid w:val="00DF0126"/>
    <w:rsid w:val="00DF0350"/>
    <w:rsid w:val="00DF078A"/>
    <w:rsid w:val="00DF3930"/>
    <w:rsid w:val="00DF3D8D"/>
    <w:rsid w:val="00DF50AE"/>
    <w:rsid w:val="00DF7E4F"/>
    <w:rsid w:val="00E0044B"/>
    <w:rsid w:val="00E01635"/>
    <w:rsid w:val="00E02079"/>
    <w:rsid w:val="00E03A57"/>
    <w:rsid w:val="00E04A6C"/>
    <w:rsid w:val="00E0513A"/>
    <w:rsid w:val="00E07C72"/>
    <w:rsid w:val="00E12066"/>
    <w:rsid w:val="00E125C5"/>
    <w:rsid w:val="00E12872"/>
    <w:rsid w:val="00E12EB4"/>
    <w:rsid w:val="00E13179"/>
    <w:rsid w:val="00E13501"/>
    <w:rsid w:val="00E13A91"/>
    <w:rsid w:val="00E141E8"/>
    <w:rsid w:val="00E17F22"/>
    <w:rsid w:val="00E201D6"/>
    <w:rsid w:val="00E2149F"/>
    <w:rsid w:val="00E21932"/>
    <w:rsid w:val="00E21C75"/>
    <w:rsid w:val="00E21F1E"/>
    <w:rsid w:val="00E220E5"/>
    <w:rsid w:val="00E22803"/>
    <w:rsid w:val="00E22B26"/>
    <w:rsid w:val="00E246DF"/>
    <w:rsid w:val="00E26147"/>
    <w:rsid w:val="00E266E4"/>
    <w:rsid w:val="00E3406E"/>
    <w:rsid w:val="00E340EB"/>
    <w:rsid w:val="00E343E2"/>
    <w:rsid w:val="00E3535C"/>
    <w:rsid w:val="00E353D5"/>
    <w:rsid w:val="00E37866"/>
    <w:rsid w:val="00E40075"/>
    <w:rsid w:val="00E4508F"/>
    <w:rsid w:val="00E5005E"/>
    <w:rsid w:val="00E5052C"/>
    <w:rsid w:val="00E520CD"/>
    <w:rsid w:val="00E525FA"/>
    <w:rsid w:val="00E5379D"/>
    <w:rsid w:val="00E55052"/>
    <w:rsid w:val="00E57B3B"/>
    <w:rsid w:val="00E620C3"/>
    <w:rsid w:val="00E6301F"/>
    <w:rsid w:val="00E63952"/>
    <w:rsid w:val="00E64DC8"/>
    <w:rsid w:val="00E67369"/>
    <w:rsid w:val="00E709CD"/>
    <w:rsid w:val="00E71CC4"/>
    <w:rsid w:val="00E7230B"/>
    <w:rsid w:val="00E756EA"/>
    <w:rsid w:val="00E7638A"/>
    <w:rsid w:val="00E76AC1"/>
    <w:rsid w:val="00E77B76"/>
    <w:rsid w:val="00E801CC"/>
    <w:rsid w:val="00E80D91"/>
    <w:rsid w:val="00E84323"/>
    <w:rsid w:val="00E84685"/>
    <w:rsid w:val="00E912EB"/>
    <w:rsid w:val="00E925DA"/>
    <w:rsid w:val="00E94B39"/>
    <w:rsid w:val="00E94E8A"/>
    <w:rsid w:val="00E9770B"/>
    <w:rsid w:val="00EA25EE"/>
    <w:rsid w:val="00EA3A0B"/>
    <w:rsid w:val="00EA3AC1"/>
    <w:rsid w:val="00EA4FDB"/>
    <w:rsid w:val="00EA7ED3"/>
    <w:rsid w:val="00EB0778"/>
    <w:rsid w:val="00EB6CB7"/>
    <w:rsid w:val="00EC0B3F"/>
    <w:rsid w:val="00EC3A3A"/>
    <w:rsid w:val="00EC63DD"/>
    <w:rsid w:val="00ED1E27"/>
    <w:rsid w:val="00ED20CD"/>
    <w:rsid w:val="00ED2356"/>
    <w:rsid w:val="00ED36AB"/>
    <w:rsid w:val="00ED3BD4"/>
    <w:rsid w:val="00ED5771"/>
    <w:rsid w:val="00EE22B3"/>
    <w:rsid w:val="00EE2FF4"/>
    <w:rsid w:val="00EE38AA"/>
    <w:rsid w:val="00EE3DE5"/>
    <w:rsid w:val="00EE3EA8"/>
    <w:rsid w:val="00EE40FE"/>
    <w:rsid w:val="00EE6138"/>
    <w:rsid w:val="00EE71C1"/>
    <w:rsid w:val="00EF049D"/>
    <w:rsid w:val="00EF29B5"/>
    <w:rsid w:val="00EF6762"/>
    <w:rsid w:val="00EF7590"/>
    <w:rsid w:val="00F00FB2"/>
    <w:rsid w:val="00F0134A"/>
    <w:rsid w:val="00F044DE"/>
    <w:rsid w:val="00F0544A"/>
    <w:rsid w:val="00F06226"/>
    <w:rsid w:val="00F07816"/>
    <w:rsid w:val="00F111B5"/>
    <w:rsid w:val="00F166A2"/>
    <w:rsid w:val="00F21744"/>
    <w:rsid w:val="00F258AB"/>
    <w:rsid w:val="00F25BCB"/>
    <w:rsid w:val="00F313E1"/>
    <w:rsid w:val="00F32815"/>
    <w:rsid w:val="00F32F28"/>
    <w:rsid w:val="00F33A86"/>
    <w:rsid w:val="00F35345"/>
    <w:rsid w:val="00F405D8"/>
    <w:rsid w:val="00F44597"/>
    <w:rsid w:val="00F461B0"/>
    <w:rsid w:val="00F472B3"/>
    <w:rsid w:val="00F4748B"/>
    <w:rsid w:val="00F475B8"/>
    <w:rsid w:val="00F502BC"/>
    <w:rsid w:val="00F50A64"/>
    <w:rsid w:val="00F52660"/>
    <w:rsid w:val="00F5439D"/>
    <w:rsid w:val="00F54498"/>
    <w:rsid w:val="00F54A1F"/>
    <w:rsid w:val="00F563E3"/>
    <w:rsid w:val="00F60F0E"/>
    <w:rsid w:val="00F61623"/>
    <w:rsid w:val="00F61A12"/>
    <w:rsid w:val="00F65377"/>
    <w:rsid w:val="00F73A8E"/>
    <w:rsid w:val="00F746BC"/>
    <w:rsid w:val="00F74960"/>
    <w:rsid w:val="00F7569D"/>
    <w:rsid w:val="00F75BB4"/>
    <w:rsid w:val="00F76CF3"/>
    <w:rsid w:val="00F7776C"/>
    <w:rsid w:val="00F80118"/>
    <w:rsid w:val="00F80E58"/>
    <w:rsid w:val="00F851DC"/>
    <w:rsid w:val="00F8639A"/>
    <w:rsid w:val="00F87DE4"/>
    <w:rsid w:val="00F87E7B"/>
    <w:rsid w:val="00F918FC"/>
    <w:rsid w:val="00F93927"/>
    <w:rsid w:val="00F9488F"/>
    <w:rsid w:val="00F9541C"/>
    <w:rsid w:val="00F97193"/>
    <w:rsid w:val="00F972C1"/>
    <w:rsid w:val="00FA1404"/>
    <w:rsid w:val="00FA2E68"/>
    <w:rsid w:val="00FA2F3E"/>
    <w:rsid w:val="00FA330C"/>
    <w:rsid w:val="00FA37D1"/>
    <w:rsid w:val="00FA4114"/>
    <w:rsid w:val="00FA47A9"/>
    <w:rsid w:val="00FA4B47"/>
    <w:rsid w:val="00FA517F"/>
    <w:rsid w:val="00FA6ABA"/>
    <w:rsid w:val="00FA7B3B"/>
    <w:rsid w:val="00FB04CD"/>
    <w:rsid w:val="00FB1422"/>
    <w:rsid w:val="00FB2645"/>
    <w:rsid w:val="00FB5960"/>
    <w:rsid w:val="00FB729E"/>
    <w:rsid w:val="00FC2B54"/>
    <w:rsid w:val="00FC38A0"/>
    <w:rsid w:val="00FC3DA4"/>
    <w:rsid w:val="00FC7F34"/>
    <w:rsid w:val="00FD033E"/>
    <w:rsid w:val="00FD26AF"/>
    <w:rsid w:val="00FD2836"/>
    <w:rsid w:val="00FD28B6"/>
    <w:rsid w:val="00FD2E5F"/>
    <w:rsid w:val="00FD3D43"/>
    <w:rsid w:val="00FD6E27"/>
    <w:rsid w:val="00FD715B"/>
    <w:rsid w:val="00FE13BE"/>
    <w:rsid w:val="00FE2455"/>
    <w:rsid w:val="00FE59D7"/>
    <w:rsid w:val="00FE62E8"/>
    <w:rsid w:val="00FF0035"/>
    <w:rsid w:val="00FF0F40"/>
    <w:rsid w:val="00FF29DF"/>
    <w:rsid w:val="00FF2BB1"/>
    <w:rsid w:val="00FF60B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footer"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947294"/>
    <w:pPr>
      <w:contextualSpacing/>
      <w:jc w:val="both"/>
    </w:pPr>
    <w:rPr>
      <w:rFonts w:eastAsia="Times New Roman"/>
      <w:szCs w:val="24"/>
      <w:lang w:val="et-EE"/>
    </w:rPr>
  </w:style>
  <w:style w:type="paragraph" w:styleId="Heading1">
    <w:name w:val="heading 1"/>
    <w:basedOn w:val="Normal"/>
    <w:next w:val="Normal"/>
    <w:link w:val="Heading1Char"/>
    <w:autoRedefine/>
    <w:uiPriority w:val="99"/>
    <w:qFormat/>
    <w:rsid w:val="004764F1"/>
    <w:pPr>
      <w:keepNext/>
      <w:keepLines/>
      <w:numPr>
        <w:numId w:val="5"/>
      </w:numPr>
      <w:outlineLvl w:val="0"/>
    </w:pPr>
    <w:rPr>
      <w:b/>
      <w:bCs/>
      <w:szCs w:val="28"/>
      <w:u w:val="single"/>
    </w:rPr>
  </w:style>
  <w:style w:type="paragraph" w:styleId="Heading2">
    <w:name w:val="heading 2"/>
    <w:basedOn w:val="Heading1"/>
    <w:next w:val="Heading1"/>
    <w:link w:val="Heading2Char"/>
    <w:uiPriority w:val="99"/>
    <w:qFormat/>
    <w:rsid w:val="009C631D"/>
    <w:pPr>
      <w:numPr>
        <w:numId w:val="1"/>
      </w:numPr>
      <w:outlineLvl w:val="1"/>
    </w:pPr>
    <w:rPr>
      <w:bCs w:val="0"/>
      <w:szCs w:val="26"/>
      <w:u w:val="non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764F1"/>
    <w:rPr>
      <w:rFonts w:eastAsia="Times New Roman" w:cs="Times New Roman"/>
      <w:b/>
      <w:bCs/>
      <w:sz w:val="28"/>
      <w:szCs w:val="28"/>
      <w:u w:val="single"/>
    </w:rPr>
  </w:style>
  <w:style w:type="character" w:customStyle="1" w:styleId="Heading2Char">
    <w:name w:val="Heading 2 Char"/>
    <w:basedOn w:val="DefaultParagraphFont"/>
    <w:link w:val="Heading2"/>
    <w:uiPriority w:val="99"/>
    <w:locked/>
    <w:rsid w:val="009C631D"/>
    <w:rPr>
      <w:rFonts w:eastAsia="Times New Roman" w:cs="Times New Roman"/>
      <w:b/>
      <w:sz w:val="26"/>
      <w:szCs w:val="26"/>
    </w:rPr>
  </w:style>
  <w:style w:type="paragraph" w:styleId="TOC1">
    <w:name w:val="toc 1"/>
    <w:basedOn w:val="Normal"/>
    <w:next w:val="Normal"/>
    <w:autoRedefine/>
    <w:uiPriority w:val="99"/>
    <w:rsid w:val="00F93927"/>
    <w:pPr>
      <w:tabs>
        <w:tab w:val="left" w:pos="426"/>
        <w:tab w:val="right" w:leader="dot" w:pos="9072"/>
      </w:tabs>
      <w:ind w:left="426" w:right="283" w:hanging="426"/>
    </w:pPr>
    <w:rPr>
      <w:rFonts w:cs="Calibri"/>
      <w:bCs/>
      <w:noProof/>
      <w:szCs w:val="20"/>
    </w:rPr>
  </w:style>
  <w:style w:type="paragraph" w:styleId="BalloonText">
    <w:name w:val="Balloon Text"/>
    <w:basedOn w:val="Normal"/>
    <w:link w:val="BalloonTextChar"/>
    <w:uiPriority w:val="99"/>
    <w:semiHidden/>
    <w:rsid w:val="00CB4DE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4DEE"/>
    <w:rPr>
      <w:rFonts w:ascii="Tahoma" w:hAnsi="Tahoma" w:cs="Tahoma"/>
      <w:sz w:val="16"/>
      <w:szCs w:val="16"/>
    </w:rPr>
  </w:style>
  <w:style w:type="table" w:styleId="TableGrid">
    <w:name w:val="Table Grid"/>
    <w:basedOn w:val="TableNormal"/>
    <w:uiPriority w:val="99"/>
    <w:rsid w:val="00180FF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801EEE"/>
    <w:pPr>
      <w:tabs>
        <w:tab w:val="center" w:pos="4536"/>
        <w:tab w:val="right" w:pos="9072"/>
      </w:tabs>
    </w:pPr>
  </w:style>
  <w:style w:type="character" w:customStyle="1" w:styleId="HeaderChar">
    <w:name w:val="Header Char"/>
    <w:basedOn w:val="DefaultParagraphFont"/>
    <w:link w:val="Header"/>
    <w:uiPriority w:val="99"/>
    <w:locked/>
    <w:rsid w:val="00801EEE"/>
    <w:rPr>
      <w:rFonts w:ascii="Times New Roman" w:hAnsi="Times New Roman" w:cs="Times New Roman"/>
      <w:sz w:val="24"/>
      <w:szCs w:val="24"/>
    </w:rPr>
  </w:style>
  <w:style w:type="paragraph" w:styleId="Footer">
    <w:name w:val="footer"/>
    <w:basedOn w:val="Normal"/>
    <w:link w:val="FooterChar"/>
    <w:uiPriority w:val="99"/>
    <w:rsid w:val="00801EEE"/>
    <w:pPr>
      <w:tabs>
        <w:tab w:val="center" w:pos="4536"/>
        <w:tab w:val="right" w:pos="9072"/>
      </w:tabs>
    </w:pPr>
  </w:style>
  <w:style w:type="character" w:customStyle="1" w:styleId="FooterChar">
    <w:name w:val="Footer Char"/>
    <w:basedOn w:val="DefaultParagraphFont"/>
    <w:link w:val="Footer"/>
    <w:uiPriority w:val="99"/>
    <w:locked/>
    <w:rsid w:val="00801EEE"/>
    <w:rPr>
      <w:rFonts w:ascii="Times New Roman" w:hAnsi="Times New Roman" w:cs="Times New Roman"/>
      <w:sz w:val="24"/>
      <w:szCs w:val="24"/>
    </w:rPr>
  </w:style>
  <w:style w:type="paragraph" w:styleId="NoSpacing">
    <w:name w:val="No Spacing"/>
    <w:uiPriority w:val="99"/>
    <w:qFormat/>
    <w:rsid w:val="000C2A9A"/>
    <w:rPr>
      <w:rFonts w:ascii="Times New Roman" w:eastAsia="Times New Roman" w:hAnsi="Times New Roman"/>
      <w:sz w:val="24"/>
      <w:szCs w:val="24"/>
      <w:lang w:val="et-EE"/>
    </w:rPr>
  </w:style>
  <w:style w:type="paragraph" w:styleId="TOCHeading">
    <w:name w:val="TOC Heading"/>
    <w:basedOn w:val="Heading1"/>
    <w:next w:val="Normal"/>
    <w:uiPriority w:val="99"/>
    <w:qFormat/>
    <w:rsid w:val="002D120B"/>
    <w:pPr>
      <w:numPr>
        <w:numId w:val="0"/>
      </w:numPr>
      <w:spacing w:before="480" w:line="276" w:lineRule="auto"/>
      <w:contextualSpacing w:val="0"/>
      <w:jc w:val="left"/>
      <w:outlineLvl w:val="9"/>
    </w:pPr>
    <w:rPr>
      <w:rFonts w:ascii="Cambria" w:hAnsi="Cambria"/>
      <w:color w:val="365F91"/>
      <w:sz w:val="28"/>
      <w:u w:val="none"/>
      <w:lang w:val="en-US" w:eastAsia="ja-JP"/>
    </w:rPr>
  </w:style>
  <w:style w:type="paragraph" w:styleId="TOC2">
    <w:name w:val="toc 2"/>
    <w:basedOn w:val="Normal"/>
    <w:next w:val="Normal"/>
    <w:autoRedefine/>
    <w:uiPriority w:val="99"/>
    <w:rsid w:val="00F93927"/>
    <w:pPr>
      <w:tabs>
        <w:tab w:val="left" w:pos="851"/>
        <w:tab w:val="right" w:leader="dot" w:pos="9072"/>
      </w:tabs>
      <w:ind w:left="851" w:right="283" w:hanging="425"/>
    </w:pPr>
    <w:rPr>
      <w:rFonts w:cs="Calibri"/>
      <w:noProof/>
      <w:szCs w:val="20"/>
    </w:rPr>
  </w:style>
  <w:style w:type="paragraph" w:styleId="TOC3">
    <w:name w:val="toc 3"/>
    <w:basedOn w:val="Normal"/>
    <w:next w:val="Normal"/>
    <w:autoRedefine/>
    <w:uiPriority w:val="99"/>
    <w:rsid w:val="002D120B"/>
    <w:pPr>
      <w:ind w:left="440"/>
      <w:jc w:val="left"/>
    </w:pPr>
    <w:rPr>
      <w:rFonts w:cs="Calibri"/>
      <w:i/>
      <w:iCs/>
      <w:sz w:val="20"/>
      <w:szCs w:val="20"/>
    </w:rPr>
  </w:style>
  <w:style w:type="character" w:styleId="Hyperlink">
    <w:name w:val="Hyperlink"/>
    <w:basedOn w:val="DefaultParagraphFont"/>
    <w:uiPriority w:val="99"/>
    <w:rsid w:val="002D120B"/>
    <w:rPr>
      <w:rFonts w:cs="Times New Roman"/>
      <w:color w:val="0000FF"/>
      <w:u w:val="single"/>
    </w:rPr>
  </w:style>
  <w:style w:type="paragraph" w:styleId="ListParagraph">
    <w:name w:val="List Paragraph"/>
    <w:basedOn w:val="Normal"/>
    <w:autoRedefine/>
    <w:uiPriority w:val="99"/>
    <w:qFormat/>
    <w:rsid w:val="0088236A"/>
    <w:pPr>
      <w:numPr>
        <w:numId w:val="4"/>
      </w:numPr>
    </w:pPr>
  </w:style>
  <w:style w:type="character" w:styleId="CommentReference">
    <w:name w:val="annotation reference"/>
    <w:basedOn w:val="DefaultParagraphFont"/>
    <w:uiPriority w:val="99"/>
    <w:rsid w:val="001848CF"/>
    <w:rPr>
      <w:rFonts w:cs="Times New Roman"/>
      <w:sz w:val="16"/>
      <w:szCs w:val="16"/>
    </w:rPr>
  </w:style>
  <w:style w:type="paragraph" w:styleId="CommentText">
    <w:name w:val="annotation text"/>
    <w:basedOn w:val="Normal"/>
    <w:link w:val="CommentTextChar"/>
    <w:uiPriority w:val="99"/>
    <w:rsid w:val="001848CF"/>
    <w:rPr>
      <w:sz w:val="20"/>
      <w:szCs w:val="20"/>
    </w:rPr>
  </w:style>
  <w:style w:type="character" w:customStyle="1" w:styleId="CommentTextChar">
    <w:name w:val="Comment Text Char"/>
    <w:basedOn w:val="DefaultParagraphFont"/>
    <w:link w:val="CommentText"/>
    <w:uiPriority w:val="99"/>
    <w:locked/>
    <w:rsid w:val="001848CF"/>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1848CF"/>
    <w:rPr>
      <w:b/>
      <w:bCs/>
    </w:rPr>
  </w:style>
  <w:style w:type="character" w:customStyle="1" w:styleId="CommentSubjectChar">
    <w:name w:val="Comment Subject Char"/>
    <w:basedOn w:val="CommentTextChar"/>
    <w:link w:val="CommentSubject"/>
    <w:uiPriority w:val="99"/>
    <w:semiHidden/>
    <w:locked/>
    <w:rsid w:val="001848CF"/>
    <w:rPr>
      <w:b/>
      <w:bCs/>
    </w:rPr>
  </w:style>
  <w:style w:type="paragraph" w:styleId="TOC4">
    <w:name w:val="toc 4"/>
    <w:basedOn w:val="Normal"/>
    <w:next w:val="Normal"/>
    <w:autoRedefine/>
    <w:uiPriority w:val="99"/>
    <w:rsid w:val="009F7A57"/>
    <w:pPr>
      <w:ind w:left="660"/>
      <w:jc w:val="left"/>
    </w:pPr>
    <w:rPr>
      <w:rFonts w:cs="Calibri"/>
      <w:sz w:val="18"/>
      <w:szCs w:val="18"/>
    </w:rPr>
  </w:style>
  <w:style w:type="paragraph" w:styleId="TOC5">
    <w:name w:val="toc 5"/>
    <w:basedOn w:val="Normal"/>
    <w:next w:val="Normal"/>
    <w:autoRedefine/>
    <w:uiPriority w:val="99"/>
    <w:rsid w:val="009F7A57"/>
    <w:pPr>
      <w:ind w:left="880"/>
      <w:jc w:val="left"/>
    </w:pPr>
    <w:rPr>
      <w:rFonts w:cs="Calibri"/>
      <w:sz w:val="18"/>
      <w:szCs w:val="18"/>
    </w:rPr>
  </w:style>
  <w:style w:type="paragraph" w:styleId="TOC6">
    <w:name w:val="toc 6"/>
    <w:basedOn w:val="Normal"/>
    <w:next w:val="Normal"/>
    <w:autoRedefine/>
    <w:uiPriority w:val="99"/>
    <w:rsid w:val="009F7A57"/>
    <w:pPr>
      <w:ind w:left="1100"/>
      <w:jc w:val="left"/>
    </w:pPr>
    <w:rPr>
      <w:rFonts w:cs="Calibri"/>
      <w:sz w:val="18"/>
      <w:szCs w:val="18"/>
    </w:rPr>
  </w:style>
  <w:style w:type="paragraph" w:styleId="TOC7">
    <w:name w:val="toc 7"/>
    <w:basedOn w:val="Normal"/>
    <w:next w:val="Normal"/>
    <w:autoRedefine/>
    <w:uiPriority w:val="99"/>
    <w:rsid w:val="009F7A57"/>
    <w:pPr>
      <w:ind w:left="1320"/>
      <w:jc w:val="left"/>
    </w:pPr>
    <w:rPr>
      <w:rFonts w:cs="Calibri"/>
      <w:sz w:val="18"/>
      <w:szCs w:val="18"/>
    </w:rPr>
  </w:style>
  <w:style w:type="paragraph" w:styleId="TOC8">
    <w:name w:val="toc 8"/>
    <w:basedOn w:val="Normal"/>
    <w:next w:val="Normal"/>
    <w:autoRedefine/>
    <w:uiPriority w:val="99"/>
    <w:rsid w:val="009F7A57"/>
    <w:pPr>
      <w:ind w:left="1540"/>
      <w:jc w:val="left"/>
    </w:pPr>
    <w:rPr>
      <w:rFonts w:cs="Calibri"/>
      <w:sz w:val="18"/>
      <w:szCs w:val="18"/>
    </w:rPr>
  </w:style>
  <w:style w:type="paragraph" w:styleId="TOC9">
    <w:name w:val="toc 9"/>
    <w:basedOn w:val="Normal"/>
    <w:next w:val="Normal"/>
    <w:autoRedefine/>
    <w:uiPriority w:val="99"/>
    <w:rsid w:val="009F7A57"/>
    <w:pPr>
      <w:ind w:left="1760"/>
      <w:jc w:val="left"/>
    </w:pPr>
    <w:rPr>
      <w:rFonts w:cs="Calibri"/>
      <w:sz w:val="18"/>
      <w:szCs w:val="18"/>
    </w:rPr>
  </w:style>
  <w:style w:type="paragraph" w:styleId="BodyText2">
    <w:name w:val="Body Text 2"/>
    <w:basedOn w:val="Normal"/>
    <w:link w:val="BodyText2Char"/>
    <w:uiPriority w:val="99"/>
    <w:semiHidden/>
    <w:rsid w:val="009851F0"/>
    <w:pPr>
      <w:contextualSpacing w:val="0"/>
    </w:pPr>
    <w:rPr>
      <w:rFonts w:ascii="Times New Roman" w:hAnsi="Times New Roman"/>
      <w:noProof/>
      <w:sz w:val="24"/>
      <w:szCs w:val="20"/>
      <w:lang w:val="en-US"/>
    </w:rPr>
  </w:style>
  <w:style w:type="character" w:customStyle="1" w:styleId="BodyText2Char">
    <w:name w:val="Body Text 2 Char"/>
    <w:basedOn w:val="DefaultParagraphFont"/>
    <w:link w:val="BodyText2"/>
    <w:uiPriority w:val="99"/>
    <w:semiHidden/>
    <w:locked/>
    <w:rsid w:val="009851F0"/>
    <w:rPr>
      <w:rFonts w:ascii="Times New Roman" w:hAnsi="Times New Roman" w:cs="Times New Roman"/>
      <w:noProof/>
      <w:sz w:val="20"/>
      <w:szCs w:val="20"/>
      <w:lang w:val="en-US"/>
    </w:rPr>
  </w:style>
  <w:style w:type="character" w:styleId="FollowedHyperlink">
    <w:name w:val="FollowedHyperlink"/>
    <w:basedOn w:val="DefaultParagraphFont"/>
    <w:uiPriority w:val="99"/>
    <w:semiHidden/>
    <w:rsid w:val="004223ED"/>
    <w:rPr>
      <w:rFonts w:cs="Times New Roman"/>
      <w:color w:val="800080"/>
      <w:u w:val="single"/>
    </w:rPr>
  </w:style>
  <w:style w:type="character" w:styleId="BookTitle">
    <w:name w:val="Book Title"/>
    <w:basedOn w:val="DefaultParagraphFont"/>
    <w:uiPriority w:val="99"/>
    <w:qFormat/>
    <w:rsid w:val="00D057AE"/>
    <w:rPr>
      <w:rFonts w:cs="Times New Roman"/>
      <w:b/>
      <w:bCs/>
      <w:smallCaps/>
      <w:spacing w:val="5"/>
    </w:rPr>
  </w:style>
  <w:style w:type="character" w:styleId="IntenseReference">
    <w:name w:val="Intense Reference"/>
    <w:basedOn w:val="DefaultParagraphFont"/>
    <w:uiPriority w:val="99"/>
    <w:qFormat/>
    <w:rsid w:val="00D057AE"/>
    <w:rPr>
      <w:rFonts w:cs="Times New Roman"/>
      <w:b/>
      <w:bCs/>
      <w:smallCaps/>
      <w:color w:val="C0504D"/>
      <w:spacing w:val="5"/>
      <w:u w:val="single"/>
    </w:rPr>
  </w:style>
  <w:style w:type="paragraph" w:customStyle="1" w:styleId="ListHeading1">
    <w:name w:val="List Heading 1"/>
    <w:basedOn w:val="BodyText2"/>
    <w:link w:val="ListHeading1Char"/>
    <w:autoRedefine/>
    <w:uiPriority w:val="99"/>
    <w:rsid w:val="00FB5960"/>
    <w:pPr>
      <w:numPr>
        <w:ilvl w:val="1"/>
        <w:numId w:val="5"/>
      </w:numPr>
    </w:pPr>
    <w:rPr>
      <w:rFonts w:ascii="Calibri" w:hAnsi="Calibri" w:cs="Calibri"/>
      <w:bCs/>
      <w:sz w:val="22"/>
      <w:szCs w:val="22"/>
    </w:rPr>
  </w:style>
  <w:style w:type="character" w:customStyle="1" w:styleId="WW8Num56z2">
    <w:name w:val="WW8Num56z2"/>
    <w:uiPriority w:val="99"/>
    <w:rsid w:val="007B108F"/>
    <w:rPr>
      <w:rFonts w:ascii="Wingdings" w:hAnsi="Wingdings"/>
    </w:rPr>
  </w:style>
  <w:style w:type="character" w:customStyle="1" w:styleId="ListHeading1Char">
    <w:name w:val="List Heading 1 Char"/>
    <w:basedOn w:val="BodyText2Char"/>
    <w:link w:val="ListHeading1"/>
    <w:uiPriority w:val="99"/>
    <w:locked/>
    <w:rsid w:val="00FB5960"/>
    <w:rPr>
      <w:rFonts w:cs="Calibri"/>
      <w:bCs/>
    </w:rPr>
  </w:style>
  <w:style w:type="paragraph" w:styleId="NormalWeb">
    <w:name w:val="Normal (Web)"/>
    <w:basedOn w:val="Normal"/>
    <w:uiPriority w:val="99"/>
    <w:semiHidden/>
    <w:rsid w:val="00C619C4"/>
    <w:pPr>
      <w:suppressAutoHyphens/>
      <w:spacing w:before="100" w:after="100"/>
      <w:contextualSpacing w:val="0"/>
      <w:jc w:val="left"/>
    </w:pPr>
    <w:rPr>
      <w:rFonts w:ascii="Arial Unicode MS" w:eastAsia="Arial Unicode MS" w:hAnsi="Arial Unicode MS" w:cs="Arial Unicode MS"/>
      <w:color w:val="000000"/>
      <w:sz w:val="24"/>
      <w:lang w:val="en-GB" w:eastAsia="ar-SA"/>
    </w:rPr>
  </w:style>
  <w:style w:type="paragraph" w:styleId="Revision">
    <w:name w:val="Revision"/>
    <w:hidden/>
    <w:uiPriority w:val="99"/>
    <w:semiHidden/>
    <w:rsid w:val="001162F0"/>
    <w:rPr>
      <w:rFonts w:eastAsia="Times New Roman"/>
      <w:szCs w:val="24"/>
      <w:lang w:val="et-EE"/>
    </w:rPr>
  </w:style>
  <w:style w:type="paragraph" w:customStyle="1" w:styleId="text">
    <w:name w:val="text"/>
    <w:uiPriority w:val="99"/>
    <w:rsid w:val="000726A6"/>
    <w:pPr>
      <w:widowControl w:val="0"/>
      <w:suppressAutoHyphens/>
      <w:spacing w:before="240" w:line="240" w:lineRule="exact"/>
      <w:jc w:val="both"/>
    </w:pPr>
    <w:rPr>
      <w:rFonts w:ascii="Arial" w:eastAsia="Times New Roman" w:hAnsi="Arial"/>
      <w:sz w:val="24"/>
      <w:szCs w:val="20"/>
      <w:lang w:val="cs-CZ" w:eastAsia="ar-SA"/>
    </w:rPr>
  </w:style>
  <w:style w:type="paragraph" w:customStyle="1" w:styleId="textcslovan">
    <w:name w:val="text císlovaný"/>
    <w:basedOn w:val="text"/>
    <w:uiPriority w:val="99"/>
    <w:rsid w:val="000726A6"/>
    <w:pPr>
      <w:tabs>
        <w:tab w:val="num" w:pos="360"/>
      </w:tabs>
    </w:pPr>
  </w:style>
  <w:style w:type="numbering" w:customStyle="1" w:styleId="Style1">
    <w:name w:val="Style1"/>
    <w:rsid w:val="00054D42"/>
    <w:pPr>
      <w:numPr>
        <w:numId w:val="2"/>
      </w:numPr>
    </w:pPr>
  </w:style>
</w:styles>
</file>

<file path=word/webSettings.xml><?xml version="1.0" encoding="utf-8"?>
<w:webSettings xmlns:r="http://schemas.openxmlformats.org/officeDocument/2006/relationships" xmlns:w="http://schemas.openxmlformats.org/wordprocessingml/2006/main">
  <w:divs>
    <w:div w:id="260839684">
      <w:marLeft w:val="0"/>
      <w:marRight w:val="0"/>
      <w:marTop w:val="0"/>
      <w:marBottom w:val="0"/>
      <w:divBdr>
        <w:top w:val="none" w:sz="0" w:space="0" w:color="auto"/>
        <w:left w:val="none" w:sz="0" w:space="0" w:color="auto"/>
        <w:bottom w:val="none" w:sz="0" w:space="0" w:color="auto"/>
        <w:right w:val="none" w:sz="0" w:space="0" w:color="auto"/>
      </w:divBdr>
    </w:div>
    <w:div w:id="260839685">
      <w:marLeft w:val="0"/>
      <w:marRight w:val="0"/>
      <w:marTop w:val="0"/>
      <w:marBottom w:val="0"/>
      <w:divBdr>
        <w:top w:val="none" w:sz="0" w:space="0" w:color="auto"/>
        <w:left w:val="none" w:sz="0" w:space="0" w:color="auto"/>
        <w:bottom w:val="none" w:sz="0" w:space="0" w:color="auto"/>
        <w:right w:val="none" w:sz="0" w:space="0" w:color="auto"/>
      </w:divBdr>
    </w:div>
    <w:div w:id="260839686">
      <w:marLeft w:val="0"/>
      <w:marRight w:val="0"/>
      <w:marTop w:val="0"/>
      <w:marBottom w:val="0"/>
      <w:divBdr>
        <w:top w:val="none" w:sz="0" w:space="0" w:color="auto"/>
        <w:left w:val="none" w:sz="0" w:space="0" w:color="auto"/>
        <w:bottom w:val="none" w:sz="0" w:space="0" w:color="auto"/>
        <w:right w:val="none" w:sz="0" w:space="0" w:color="auto"/>
      </w:divBdr>
    </w:div>
    <w:div w:id="260839687">
      <w:marLeft w:val="0"/>
      <w:marRight w:val="0"/>
      <w:marTop w:val="0"/>
      <w:marBottom w:val="0"/>
      <w:divBdr>
        <w:top w:val="none" w:sz="0" w:space="0" w:color="auto"/>
        <w:left w:val="none" w:sz="0" w:space="0" w:color="auto"/>
        <w:bottom w:val="none" w:sz="0" w:space="0" w:color="auto"/>
        <w:right w:val="none" w:sz="0" w:space="0" w:color="auto"/>
      </w:divBdr>
    </w:div>
    <w:div w:id="260839688">
      <w:marLeft w:val="0"/>
      <w:marRight w:val="0"/>
      <w:marTop w:val="0"/>
      <w:marBottom w:val="0"/>
      <w:divBdr>
        <w:top w:val="none" w:sz="0" w:space="0" w:color="auto"/>
        <w:left w:val="none" w:sz="0" w:space="0" w:color="auto"/>
        <w:bottom w:val="none" w:sz="0" w:space="0" w:color="auto"/>
        <w:right w:val="none" w:sz="0" w:space="0" w:color="auto"/>
      </w:divBdr>
    </w:div>
    <w:div w:id="260839689">
      <w:marLeft w:val="0"/>
      <w:marRight w:val="0"/>
      <w:marTop w:val="0"/>
      <w:marBottom w:val="0"/>
      <w:divBdr>
        <w:top w:val="none" w:sz="0" w:space="0" w:color="auto"/>
        <w:left w:val="none" w:sz="0" w:space="0" w:color="auto"/>
        <w:bottom w:val="none" w:sz="0" w:space="0" w:color="auto"/>
        <w:right w:val="none" w:sz="0" w:space="0" w:color="auto"/>
      </w:divBdr>
    </w:div>
    <w:div w:id="260839690">
      <w:marLeft w:val="0"/>
      <w:marRight w:val="0"/>
      <w:marTop w:val="0"/>
      <w:marBottom w:val="0"/>
      <w:divBdr>
        <w:top w:val="none" w:sz="0" w:space="0" w:color="auto"/>
        <w:left w:val="none" w:sz="0" w:space="0" w:color="auto"/>
        <w:bottom w:val="none" w:sz="0" w:space="0" w:color="auto"/>
        <w:right w:val="none" w:sz="0" w:space="0" w:color="auto"/>
      </w:divBdr>
    </w:div>
    <w:div w:id="260839691">
      <w:marLeft w:val="0"/>
      <w:marRight w:val="0"/>
      <w:marTop w:val="0"/>
      <w:marBottom w:val="0"/>
      <w:divBdr>
        <w:top w:val="none" w:sz="0" w:space="0" w:color="auto"/>
        <w:left w:val="none" w:sz="0" w:space="0" w:color="auto"/>
        <w:bottom w:val="none" w:sz="0" w:space="0" w:color="auto"/>
        <w:right w:val="none" w:sz="0" w:space="0" w:color="auto"/>
      </w:divBdr>
    </w:div>
    <w:div w:id="260839692">
      <w:marLeft w:val="0"/>
      <w:marRight w:val="0"/>
      <w:marTop w:val="0"/>
      <w:marBottom w:val="0"/>
      <w:divBdr>
        <w:top w:val="none" w:sz="0" w:space="0" w:color="auto"/>
        <w:left w:val="none" w:sz="0" w:space="0" w:color="auto"/>
        <w:bottom w:val="none" w:sz="0" w:space="0" w:color="auto"/>
        <w:right w:val="none" w:sz="0" w:space="0" w:color="auto"/>
      </w:divBdr>
    </w:div>
    <w:div w:id="260839693">
      <w:marLeft w:val="0"/>
      <w:marRight w:val="0"/>
      <w:marTop w:val="0"/>
      <w:marBottom w:val="0"/>
      <w:divBdr>
        <w:top w:val="none" w:sz="0" w:space="0" w:color="auto"/>
        <w:left w:val="none" w:sz="0" w:space="0" w:color="auto"/>
        <w:bottom w:val="none" w:sz="0" w:space="0" w:color="auto"/>
        <w:right w:val="none" w:sz="0" w:space="0" w:color="auto"/>
      </w:divBdr>
    </w:div>
    <w:div w:id="260839694">
      <w:marLeft w:val="0"/>
      <w:marRight w:val="0"/>
      <w:marTop w:val="0"/>
      <w:marBottom w:val="0"/>
      <w:divBdr>
        <w:top w:val="none" w:sz="0" w:space="0" w:color="auto"/>
        <w:left w:val="none" w:sz="0" w:space="0" w:color="auto"/>
        <w:bottom w:val="none" w:sz="0" w:space="0" w:color="auto"/>
        <w:right w:val="none" w:sz="0" w:space="0" w:color="auto"/>
      </w:divBdr>
    </w:div>
    <w:div w:id="260839695">
      <w:marLeft w:val="0"/>
      <w:marRight w:val="0"/>
      <w:marTop w:val="0"/>
      <w:marBottom w:val="0"/>
      <w:divBdr>
        <w:top w:val="none" w:sz="0" w:space="0" w:color="auto"/>
        <w:left w:val="none" w:sz="0" w:space="0" w:color="auto"/>
        <w:bottom w:val="none" w:sz="0" w:space="0" w:color="auto"/>
        <w:right w:val="none" w:sz="0" w:space="0" w:color="auto"/>
      </w:divBdr>
    </w:div>
    <w:div w:id="2608396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iigihanked.riik.ee/register" TargetMode="External"/><Relationship Id="rId18" Type="http://schemas.openxmlformats.org/officeDocument/2006/relationships/hyperlink" Target="mailto:aarne.partels@narva.e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riigihanked.riik.ee/register" TargetMode="External"/><Relationship Id="rId17" Type="http://schemas.openxmlformats.org/officeDocument/2006/relationships/hyperlink" Target="ftp://ftp.narva.ee" TargetMode="External"/><Relationship Id="rId2" Type="http://schemas.openxmlformats.org/officeDocument/2006/relationships/styles" Target="styles.xml"/><Relationship Id="rId16" Type="http://schemas.openxmlformats.org/officeDocument/2006/relationships/hyperlink" Target="https://riigihanked.riik.ee/registe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ri.moor@gmail.com" TargetMode="External"/><Relationship Id="rId5" Type="http://schemas.openxmlformats.org/officeDocument/2006/relationships/footnotes" Target="footnotes.xml"/><Relationship Id="rId15" Type="http://schemas.openxmlformats.org/officeDocument/2006/relationships/hyperlink" Target="mailto:aarne.partels@narva.ee" TargetMode="External"/><Relationship Id="rId10" Type="http://schemas.openxmlformats.org/officeDocument/2006/relationships/hyperlink" Target="mailto:juri.moor@gmail.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ftp://ftp.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28</Pages>
  <Words>7334</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Mihhail Antonov</cp:lastModifiedBy>
  <cp:revision>2</cp:revision>
  <cp:lastPrinted>2012-03-11T17:24:00Z</cp:lastPrinted>
  <dcterms:created xsi:type="dcterms:W3CDTF">2012-06-08T13:36:00Z</dcterms:created>
  <dcterms:modified xsi:type="dcterms:W3CDTF">2012-06-08T13:36:00Z</dcterms:modified>
</cp:coreProperties>
</file>